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4"/>
      </w:tblGrid>
      <w:tr w:rsidR="00C05397" w14:paraId="5AC7E1B5" w14:textId="77777777" w:rsidTr="004B6216">
        <w:trPr>
          <w:trHeight w:hRule="exact" w:val="3629"/>
        </w:trPr>
        <w:tc>
          <w:tcPr>
            <w:tcW w:w="9394" w:type="dxa"/>
            <w:vAlign w:val="center"/>
          </w:tcPr>
          <w:p w14:paraId="556EBA42" w14:textId="1D41F1C3" w:rsidR="00C05397" w:rsidRPr="003305B2" w:rsidRDefault="00C05397" w:rsidP="00836791">
            <w:pPr>
              <w:pStyle w:val="TtuloPrincipal"/>
            </w:pPr>
            <w:permStart w:id="627716870" w:edGrp="everyone"/>
            <w:r w:rsidRPr="003305B2">
              <w:t>T</w:t>
            </w:r>
            <w:r w:rsidR="003305B2">
              <w:t>í</w:t>
            </w:r>
            <w:r w:rsidRPr="003305B2">
              <w:t>TULO DEL DOCUMENTO</w:t>
            </w:r>
            <w:permEnd w:id="627716870"/>
          </w:p>
          <w:p w14:paraId="1E23B448" w14:textId="65A87044" w:rsidR="003305B2" w:rsidRPr="003305B2" w:rsidRDefault="003305B2" w:rsidP="003305B2">
            <w:pPr>
              <w:pStyle w:val="TtuloPrincipal"/>
              <w:rPr>
                <w:lang w:val="es-ES"/>
              </w:rPr>
            </w:pPr>
            <w:permStart w:id="1401819372" w:edGrp="everyone"/>
            <w:r w:rsidRPr="003305B2">
              <w:rPr>
                <w:lang w:val="es-ES"/>
              </w:rPr>
              <w:t>CENTRO DE SALUD FAMILIAR CAJ</w:t>
            </w:r>
            <w:r>
              <w:rPr>
                <w:lang w:val="es-ES"/>
              </w:rPr>
              <w:t>ó</w:t>
            </w:r>
            <w:r w:rsidRPr="003305B2">
              <w:rPr>
                <w:lang w:val="es-ES"/>
              </w:rPr>
              <w:t>N</w:t>
            </w:r>
            <w:permEnd w:id="1401819372"/>
          </w:p>
        </w:tc>
      </w:tr>
      <w:tr w:rsidR="00C05397" w14:paraId="1E7DB8F6" w14:textId="77777777" w:rsidTr="004B6216">
        <w:tc>
          <w:tcPr>
            <w:tcW w:w="9394" w:type="dxa"/>
          </w:tcPr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3132"/>
              <w:gridCol w:w="3131"/>
              <w:gridCol w:w="3131"/>
            </w:tblGrid>
            <w:tr w:rsidR="00C05397" w14:paraId="7D56DB32" w14:textId="77777777" w:rsidTr="00C05397">
              <w:tc>
                <w:tcPr>
                  <w:tcW w:w="3128" w:type="dxa"/>
                </w:tcPr>
                <w:p w14:paraId="388F3C75" w14:textId="1F130455" w:rsidR="00C05397" w:rsidRDefault="00C05397" w:rsidP="003305B2">
                  <w:pPr>
                    <w:pStyle w:val="TablaDestacado"/>
                  </w:pPr>
                  <w:r>
                    <w:t>DOCUMENTO</w:t>
                  </w:r>
                  <w:r>
                    <w:br/>
                    <w:t>ELABORADO POR:</w:t>
                  </w:r>
                </w:p>
              </w:tc>
              <w:tc>
                <w:tcPr>
                  <w:tcW w:w="3128" w:type="dxa"/>
                </w:tcPr>
                <w:p w14:paraId="6A0F2546" w14:textId="1B517E4D" w:rsidR="00C05397" w:rsidRDefault="00C05397" w:rsidP="003305B2">
                  <w:pPr>
                    <w:pStyle w:val="TablaDestacado"/>
                  </w:pPr>
                  <w:r>
                    <w:t>REVISADO</w:t>
                  </w:r>
                  <w:r>
                    <w:br/>
                    <w:t>POR:</w:t>
                  </w:r>
                </w:p>
              </w:tc>
              <w:tc>
                <w:tcPr>
                  <w:tcW w:w="3128" w:type="dxa"/>
                </w:tcPr>
                <w:p w14:paraId="6215E74A" w14:textId="14BCA0B2" w:rsidR="00C05397" w:rsidRDefault="00C05397" w:rsidP="003305B2">
                  <w:pPr>
                    <w:pStyle w:val="TablaDestacado"/>
                  </w:pPr>
                  <w:r>
                    <w:t>APROBADO</w:t>
                  </w:r>
                  <w:r>
                    <w:br/>
                    <w:t>POR:</w:t>
                  </w:r>
                </w:p>
              </w:tc>
            </w:tr>
            <w:tr w:rsidR="00C05397" w14:paraId="5225A60A" w14:textId="77777777" w:rsidTr="00C05397">
              <w:trPr>
                <w:trHeight w:hRule="exact" w:val="2495"/>
              </w:trPr>
              <w:tc>
                <w:tcPr>
                  <w:tcW w:w="3128" w:type="dxa"/>
                </w:tcPr>
                <w:p w14:paraId="1F4733A6" w14:textId="77777777" w:rsidR="00C05397" w:rsidRDefault="00C05397" w:rsidP="003305B2">
                  <w:pPr>
                    <w:pStyle w:val="TablaDestacado"/>
                  </w:pPr>
                  <w:permStart w:id="1760372794" w:edGrp="everyone"/>
                  <w:r>
                    <w:t>NOMBRES</w:t>
                  </w:r>
                  <w:r>
                    <w:br/>
                    <w:t>PATERNO MATERNO</w:t>
                  </w:r>
                  <w:permEnd w:id="1760372794"/>
                </w:p>
                <w:p w14:paraId="0823FACA" w14:textId="0FF182B8" w:rsidR="00C05397" w:rsidRDefault="00C05397" w:rsidP="003305B2">
                  <w:pPr>
                    <w:pStyle w:val="TablaDestacado"/>
                  </w:pPr>
                  <w:permStart w:id="149896466" w:edGrp="everyone"/>
                  <w:r>
                    <w:t>CARGO</w:t>
                  </w:r>
                  <w:permEnd w:id="149896466"/>
                </w:p>
              </w:tc>
              <w:tc>
                <w:tcPr>
                  <w:tcW w:w="3128" w:type="dxa"/>
                </w:tcPr>
                <w:p w14:paraId="2D2B4494" w14:textId="77777777" w:rsidR="00C05397" w:rsidRDefault="00C05397" w:rsidP="003305B2">
                  <w:pPr>
                    <w:pStyle w:val="TablaDestacado"/>
                  </w:pPr>
                  <w:permStart w:id="1758534946" w:edGrp="everyone"/>
                  <w:r>
                    <w:t>NOMBRES</w:t>
                  </w:r>
                  <w:r>
                    <w:br/>
                    <w:t>PATERNO MATERNO</w:t>
                  </w:r>
                  <w:permEnd w:id="1758534946"/>
                </w:p>
                <w:p w14:paraId="6758C0F7" w14:textId="6FF29EF1" w:rsidR="00C05397" w:rsidRDefault="00C05397" w:rsidP="003305B2">
                  <w:pPr>
                    <w:pStyle w:val="TablaDestacado"/>
                  </w:pPr>
                  <w:permStart w:id="2008379495" w:edGrp="everyone"/>
                  <w:r>
                    <w:t>CARGO</w:t>
                  </w:r>
                  <w:permEnd w:id="2008379495"/>
                </w:p>
              </w:tc>
              <w:tc>
                <w:tcPr>
                  <w:tcW w:w="3128" w:type="dxa"/>
                </w:tcPr>
                <w:p w14:paraId="360EA7E4" w14:textId="77777777" w:rsidR="00C05397" w:rsidRDefault="00C05397" w:rsidP="003305B2">
                  <w:pPr>
                    <w:pStyle w:val="TablaDestacado"/>
                  </w:pPr>
                  <w:permStart w:id="1820811142" w:edGrp="everyone"/>
                  <w:r>
                    <w:t>NOMBRES</w:t>
                  </w:r>
                  <w:r>
                    <w:br/>
                    <w:t>PATERNO MATERNO</w:t>
                  </w:r>
                  <w:permEnd w:id="1820811142"/>
                </w:p>
                <w:p w14:paraId="52EFBCAA" w14:textId="6B4B9AFC" w:rsidR="00C05397" w:rsidRDefault="00C05397" w:rsidP="003305B2">
                  <w:pPr>
                    <w:pStyle w:val="TablaDestacado"/>
                  </w:pPr>
                  <w:permStart w:id="1752643419" w:edGrp="everyone"/>
                  <w:r>
                    <w:t>CARGO</w:t>
                  </w:r>
                  <w:permEnd w:id="1752643419"/>
                </w:p>
              </w:tc>
            </w:tr>
            <w:tr w:rsidR="00C05397" w14:paraId="25EA8358" w14:textId="77777777" w:rsidTr="00C05397">
              <w:trPr>
                <w:trHeight w:hRule="exact" w:val="624"/>
              </w:trPr>
              <w:tc>
                <w:tcPr>
                  <w:tcW w:w="3128" w:type="dxa"/>
                </w:tcPr>
                <w:p w14:paraId="095FB723" w14:textId="0FE14685" w:rsidR="00C05397" w:rsidRDefault="00C05397" w:rsidP="003305B2">
                  <w:pPr>
                    <w:pStyle w:val="TablaCentrado"/>
                  </w:pPr>
                  <w:r>
                    <w:t>Fecha elaboración</w:t>
                  </w:r>
                  <w:r w:rsidR="003305B2">
                    <w:t>:</w:t>
                  </w:r>
                  <w:r>
                    <w:br/>
                  </w:r>
                  <w:permStart w:id="153382872" w:edGrp="everyone"/>
                  <w:r w:rsidR="00D76CBC">
                    <w:t>dd</w:t>
                  </w:r>
                  <w:r>
                    <w:t xml:space="preserve"> de </w:t>
                  </w:r>
                  <w:r w:rsidR="00D76CBC">
                    <w:t>mm</w:t>
                  </w:r>
                  <w:r>
                    <w:t xml:space="preserve"> de </w:t>
                  </w:r>
                  <w:r w:rsidR="00D76CBC">
                    <w:t>aaaa</w:t>
                  </w:r>
                  <w:permEnd w:id="153382872"/>
                </w:p>
              </w:tc>
              <w:tc>
                <w:tcPr>
                  <w:tcW w:w="3128" w:type="dxa"/>
                </w:tcPr>
                <w:p w14:paraId="3801639A" w14:textId="674EEE4B" w:rsidR="00C05397" w:rsidRDefault="00C05397" w:rsidP="007420ED">
                  <w:pPr>
                    <w:pStyle w:val="TablaCentrado"/>
                  </w:pPr>
                  <w:r>
                    <w:t>Fecha revisión</w:t>
                  </w:r>
                  <w:r w:rsidR="003305B2">
                    <w:t>:</w:t>
                  </w:r>
                  <w:r>
                    <w:br/>
                  </w:r>
                  <w:permStart w:id="1995794184" w:edGrp="everyone"/>
                  <w:r w:rsidR="00D76CBC">
                    <w:t>dd de mm de aaaa</w:t>
                  </w:r>
                  <w:permEnd w:id="1995794184"/>
                </w:p>
              </w:tc>
              <w:tc>
                <w:tcPr>
                  <w:tcW w:w="3128" w:type="dxa"/>
                </w:tcPr>
                <w:p w14:paraId="2856D307" w14:textId="6D443CE2" w:rsidR="00C05397" w:rsidRDefault="00C05397" w:rsidP="003305B2">
                  <w:pPr>
                    <w:pStyle w:val="TablaCentrado"/>
                  </w:pPr>
                  <w:r>
                    <w:t>Fecha aprobación</w:t>
                  </w:r>
                  <w:r w:rsidR="003305B2">
                    <w:t>:</w:t>
                  </w:r>
                  <w:r>
                    <w:br/>
                  </w:r>
                  <w:permStart w:id="2026532794" w:edGrp="everyone"/>
                  <w:r w:rsidR="00D76CBC">
                    <w:t>dd de mm de aaaa</w:t>
                  </w:r>
                  <w:permEnd w:id="2026532794"/>
                </w:p>
              </w:tc>
            </w:tr>
            <w:tr w:rsidR="003305B2" w14:paraId="08C36E6A" w14:textId="77777777" w:rsidTr="009A382F">
              <w:trPr>
                <w:trHeight w:hRule="exact" w:val="2835"/>
              </w:trPr>
              <w:tc>
                <w:tcPr>
                  <w:tcW w:w="9384" w:type="dxa"/>
                  <w:gridSpan w:val="3"/>
                </w:tcPr>
                <w:p w14:paraId="2126A404" w14:textId="77777777" w:rsidR="003305B2" w:rsidRDefault="003305B2" w:rsidP="003305B2">
                  <w:pPr>
                    <w:pStyle w:val="TablaDestacado"/>
                  </w:pPr>
                  <w:r>
                    <w:t>Distribución:</w:t>
                  </w:r>
                </w:p>
                <w:p w14:paraId="16560571" w14:textId="764CADC0" w:rsidR="003305B2" w:rsidRPr="003305B2" w:rsidRDefault="003305B2" w:rsidP="003305B2">
                  <w:pPr>
                    <w:pStyle w:val="TablaDestacado"/>
                  </w:pPr>
                  <w:r w:rsidRPr="003305B2">
                    <w:tab/>
                  </w:r>
                  <w:permStart w:id="992697461" w:edGrp="everyone"/>
                  <w:r w:rsidR="0001371B">
                    <w:t>D</w:t>
                  </w:r>
                  <w:r w:rsidRPr="003305B2">
                    <w:t>estinatario</w:t>
                  </w:r>
                  <w:permEnd w:id="992697461"/>
                  <w:r w:rsidRPr="003305B2">
                    <w:tab/>
                  </w:r>
                  <w:permStart w:id="499003378" w:edGrp="everyone"/>
                  <w:r w:rsidR="0001371B">
                    <w:t>D</w:t>
                  </w:r>
                  <w:r w:rsidRPr="003305B2">
                    <w:t>estinatario</w:t>
                  </w:r>
                  <w:permEnd w:id="499003378"/>
                </w:p>
                <w:p w14:paraId="6E805105" w14:textId="124C3616" w:rsidR="003305B2" w:rsidRDefault="003305B2" w:rsidP="003305B2">
                  <w:pPr>
                    <w:pStyle w:val="TablaDestacado"/>
                  </w:pPr>
                  <w:r>
                    <w:tab/>
                  </w:r>
                  <w:permStart w:id="909849367" w:edGrp="everyone"/>
                  <w:r w:rsidR="0001371B">
                    <w:t>D</w:t>
                  </w:r>
                  <w:r>
                    <w:t>estinatario</w:t>
                  </w:r>
                  <w:permEnd w:id="909849367"/>
                  <w:r>
                    <w:tab/>
                  </w:r>
                  <w:permStart w:id="163398747" w:edGrp="everyone"/>
                  <w:r w:rsidR="0001371B">
                    <w:t>D</w:t>
                  </w:r>
                  <w:r>
                    <w:t>estinatario</w:t>
                  </w:r>
                  <w:permEnd w:id="163398747"/>
                </w:p>
                <w:p w14:paraId="448B31B0" w14:textId="15049D65" w:rsidR="003305B2" w:rsidRDefault="003305B2" w:rsidP="003305B2">
                  <w:pPr>
                    <w:pStyle w:val="TablaDestacado"/>
                  </w:pPr>
                  <w:r>
                    <w:tab/>
                  </w:r>
                  <w:permStart w:id="12330099" w:edGrp="everyone"/>
                  <w:r w:rsidR="0001371B">
                    <w:t>D</w:t>
                  </w:r>
                  <w:r>
                    <w:t>estinatario</w:t>
                  </w:r>
                  <w:permEnd w:id="12330099"/>
                  <w:r>
                    <w:tab/>
                  </w:r>
                  <w:permStart w:id="1171146858" w:edGrp="everyone"/>
                  <w:r w:rsidR="0001371B">
                    <w:t>D</w:t>
                  </w:r>
                  <w:r>
                    <w:t>estinatario</w:t>
                  </w:r>
                  <w:permEnd w:id="1171146858"/>
                </w:p>
                <w:p w14:paraId="78478579" w14:textId="1744AF4F" w:rsidR="003305B2" w:rsidRDefault="003305B2" w:rsidP="003305B2">
                  <w:pPr>
                    <w:pStyle w:val="TablaDestacado"/>
                  </w:pPr>
                  <w:r>
                    <w:tab/>
                  </w:r>
                  <w:permStart w:id="1300917096" w:edGrp="everyone"/>
                  <w:r w:rsidR="0001371B">
                    <w:t>D</w:t>
                  </w:r>
                  <w:r>
                    <w:t>estinatario</w:t>
                  </w:r>
                  <w:permEnd w:id="1300917096"/>
                  <w:r>
                    <w:tab/>
                  </w:r>
                  <w:permStart w:id="415378862" w:edGrp="everyone"/>
                  <w:r w:rsidR="0001371B">
                    <w:t>D</w:t>
                  </w:r>
                  <w:r>
                    <w:t>estinatario</w:t>
                  </w:r>
                  <w:permEnd w:id="415378862"/>
                </w:p>
                <w:p w14:paraId="62B3ECCF" w14:textId="10C4EBC0" w:rsidR="003305B2" w:rsidRDefault="003305B2" w:rsidP="003305B2">
                  <w:pPr>
                    <w:pStyle w:val="TablaDestacado"/>
                  </w:pPr>
                  <w:r>
                    <w:tab/>
                  </w:r>
                  <w:permStart w:id="741171410" w:edGrp="everyone"/>
                  <w:r w:rsidR="0001371B">
                    <w:t>D</w:t>
                  </w:r>
                  <w:r>
                    <w:t>estinatario</w:t>
                  </w:r>
                  <w:permEnd w:id="741171410"/>
                  <w:r>
                    <w:tab/>
                  </w:r>
                  <w:permStart w:id="627669274" w:edGrp="everyone"/>
                  <w:r w:rsidR="0001371B">
                    <w:t>D</w:t>
                  </w:r>
                  <w:r>
                    <w:t>estinatario</w:t>
                  </w:r>
                  <w:permEnd w:id="627669274"/>
                </w:p>
                <w:p w14:paraId="47F9557D" w14:textId="36A8B233" w:rsidR="003305B2" w:rsidRDefault="003305B2" w:rsidP="003305B2">
                  <w:pPr>
                    <w:pStyle w:val="TablaDestacado"/>
                  </w:pPr>
                  <w:r>
                    <w:tab/>
                  </w:r>
                  <w:permStart w:id="1843887772" w:edGrp="everyone"/>
                  <w:r w:rsidR="0001371B">
                    <w:t>D</w:t>
                  </w:r>
                  <w:r>
                    <w:t>estinatario</w:t>
                  </w:r>
                  <w:permEnd w:id="1843887772"/>
                  <w:r>
                    <w:tab/>
                  </w:r>
                  <w:permStart w:id="951735903" w:edGrp="everyone"/>
                  <w:r w:rsidR="0001371B">
                    <w:t>D</w:t>
                  </w:r>
                  <w:r>
                    <w:t>estinatario</w:t>
                  </w:r>
                  <w:permEnd w:id="951735903"/>
                </w:p>
                <w:p w14:paraId="75147579" w14:textId="2F971F37" w:rsidR="003305B2" w:rsidRDefault="003305B2" w:rsidP="003305B2">
                  <w:pPr>
                    <w:pStyle w:val="TablaDestacado"/>
                  </w:pPr>
                  <w:r>
                    <w:tab/>
                  </w:r>
                  <w:permStart w:id="291863834" w:edGrp="everyone"/>
                  <w:r w:rsidR="0001371B">
                    <w:t>D</w:t>
                  </w:r>
                  <w:r>
                    <w:t>estinatario</w:t>
                  </w:r>
                  <w:permEnd w:id="291863834"/>
                  <w:r>
                    <w:tab/>
                  </w:r>
                  <w:permStart w:id="2065331430" w:edGrp="everyone"/>
                  <w:r w:rsidR="0001371B">
                    <w:t>D</w:t>
                  </w:r>
                  <w:r>
                    <w:t>estinatario</w:t>
                  </w:r>
                  <w:permEnd w:id="2065331430"/>
                </w:p>
                <w:p w14:paraId="380A9358" w14:textId="2CEB94ED" w:rsidR="003305B2" w:rsidRDefault="003305B2" w:rsidP="003305B2">
                  <w:pPr>
                    <w:pStyle w:val="TablaDestacado"/>
                  </w:pPr>
                </w:p>
              </w:tc>
            </w:tr>
          </w:tbl>
          <w:p w14:paraId="412AB565" w14:textId="77777777" w:rsidR="00C05397" w:rsidRDefault="00C05397" w:rsidP="00C05397">
            <w:pPr>
              <w:ind w:firstLine="0"/>
            </w:pPr>
          </w:p>
        </w:tc>
      </w:tr>
    </w:tbl>
    <w:p w14:paraId="013283FD" w14:textId="77777777" w:rsidR="00EE0725" w:rsidRDefault="00EE0725" w:rsidP="00EE0725">
      <w:pPr>
        <w:ind w:firstLine="0"/>
        <w:sectPr w:rsidR="00EE0725" w:rsidSect="005B0727">
          <w:headerReference w:type="default" r:id="rId9"/>
          <w:pgSz w:w="12240" w:h="15840" w:code="1"/>
          <w:pgMar w:top="1418" w:right="1418" w:bottom="1701" w:left="1418" w:header="1418" w:footer="709" w:gutter="0"/>
          <w:pgNumType w:start="0"/>
          <w:cols w:space="708"/>
          <w:docGrid w:linePitch="360"/>
        </w:sectPr>
      </w:pPr>
    </w:p>
    <w:permStart w:id="499926798" w:edGrp="everyone" w:displacedByCustomXml="next"/>
    <w:sdt>
      <w:sdtPr>
        <w:rPr>
          <w:rFonts w:eastAsiaTheme="minorHAnsi" w:cstheme="minorBidi"/>
          <w:b w:val="0"/>
          <w:caps w:val="0"/>
          <w:noProof/>
          <w:sz w:val="22"/>
          <w:szCs w:val="22"/>
          <w:u w:val="none"/>
          <w:lang w:val="es-ES" w:eastAsia="en-US"/>
        </w:rPr>
        <w:id w:val="-315485967"/>
        <w:docPartObj>
          <w:docPartGallery w:val="Table of Contents"/>
          <w:docPartUnique/>
        </w:docPartObj>
      </w:sdtPr>
      <w:sdtEndPr>
        <w:rPr>
          <w:bCs/>
          <w:noProof w:val="0"/>
          <w:lang w:val="es-CL"/>
        </w:rPr>
      </w:sdtEndPr>
      <w:sdtContent>
        <w:p w14:paraId="3FA50B32" w14:textId="3DDAD686" w:rsidR="003C1607" w:rsidRDefault="003C1607">
          <w:pPr>
            <w:pStyle w:val="TtuloTDC"/>
          </w:pPr>
          <w:r>
            <w:rPr>
              <w:lang w:val="es-ES"/>
            </w:rPr>
            <w:t>Contenido</w:t>
          </w:r>
        </w:p>
        <w:p w14:paraId="5FC062FB" w14:textId="59234E03" w:rsidR="00C843A3" w:rsidRDefault="007D43C1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r>
            <w:fldChar w:fldCharType="begin"/>
          </w:r>
          <w:r>
            <w:instrText xml:space="preserve"> TOC \o "1-4" \h \z \u </w:instrText>
          </w:r>
          <w:r>
            <w:fldChar w:fldCharType="separate"/>
          </w:r>
          <w:hyperlink w:anchor="_Toc45032222" w:history="1">
            <w:r w:rsidR="00C843A3" w:rsidRPr="00F75718">
              <w:rPr>
                <w:rStyle w:val="Hipervnculo"/>
                <w:noProof/>
              </w:rPr>
              <w:t>1.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Introducción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_Toc45032222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72A21F68" w14:textId="2B474BD8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23" w:history="1">
            <w:r w:rsidR="00C843A3" w:rsidRPr="00F75718">
              <w:rPr>
                <w:rStyle w:val="Hipervnculo"/>
                <w:noProof/>
              </w:rPr>
              <w:t>2.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Objetivo general y objetivos específicos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_Toc45032223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509BCC05" w14:textId="4262CC8E" w:rsidR="00C843A3" w:rsidRDefault="00404C94">
          <w:pPr>
            <w:pStyle w:val="TDC2"/>
            <w:rPr>
              <w:rFonts w:asciiTheme="minorHAnsi" w:eastAsiaTheme="minorEastAsia" w:hAnsiTheme="minorHAnsi"/>
              <w:noProof/>
              <w:lang w:eastAsia="es-CL"/>
            </w:rPr>
          </w:pPr>
          <w:hyperlink w:anchor="_Toc45032224" w:history="1">
            <w:r w:rsidR="00C843A3" w:rsidRPr="00F75718">
              <w:rPr>
                <w:rStyle w:val="Hipervnculo"/>
                <w:noProof/>
              </w:rPr>
              <w:t>2.1</w:t>
            </w:r>
            <w:r w:rsidR="00C843A3">
              <w:rPr>
                <w:rFonts w:asciiTheme="minorHAnsi" w:eastAsiaTheme="minorEastAsia" w:hAnsiTheme="minorHAnsi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Objetivo General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_Toc45032224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03EEC3BF" w14:textId="496109BF" w:rsidR="00C843A3" w:rsidRDefault="00404C94">
          <w:pPr>
            <w:pStyle w:val="TDC2"/>
            <w:rPr>
              <w:rFonts w:asciiTheme="minorHAnsi" w:eastAsiaTheme="minorEastAsia" w:hAnsiTheme="minorHAnsi"/>
              <w:noProof/>
              <w:lang w:eastAsia="es-CL"/>
            </w:rPr>
          </w:pPr>
          <w:hyperlink w:anchor="_Toc45032225" w:history="1">
            <w:r w:rsidR="00C843A3" w:rsidRPr="00F75718">
              <w:rPr>
                <w:rStyle w:val="Hipervnculo"/>
                <w:noProof/>
              </w:rPr>
              <w:t>2.2</w:t>
            </w:r>
            <w:r w:rsidR="00C843A3">
              <w:rPr>
                <w:rFonts w:asciiTheme="minorHAnsi" w:eastAsiaTheme="minorEastAsia" w:hAnsiTheme="minorHAnsi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Objetivos Específicos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_Toc45032225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79D82763" w14:textId="19CEDEC9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26" w:history="1">
            <w:r w:rsidR="00C843A3" w:rsidRPr="00F75718">
              <w:rPr>
                <w:rStyle w:val="Hipervnculo"/>
                <w:noProof/>
              </w:rPr>
              <w:t>3.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Alcance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_Toc45032226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746BF939" w14:textId="784B6258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27" w:history="1">
            <w:r w:rsidR="00C843A3" w:rsidRPr="00F75718">
              <w:rPr>
                <w:rStyle w:val="Hipervnculo"/>
                <w:noProof/>
              </w:rPr>
              <w:t>4.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Definiciones y terminología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_Toc45032227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6D44EE13" w14:textId="0CBFC880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28" w:history="1">
            <w:r w:rsidR="00C843A3" w:rsidRPr="00F75718">
              <w:rPr>
                <w:rStyle w:val="Hipervnculo"/>
                <w:noProof/>
              </w:rPr>
              <w:t>5.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Desarrollo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_Toc45032228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086E3E2D" w14:textId="0218911E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29" w:history="1">
            <w:r w:rsidR="00C843A3" w:rsidRPr="00F75718">
              <w:rPr>
                <w:rStyle w:val="Hipervnculo"/>
                <w:noProof/>
              </w:rPr>
              <w:t>6.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Responsables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_Toc45032229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0853EDC9" w14:textId="751777CE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30" w:history="1">
            <w:r w:rsidR="00C843A3" w:rsidRPr="00F75718">
              <w:rPr>
                <w:rStyle w:val="Hipervnculo"/>
                <w:noProof/>
              </w:rPr>
              <w:t>7.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Evaluación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_Toc45032230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16D5FCA8" w14:textId="073D1482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31" w:history="1">
            <w:r w:rsidR="00C843A3" w:rsidRPr="00F75718">
              <w:rPr>
                <w:rStyle w:val="Hipervnculo"/>
                <w:noProof/>
              </w:rPr>
              <w:t>8.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Registro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_Toc45032231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2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2A4A7B32" w14:textId="703CCB5C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32" w:history="1">
            <w:r w:rsidR="00C843A3" w:rsidRPr="00F75718">
              <w:rPr>
                <w:rStyle w:val="Hipervnculo"/>
                <w:noProof/>
              </w:rPr>
              <w:t>9.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Distribución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_Toc45032232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3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0664EF8E" w14:textId="63EB9852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33" w:history="1">
            <w:r w:rsidR="00C843A3" w:rsidRPr="00F75718">
              <w:rPr>
                <w:rStyle w:val="Hipervnculo"/>
                <w:noProof/>
              </w:rPr>
              <w:t>10.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Anexos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_Toc45032233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3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6946CB83" w14:textId="7DF7EFA0" w:rsidR="00C843A3" w:rsidRDefault="00404C94">
          <w:pPr>
            <w:pStyle w:val="TDC2"/>
            <w:rPr>
              <w:rFonts w:asciiTheme="minorHAnsi" w:eastAsiaTheme="minorEastAsia" w:hAnsiTheme="minorHAnsi"/>
              <w:noProof/>
              <w:lang w:eastAsia="es-CL"/>
            </w:rPr>
          </w:pPr>
          <w:hyperlink w:anchor="_Toc45032234" w:history="1">
            <w:r w:rsidR="00C843A3" w:rsidRPr="00F75718">
              <w:rPr>
                <w:rStyle w:val="Hipervnculo"/>
                <w:noProof/>
              </w:rPr>
              <w:t>10.1</w:t>
            </w:r>
            <w:r w:rsidR="00C843A3">
              <w:rPr>
                <w:rFonts w:asciiTheme="minorHAnsi" w:eastAsiaTheme="minorEastAsia" w:hAnsiTheme="minorHAnsi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Anexo 1: Nombre del anexo 1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_Toc45032234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3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5BFA51E1" w14:textId="37DECB68" w:rsidR="00C843A3" w:rsidRDefault="00404C94">
          <w:pPr>
            <w:pStyle w:val="TDC2"/>
            <w:rPr>
              <w:rFonts w:asciiTheme="minorHAnsi" w:eastAsiaTheme="minorEastAsia" w:hAnsiTheme="minorHAnsi"/>
              <w:noProof/>
              <w:lang w:eastAsia="es-CL"/>
            </w:rPr>
          </w:pPr>
          <w:hyperlink w:anchor="_Toc45032235" w:history="1">
            <w:r w:rsidR="00C843A3" w:rsidRPr="00F75718">
              <w:rPr>
                <w:rStyle w:val="Hipervnculo"/>
                <w:noProof/>
              </w:rPr>
              <w:t>10.2</w:t>
            </w:r>
            <w:r w:rsidR="00C843A3">
              <w:rPr>
                <w:rFonts w:asciiTheme="minorHAnsi" w:eastAsiaTheme="minorEastAsia" w:hAnsiTheme="minorHAnsi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Anexo 1: Nombre del anexo 2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_Toc45032235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3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2D241728" w14:textId="78BA1E38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36" w:history="1">
            <w:r w:rsidR="00C843A3" w:rsidRPr="00F75718">
              <w:rPr>
                <w:rStyle w:val="Hipervnculo"/>
                <w:noProof/>
              </w:rPr>
              <w:t>11.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Control de cambios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_Toc45032236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3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5C991B04" w14:textId="325FF61C" w:rsidR="00C843A3" w:rsidRDefault="00404C94">
          <w:pPr>
            <w:pStyle w:val="TDC1"/>
            <w:rPr>
              <w:rFonts w:asciiTheme="minorHAnsi" w:eastAsiaTheme="minorEastAsia" w:hAnsiTheme="minorHAnsi"/>
              <w:caps w:val="0"/>
              <w:noProof/>
              <w:lang w:eastAsia="es-CL"/>
            </w:rPr>
          </w:pPr>
          <w:hyperlink w:anchor="_Toc45032237" w:history="1">
            <w:r w:rsidR="00C843A3" w:rsidRPr="00F75718">
              <w:rPr>
                <w:rStyle w:val="Hipervnculo"/>
                <w:noProof/>
              </w:rPr>
              <w:t>12.</w:t>
            </w:r>
            <w:r w:rsidR="00C843A3">
              <w:rPr>
                <w:rFonts w:asciiTheme="minorHAnsi" w:eastAsiaTheme="minorEastAsia" w:hAnsiTheme="minorHAnsi"/>
                <w:caps w:val="0"/>
                <w:noProof/>
                <w:lang w:eastAsia="es-CL"/>
              </w:rPr>
              <w:tab/>
            </w:r>
            <w:r w:rsidR="00C843A3" w:rsidRPr="00F75718">
              <w:rPr>
                <w:rStyle w:val="Hipervnculo"/>
                <w:noProof/>
              </w:rPr>
              <w:t>Referencias</w:t>
            </w:r>
            <w:r w:rsidR="00C843A3">
              <w:rPr>
                <w:noProof/>
                <w:webHidden/>
              </w:rPr>
              <w:tab/>
            </w:r>
            <w:r w:rsidR="00C843A3">
              <w:rPr>
                <w:noProof/>
                <w:webHidden/>
              </w:rPr>
              <w:fldChar w:fldCharType="begin"/>
            </w:r>
            <w:r w:rsidR="00C843A3">
              <w:rPr>
                <w:noProof/>
                <w:webHidden/>
              </w:rPr>
              <w:instrText xml:space="preserve"> PAGEREF _Toc45032237 \h </w:instrText>
            </w:r>
            <w:r w:rsidR="00C843A3">
              <w:rPr>
                <w:noProof/>
                <w:webHidden/>
              </w:rPr>
            </w:r>
            <w:r w:rsidR="00C843A3">
              <w:rPr>
                <w:noProof/>
                <w:webHidden/>
              </w:rPr>
              <w:fldChar w:fldCharType="separate"/>
            </w:r>
            <w:r w:rsidR="00C843A3">
              <w:rPr>
                <w:noProof/>
                <w:webHidden/>
              </w:rPr>
              <w:t>3</w:t>
            </w:r>
            <w:r w:rsidR="00C843A3">
              <w:rPr>
                <w:noProof/>
                <w:webHidden/>
              </w:rPr>
              <w:fldChar w:fldCharType="end"/>
            </w:r>
          </w:hyperlink>
        </w:p>
        <w:p w14:paraId="39AB501C" w14:textId="1BE76835" w:rsidR="003C1607" w:rsidRPr="00C843A3" w:rsidRDefault="007D43C1" w:rsidP="00C843A3">
          <w:pPr>
            <w:pStyle w:val="TDC2"/>
            <w:ind w:left="0" w:firstLine="0"/>
            <w:rPr>
              <w:caps/>
            </w:rPr>
          </w:pPr>
          <w:r>
            <w:rPr>
              <w:caps/>
            </w:rPr>
            <w:fldChar w:fldCharType="end"/>
          </w:r>
        </w:p>
      </w:sdtContent>
    </w:sdt>
    <w:permEnd w:id="499926798"/>
    <w:p w14:paraId="10B0A873" w14:textId="77777777" w:rsidR="003C1607" w:rsidRDefault="003C1607" w:rsidP="00B40433">
      <w:pPr>
        <w:pStyle w:val="TDC2"/>
        <w:rPr>
          <w:rFonts w:eastAsiaTheme="majorEastAsia" w:cstheme="majorBidi"/>
          <w:sz w:val="28"/>
          <w:szCs w:val="32"/>
          <w:u w:val="single"/>
        </w:rPr>
      </w:pPr>
      <w:r>
        <w:br w:type="page"/>
      </w:r>
    </w:p>
    <w:p w14:paraId="327FE4C7" w14:textId="5EB9CB8D" w:rsidR="003C1607" w:rsidRPr="00B40433" w:rsidRDefault="003C1607" w:rsidP="00B40433">
      <w:pPr>
        <w:pStyle w:val="Ttulo1"/>
      </w:pPr>
      <w:bookmarkStart w:id="0" w:name="_Toc45032222"/>
      <w:permStart w:id="1262312065" w:edGrp="everyone"/>
      <w:r>
        <w:lastRenderedPageBreak/>
        <w:t>1.</w:t>
      </w:r>
      <w:r>
        <w:tab/>
        <w:t>I</w:t>
      </w:r>
      <w:r w:rsidR="00B40433">
        <w:t>ntroducción</w:t>
      </w:r>
      <w:bookmarkEnd w:id="0"/>
    </w:p>
    <w:p w14:paraId="6F786827" w14:textId="77777777" w:rsidR="003C1607" w:rsidRDefault="003C1607" w:rsidP="003C1607">
      <w:r>
        <w:t>Escriba desde aquí…</w:t>
      </w:r>
    </w:p>
    <w:p w14:paraId="79409368" w14:textId="7BB3FF73" w:rsidR="003C1607" w:rsidRPr="00B40433" w:rsidRDefault="003C1607" w:rsidP="00B40433">
      <w:pPr>
        <w:pStyle w:val="Ttulo1"/>
      </w:pPr>
      <w:bookmarkStart w:id="1" w:name="_Toc45032223"/>
      <w:r>
        <w:t>2.</w:t>
      </w:r>
      <w:r>
        <w:tab/>
      </w:r>
      <w:r w:rsidR="00B40433">
        <w:t>Objetivo general y objetivos específicos</w:t>
      </w:r>
      <w:bookmarkEnd w:id="1"/>
    </w:p>
    <w:p w14:paraId="3D63E4B5" w14:textId="21DDFF96" w:rsidR="003C1607" w:rsidRDefault="0021509D" w:rsidP="0021509D">
      <w:pPr>
        <w:pStyle w:val="Ttulo2"/>
      </w:pPr>
      <w:bookmarkStart w:id="2" w:name="_Toc45032224"/>
      <w:r>
        <w:t>2.1</w:t>
      </w:r>
      <w:r>
        <w:tab/>
        <w:t>Objetivo General</w:t>
      </w:r>
      <w:bookmarkEnd w:id="2"/>
    </w:p>
    <w:p w14:paraId="3933F56B" w14:textId="77777777" w:rsidR="0021509D" w:rsidRDefault="0021509D" w:rsidP="0021509D">
      <w:r>
        <w:t>Escriba desde aquí…</w:t>
      </w:r>
    </w:p>
    <w:p w14:paraId="3A4B0AB9" w14:textId="195AECEE" w:rsidR="0021509D" w:rsidRDefault="0021509D" w:rsidP="0021509D">
      <w:pPr>
        <w:pStyle w:val="Ttulo2"/>
      </w:pPr>
      <w:bookmarkStart w:id="3" w:name="_Toc45032225"/>
      <w:r>
        <w:t>2.2</w:t>
      </w:r>
      <w:r>
        <w:tab/>
        <w:t>Objetivos Específicos</w:t>
      </w:r>
      <w:bookmarkEnd w:id="3"/>
    </w:p>
    <w:p w14:paraId="50401EE2" w14:textId="23866719" w:rsidR="0021509D" w:rsidRPr="0021509D" w:rsidRDefault="0021509D" w:rsidP="0021509D">
      <w:r>
        <w:t>Escriba desde aquí…</w:t>
      </w:r>
    </w:p>
    <w:p w14:paraId="3C49CB32" w14:textId="19D9E750" w:rsidR="003C1607" w:rsidRPr="00B40433" w:rsidRDefault="003C1607" w:rsidP="00B40433">
      <w:pPr>
        <w:pStyle w:val="Ttulo1"/>
      </w:pPr>
      <w:bookmarkStart w:id="4" w:name="_Toc45032226"/>
      <w:r>
        <w:t>3.</w:t>
      </w:r>
      <w:r>
        <w:tab/>
      </w:r>
      <w:r w:rsidR="00B40433">
        <w:t>Alcance</w:t>
      </w:r>
      <w:bookmarkEnd w:id="4"/>
    </w:p>
    <w:p w14:paraId="76051607" w14:textId="77777777" w:rsidR="003C1607" w:rsidRDefault="003C1607" w:rsidP="003C1607">
      <w:r>
        <w:t>Escriba desde aquí…</w:t>
      </w:r>
    </w:p>
    <w:p w14:paraId="3C2AF4B8" w14:textId="7B7A0EE9" w:rsidR="003C1607" w:rsidRPr="00B40433" w:rsidRDefault="003C1607" w:rsidP="00B40433">
      <w:pPr>
        <w:pStyle w:val="Ttulo1"/>
      </w:pPr>
      <w:bookmarkStart w:id="5" w:name="_Toc45032227"/>
      <w:r>
        <w:t>4.</w:t>
      </w:r>
      <w:r>
        <w:tab/>
      </w:r>
      <w:r w:rsidR="00B40433">
        <w:t>Definiciones y terminología</w:t>
      </w:r>
      <w:bookmarkEnd w:id="5"/>
    </w:p>
    <w:p w14:paraId="0A60BA42" w14:textId="251D54FE" w:rsidR="005427A5" w:rsidRDefault="005427A5" w:rsidP="005427A5">
      <w:pPr>
        <w:pStyle w:val="Prrafodelista"/>
        <w:numPr>
          <w:ilvl w:val="0"/>
          <w:numId w:val="10"/>
        </w:numPr>
      </w:pPr>
      <w:r w:rsidRPr="005427A5">
        <w:rPr>
          <w:b/>
          <w:bCs/>
        </w:rPr>
        <w:t>Definición 1</w:t>
      </w:r>
      <w:r>
        <w:t>: Texto de la definición.</w:t>
      </w:r>
    </w:p>
    <w:p w14:paraId="753543DA" w14:textId="760AFBA7" w:rsidR="003C1607" w:rsidRDefault="003C1607" w:rsidP="005427A5">
      <w:pPr>
        <w:pStyle w:val="Prrafodelista"/>
        <w:numPr>
          <w:ilvl w:val="0"/>
          <w:numId w:val="10"/>
        </w:numPr>
      </w:pPr>
      <w:r w:rsidRPr="005427A5">
        <w:rPr>
          <w:b/>
          <w:bCs/>
        </w:rPr>
        <w:t>Definición 2</w:t>
      </w:r>
      <w:r>
        <w:t>: Texto de la definición.</w:t>
      </w:r>
    </w:p>
    <w:p w14:paraId="1778F79C" w14:textId="0EF7B96F" w:rsidR="003C1607" w:rsidRPr="00B40433" w:rsidRDefault="003C1607" w:rsidP="00B40433">
      <w:pPr>
        <w:pStyle w:val="Ttulo1"/>
      </w:pPr>
      <w:bookmarkStart w:id="6" w:name="_Toc45032228"/>
      <w:r>
        <w:t>5.</w:t>
      </w:r>
      <w:r>
        <w:tab/>
      </w:r>
      <w:r w:rsidR="00B40433">
        <w:t>Desarrollo</w:t>
      </w:r>
      <w:bookmarkEnd w:id="6"/>
    </w:p>
    <w:p w14:paraId="16BFE76D" w14:textId="77777777" w:rsidR="003C1607" w:rsidRDefault="003C1607" w:rsidP="003C1607">
      <w:r>
        <w:t>Escriba desde aquí…</w:t>
      </w:r>
    </w:p>
    <w:p w14:paraId="5B1E0C93" w14:textId="7475FBEA" w:rsidR="003C1607" w:rsidRPr="00B40433" w:rsidRDefault="003C1607" w:rsidP="00B40433">
      <w:pPr>
        <w:pStyle w:val="Ttulo1"/>
      </w:pPr>
      <w:bookmarkStart w:id="7" w:name="_Toc45032229"/>
      <w:r>
        <w:t>6.</w:t>
      </w:r>
      <w:r>
        <w:tab/>
      </w:r>
      <w:r w:rsidR="00B40433">
        <w:t>Responsables</w:t>
      </w:r>
      <w:bookmarkEnd w:id="7"/>
    </w:p>
    <w:p w14:paraId="4785574E" w14:textId="77777777" w:rsidR="006342D9" w:rsidRDefault="006342D9" w:rsidP="003C1607">
      <w:pPr>
        <w:pStyle w:val="Prrafodelista"/>
        <w:numPr>
          <w:ilvl w:val="0"/>
          <w:numId w:val="11"/>
        </w:numPr>
      </w:pPr>
      <w:r>
        <w:t>Responsable 1</w:t>
      </w:r>
    </w:p>
    <w:p w14:paraId="50CAE587" w14:textId="725F27C3" w:rsidR="006342D9" w:rsidRDefault="006342D9" w:rsidP="003C1607">
      <w:pPr>
        <w:pStyle w:val="Prrafodelista"/>
        <w:numPr>
          <w:ilvl w:val="0"/>
          <w:numId w:val="11"/>
        </w:numPr>
      </w:pPr>
      <w:r>
        <w:t>Responsable 2</w:t>
      </w:r>
    </w:p>
    <w:p w14:paraId="52A9790A" w14:textId="5E2F74B2" w:rsidR="003C1607" w:rsidRPr="00B40433" w:rsidRDefault="003C1607" w:rsidP="00B40433">
      <w:pPr>
        <w:pStyle w:val="Ttulo1"/>
      </w:pPr>
      <w:bookmarkStart w:id="8" w:name="_Toc45032230"/>
      <w:r>
        <w:t>7.</w:t>
      </w:r>
      <w:r>
        <w:tab/>
      </w:r>
      <w:r w:rsidR="00B40433">
        <w:t>Evaluación</w:t>
      </w:r>
      <w:bookmarkEnd w:id="8"/>
    </w:p>
    <w:p w14:paraId="4A954A47" w14:textId="77777777" w:rsidR="003C1607" w:rsidRDefault="003C1607" w:rsidP="003C1607">
      <w:r>
        <w:t>Escriba desde aquí…</w:t>
      </w:r>
    </w:p>
    <w:p w14:paraId="5C4F50DF" w14:textId="35C48DCF" w:rsidR="003C1607" w:rsidRPr="00B40433" w:rsidRDefault="003C1607" w:rsidP="00B40433">
      <w:pPr>
        <w:pStyle w:val="Ttulo1"/>
      </w:pPr>
      <w:bookmarkStart w:id="9" w:name="_Toc45032231"/>
      <w:r>
        <w:t>8.</w:t>
      </w:r>
      <w:r>
        <w:tab/>
      </w:r>
      <w:r w:rsidR="00B40433">
        <w:t>Registro</w:t>
      </w:r>
      <w:bookmarkEnd w:id="9"/>
    </w:p>
    <w:p w14:paraId="69DE5500" w14:textId="77777777" w:rsidR="003C1607" w:rsidRDefault="003C1607" w:rsidP="003C1607">
      <w:r>
        <w:t>Escriba desde aquí…</w:t>
      </w:r>
    </w:p>
    <w:p w14:paraId="116FC09D" w14:textId="6C661408" w:rsidR="003C1607" w:rsidRDefault="003C1607" w:rsidP="00B40433">
      <w:pPr>
        <w:pStyle w:val="Ttulo1"/>
      </w:pPr>
      <w:bookmarkStart w:id="10" w:name="_Toc45032232"/>
      <w:r>
        <w:lastRenderedPageBreak/>
        <w:t>9.</w:t>
      </w:r>
      <w:r>
        <w:tab/>
      </w:r>
      <w:r w:rsidR="00B40433" w:rsidRPr="00B40433">
        <w:t>Distribución</w:t>
      </w:r>
      <w:bookmarkEnd w:id="10"/>
    </w:p>
    <w:p w14:paraId="073CF1D3" w14:textId="320CF70C" w:rsidR="003C1607" w:rsidRDefault="003C1607" w:rsidP="005427A5">
      <w:pPr>
        <w:pStyle w:val="Prrafodelista"/>
        <w:numPr>
          <w:ilvl w:val="0"/>
          <w:numId w:val="8"/>
        </w:numPr>
      </w:pPr>
      <w:r>
        <w:t>Destinatario Uno.</w:t>
      </w:r>
    </w:p>
    <w:p w14:paraId="4815D443" w14:textId="0524ACEB" w:rsidR="003C1607" w:rsidRDefault="003C1607" w:rsidP="005427A5">
      <w:pPr>
        <w:pStyle w:val="Prrafodelista"/>
        <w:numPr>
          <w:ilvl w:val="0"/>
          <w:numId w:val="8"/>
        </w:numPr>
      </w:pPr>
      <w:r>
        <w:t>Destinatario Dos.</w:t>
      </w:r>
    </w:p>
    <w:p w14:paraId="087CF96B" w14:textId="2CDFF3B9" w:rsidR="003C1607" w:rsidRDefault="003C1607" w:rsidP="00B40433">
      <w:pPr>
        <w:pStyle w:val="Ttulo1"/>
      </w:pPr>
      <w:bookmarkStart w:id="11" w:name="_Toc45032233"/>
      <w:r>
        <w:t>10.</w:t>
      </w:r>
      <w:r>
        <w:tab/>
      </w:r>
      <w:r w:rsidR="00B40433">
        <w:t>Anexos</w:t>
      </w:r>
      <w:bookmarkEnd w:id="11"/>
    </w:p>
    <w:p w14:paraId="3D7920A3" w14:textId="2E9C4CC6" w:rsidR="003C1607" w:rsidRDefault="003C1607" w:rsidP="003C1607">
      <w:pPr>
        <w:pStyle w:val="Ttulo2"/>
      </w:pPr>
      <w:bookmarkStart w:id="12" w:name="_Toc45032234"/>
      <w:r>
        <w:t>10.1</w:t>
      </w:r>
      <w:r>
        <w:tab/>
        <w:t xml:space="preserve">Anexo </w:t>
      </w:r>
      <w:r w:rsidR="006342D9">
        <w:t>1: Nombre del anexo 1</w:t>
      </w:r>
      <w:bookmarkEnd w:id="12"/>
    </w:p>
    <w:p w14:paraId="6AE5F1D7" w14:textId="48B0F6C3" w:rsidR="003C1607" w:rsidRDefault="003C1607" w:rsidP="003C1607">
      <w:r>
        <w:t>Detalle del anexo uno.</w:t>
      </w:r>
    </w:p>
    <w:p w14:paraId="127BC323" w14:textId="6742043B" w:rsidR="003C1607" w:rsidRDefault="003C1607" w:rsidP="003C1607">
      <w:pPr>
        <w:pStyle w:val="Ttulo2"/>
      </w:pPr>
      <w:bookmarkStart w:id="13" w:name="_Toc45032235"/>
      <w:r>
        <w:t>10.2</w:t>
      </w:r>
      <w:r>
        <w:tab/>
        <w:t xml:space="preserve">Anexo </w:t>
      </w:r>
      <w:r w:rsidR="006342D9">
        <w:t>1: Nombre del anexo 2</w:t>
      </w:r>
      <w:bookmarkEnd w:id="13"/>
    </w:p>
    <w:p w14:paraId="30F9DD46" w14:textId="77777777" w:rsidR="003C1607" w:rsidRDefault="003C1607" w:rsidP="003C1607">
      <w:r>
        <w:t>Detalle del anexo dos.</w:t>
      </w:r>
    </w:p>
    <w:p w14:paraId="482630E4" w14:textId="77777777" w:rsidR="005427A5" w:rsidRDefault="003C1607" w:rsidP="005427A5">
      <w:pPr>
        <w:pStyle w:val="Ttulo1"/>
      </w:pPr>
      <w:bookmarkStart w:id="14" w:name="_Toc45032236"/>
      <w:r>
        <w:t>11.</w:t>
      </w:r>
      <w:r>
        <w:tab/>
      </w:r>
      <w:r w:rsidR="00B40433">
        <w:t>Control de cambios</w:t>
      </w:r>
      <w:bookmarkEnd w:id="14"/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284"/>
        <w:gridCol w:w="2370"/>
        <w:gridCol w:w="2370"/>
        <w:gridCol w:w="2370"/>
      </w:tblGrid>
      <w:tr w:rsidR="005427A5" w14:paraId="1C95091E" w14:textId="77777777" w:rsidTr="009C70B1">
        <w:trPr>
          <w:tblHeader/>
        </w:trPr>
        <w:tc>
          <w:tcPr>
            <w:tcW w:w="2284" w:type="dxa"/>
          </w:tcPr>
          <w:p w14:paraId="247EBF6C" w14:textId="3228AECD" w:rsidR="005427A5" w:rsidRPr="00426356" w:rsidRDefault="005427A5" w:rsidP="005427A5">
            <w:pPr>
              <w:pStyle w:val="TablaDestacado"/>
            </w:pPr>
            <w:r w:rsidRPr="00AE1175">
              <w:t xml:space="preserve">Fecha de modificación </w:t>
            </w:r>
          </w:p>
        </w:tc>
        <w:tc>
          <w:tcPr>
            <w:tcW w:w="2370" w:type="dxa"/>
          </w:tcPr>
          <w:p w14:paraId="2D825DB0" w14:textId="5DC6BE32" w:rsidR="005427A5" w:rsidRDefault="005427A5" w:rsidP="005427A5">
            <w:pPr>
              <w:pStyle w:val="TablaDestacado"/>
            </w:pPr>
            <w:r w:rsidRPr="00AE1175">
              <w:t xml:space="preserve">Descripción de modificación  </w:t>
            </w:r>
          </w:p>
        </w:tc>
        <w:tc>
          <w:tcPr>
            <w:tcW w:w="2370" w:type="dxa"/>
          </w:tcPr>
          <w:p w14:paraId="7D50FF67" w14:textId="2C7B73B2" w:rsidR="005427A5" w:rsidRDefault="005427A5" w:rsidP="005427A5">
            <w:pPr>
              <w:pStyle w:val="TablaDestacado"/>
            </w:pPr>
            <w:r w:rsidRPr="00AE1175">
              <w:t xml:space="preserve">N° versión original  </w:t>
            </w:r>
          </w:p>
        </w:tc>
        <w:tc>
          <w:tcPr>
            <w:tcW w:w="2370" w:type="dxa"/>
          </w:tcPr>
          <w:p w14:paraId="276303C9" w14:textId="171248A3" w:rsidR="005427A5" w:rsidRDefault="005427A5" w:rsidP="005427A5">
            <w:pPr>
              <w:pStyle w:val="TablaDestacado"/>
            </w:pPr>
            <w:r w:rsidRPr="00AE1175">
              <w:t xml:space="preserve">N° versión actual  </w:t>
            </w:r>
          </w:p>
        </w:tc>
      </w:tr>
      <w:tr w:rsidR="005427A5" w14:paraId="7A95AE18" w14:textId="77777777" w:rsidTr="009C70B1">
        <w:tc>
          <w:tcPr>
            <w:tcW w:w="2284" w:type="dxa"/>
          </w:tcPr>
          <w:p w14:paraId="1C8B883C" w14:textId="3EE06FFD" w:rsidR="005427A5" w:rsidRDefault="005427A5" w:rsidP="00426356">
            <w:pPr>
              <w:rPr>
                <w:lang w:val="es-ES"/>
              </w:rPr>
            </w:pPr>
          </w:p>
        </w:tc>
        <w:tc>
          <w:tcPr>
            <w:tcW w:w="2370" w:type="dxa"/>
          </w:tcPr>
          <w:p w14:paraId="2FF63273" w14:textId="1B559FCE" w:rsidR="005427A5" w:rsidRDefault="005427A5" w:rsidP="00426356">
            <w:pPr>
              <w:rPr>
                <w:lang w:val="es-ES"/>
              </w:rPr>
            </w:pPr>
          </w:p>
        </w:tc>
        <w:tc>
          <w:tcPr>
            <w:tcW w:w="2370" w:type="dxa"/>
          </w:tcPr>
          <w:p w14:paraId="12FA38A7" w14:textId="36EF7483" w:rsidR="005427A5" w:rsidRDefault="005427A5" w:rsidP="00426356">
            <w:pPr>
              <w:rPr>
                <w:lang w:val="es-ES"/>
              </w:rPr>
            </w:pPr>
          </w:p>
        </w:tc>
        <w:tc>
          <w:tcPr>
            <w:tcW w:w="2370" w:type="dxa"/>
          </w:tcPr>
          <w:p w14:paraId="245C0E19" w14:textId="77777777" w:rsidR="005427A5" w:rsidRDefault="005427A5" w:rsidP="00426356">
            <w:pPr>
              <w:rPr>
                <w:lang w:val="es-ES"/>
              </w:rPr>
            </w:pPr>
          </w:p>
        </w:tc>
      </w:tr>
      <w:tr w:rsidR="005427A5" w14:paraId="7DB96575" w14:textId="77777777" w:rsidTr="009C70B1">
        <w:tc>
          <w:tcPr>
            <w:tcW w:w="2284" w:type="dxa"/>
          </w:tcPr>
          <w:p w14:paraId="5B44C6D4" w14:textId="77777777" w:rsidR="005427A5" w:rsidRDefault="005427A5" w:rsidP="00426356">
            <w:pPr>
              <w:rPr>
                <w:lang w:val="es-ES"/>
              </w:rPr>
            </w:pPr>
          </w:p>
        </w:tc>
        <w:tc>
          <w:tcPr>
            <w:tcW w:w="2370" w:type="dxa"/>
          </w:tcPr>
          <w:p w14:paraId="788C9372" w14:textId="77777777" w:rsidR="005427A5" w:rsidRDefault="005427A5" w:rsidP="00426356">
            <w:pPr>
              <w:rPr>
                <w:lang w:val="es-ES"/>
              </w:rPr>
            </w:pPr>
          </w:p>
        </w:tc>
        <w:tc>
          <w:tcPr>
            <w:tcW w:w="2370" w:type="dxa"/>
          </w:tcPr>
          <w:p w14:paraId="440173DA" w14:textId="77777777" w:rsidR="005427A5" w:rsidRDefault="005427A5" w:rsidP="00426356">
            <w:pPr>
              <w:rPr>
                <w:lang w:val="es-ES"/>
              </w:rPr>
            </w:pPr>
          </w:p>
        </w:tc>
        <w:tc>
          <w:tcPr>
            <w:tcW w:w="2370" w:type="dxa"/>
          </w:tcPr>
          <w:p w14:paraId="06C63A5B" w14:textId="77777777" w:rsidR="005427A5" w:rsidRDefault="005427A5" w:rsidP="00426356">
            <w:pPr>
              <w:rPr>
                <w:lang w:val="es-ES"/>
              </w:rPr>
            </w:pPr>
          </w:p>
        </w:tc>
      </w:tr>
    </w:tbl>
    <w:p w14:paraId="0DFDA830" w14:textId="56BBBE70" w:rsidR="003C1607" w:rsidRDefault="003C1607" w:rsidP="002B48C8">
      <w:pPr>
        <w:pStyle w:val="Ttulo1"/>
      </w:pPr>
      <w:bookmarkStart w:id="15" w:name="_Toc45032237"/>
      <w:r>
        <w:t>12.</w:t>
      </w:r>
      <w:r>
        <w:tab/>
      </w:r>
      <w:r w:rsidR="00B40433" w:rsidRPr="00B40433">
        <w:t>Referencias</w:t>
      </w:r>
      <w:bookmarkEnd w:id="15"/>
    </w:p>
    <w:p w14:paraId="5729F7A0" w14:textId="7219C1EB" w:rsidR="003C1607" w:rsidRDefault="003C1607" w:rsidP="005427A5">
      <w:pPr>
        <w:pStyle w:val="Prrafodelista"/>
        <w:numPr>
          <w:ilvl w:val="0"/>
          <w:numId w:val="6"/>
        </w:numPr>
      </w:pPr>
      <w:r>
        <w:t xml:space="preserve">Autor 1. </w:t>
      </w:r>
      <w:r w:rsidR="006342D9">
        <w:t xml:space="preserve">Documento referenciado </w:t>
      </w:r>
      <w:r>
        <w:t xml:space="preserve">1. </w:t>
      </w:r>
    </w:p>
    <w:p w14:paraId="5068EA3B" w14:textId="6E9179C2" w:rsidR="002B48C8" w:rsidRDefault="003C1607" w:rsidP="002B48C8">
      <w:pPr>
        <w:pStyle w:val="Prrafodelista"/>
        <w:numPr>
          <w:ilvl w:val="0"/>
          <w:numId w:val="6"/>
        </w:numPr>
      </w:pPr>
      <w:r>
        <w:t xml:space="preserve">Autor 2. </w:t>
      </w:r>
      <w:r w:rsidR="006342D9">
        <w:t xml:space="preserve">Documento referenciado </w:t>
      </w:r>
      <w:r>
        <w:t>2</w:t>
      </w:r>
      <w:r w:rsidR="002B48C8">
        <w:t>.</w:t>
      </w:r>
    </w:p>
    <w:permEnd w:id="1262312065"/>
    <w:p w14:paraId="5DF8EEA7" w14:textId="77777777" w:rsidR="00186491" w:rsidRDefault="00186491" w:rsidP="00186491">
      <w:pPr>
        <w:pStyle w:val="Prrafodelista"/>
        <w:ind w:firstLine="0"/>
      </w:pPr>
    </w:p>
    <w:sectPr w:rsidR="00186491" w:rsidSect="00C843A3">
      <w:footerReference w:type="default" r:id="rId10"/>
      <w:pgSz w:w="12240" w:h="15840" w:code="1"/>
      <w:pgMar w:top="1418" w:right="1418" w:bottom="1701" w:left="1418" w:header="1418" w:footer="709" w:gutter="0"/>
      <w:pgNumType w:start="1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2">
      <wne:acd wne:acdName="acd0"/>
    </wne:keymap>
    <wne:keymap wne:kcmPrimary="0334">
      <wne:acd wne:acdName="acd1"/>
    </wne:keymap>
    <wne:keymap wne:kcmPrimary="0443">
      <wne:acd wne:acdName="acd6"/>
    </wne:keymap>
    <wne:keymap wne:kcmPrimary="0444">
      <wne:acd wne:acdName="acd4"/>
    </wne:keymap>
    <wne:keymap wne:kcmPrimary="0450">
      <wne:acd wne:acdName="acd7"/>
    </wne:keymap>
    <wne:keymap wne:kcmPrimary="0454">
      <wne:acd wne:acdName="acd5"/>
    </wne:keymap>
    <wne:keymap wne:kcmPrimary="0455">
      <wne:acd wne:acdName="acd3"/>
    </wne:keymap>
    <wne:keymap wne:kcmPrimary="0456">
      <wne:acd wne:acdName="acd2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</wne:acdManifest>
  </wne:toolbars>
  <wne:acds>
    <wne:acd wne:argValue="AQAAAAIA" wne:acdName="acd0" wne:fciIndexBasedOn="0065"/>
    <wne:acd wne:argValue="AQAAAAQA" wne:acdName="acd1" wne:fciIndexBasedOn="0065"/>
    <wne:acd wne:argValue="AgBMAGkAcwB0AGEAIABDAEUAUwBGAEEATQAgAFYAaQDxAGUAdABhAHMA" wne:acdName="acd2" wne:fciIndexBasedOn="0065"/>
    <wne:acd wne:argValue="QwBFAFMARgBBAE0AIAAxACAAYwBvAGwAdQBtAG4AYQA=" wne:acdName="acd3" wne:fciIndexBasedOn="0211"/>
    <wne:acd wne:argValue="QwBFAFMARgBBAE0AIAAyACAAYwBvAGwAdQBtAG4AYQBzAA==" wne:acdName="acd4" wne:fciIndexBasedOn="0211"/>
    <wne:acd wne:argValue="QwBFAFMARgBBAE0AIAAzACAAYwBvAGwAdQBtAG4AYQBzAA==" wne:acdName="acd5" wne:fciIndexBasedOn="0211"/>
    <wne:acd wne:argValue="QwBFAFMARgBBAE0AIAA0ACAAYwBvAGwAdQBtAG4AYQBzAA==" wne:acdName="acd6" wne:fciIndexBasedOn="0211"/>
    <wne:acd wne:argValue="QwBFAFMARgBBAE0AIABQAHIAaQBtAGUAcgBhACAAQwBvAGwAdQBtAG4AYQA=" wne:acdName="acd7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AD706" w14:textId="77777777" w:rsidR="006B3E25" w:rsidRDefault="006B3E25" w:rsidP="005F6BBE">
      <w:pPr>
        <w:spacing w:after="0"/>
      </w:pPr>
      <w:r>
        <w:separator/>
      </w:r>
    </w:p>
  </w:endnote>
  <w:endnote w:type="continuationSeparator" w:id="0">
    <w:p w14:paraId="6A7D5760" w14:textId="77777777" w:rsidR="006B3E25" w:rsidRDefault="006B3E25" w:rsidP="005F6B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A42EF" w14:textId="4DC58D9E" w:rsidR="00EE0725" w:rsidRDefault="00EE0725" w:rsidP="00EE0725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DE29B5" w14:textId="77777777" w:rsidR="006B3E25" w:rsidRDefault="006B3E25" w:rsidP="005F6BBE">
      <w:pPr>
        <w:spacing w:after="0"/>
      </w:pPr>
      <w:r>
        <w:separator/>
      </w:r>
    </w:p>
  </w:footnote>
  <w:footnote w:type="continuationSeparator" w:id="0">
    <w:p w14:paraId="0057D320" w14:textId="77777777" w:rsidR="006B3E25" w:rsidRDefault="006B3E25" w:rsidP="005F6B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258"/>
      <w:gridCol w:w="4004"/>
      <w:gridCol w:w="3132"/>
    </w:tblGrid>
    <w:tr w:rsidR="005F6BBE" w14:paraId="419F4795" w14:textId="77777777" w:rsidTr="00C05397">
      <w:trPr>
        <w:trHeight w:hRule="exact" w:val="397"/>
      </w:trPr>
      <w:tc>
        <w:tcPr>
          <w:tcW w:w="2122" w:type="dxa"/>
          <w:vMerge w:val="restart"/>
        </w:tcPr>
        <w:p w14:paraId="5BEC15A3" w14:textId="77777777" w:rsidR="005F6BBE" w:rsidRDefault="005F6BBE" w:rsidP="004E4A32">
          <w:pPr>
            <w:pStyle w:val="TablaCentrado"/>
            <w:spacing w:line="240" w:lineRule="auto"/>
          </w:pPr>
          <w:r w:rsidRPr="00766E58">
            <w:rPr>
              <w:noProof/>
            </w:rPr>
            <w:drawing>
              <wp:inline distT="0" distB="0" distL="0" distR="0" wp14:anchorId="4702E765" wp14:editId="126DABB1">
                <wp:extent cx="795600" cy="795600"/>
                <wp:effectExtent l="0" t="0" r="5080" b="508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descarga.jf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5600" cy="79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4510193" w14:textId="6F01BDAC" w:rsidR="007420ED" w:rsidRPr="00426356" w:rsidRDefault="005F6BBE" w:rsidP="007420ED">
          <w:pPr>
            <w:pStyle w:val="TablaCentrado"/>
          </w:pPr>
          <w:r>
            <w:t>DSM VILCÚN</w:t>
          </w:r>
          <w:r>
            <w:br/>
          </w:r>
          <w:permStart w:id="506474966" w:edGrp="everyone"/>
          <w:r>
            <w:t>CESFAM CAJÓN</w:t>
          </w:r>
          <w:permEnd w:id="506474966"/>
        </w:p>
      </w:tc>
      <w:tc>
        <w:tcPr>
          <w:tcW w:w="3763" w:type="dxa"/>
          <w:vMerge w:val="restart"/>
          <w:vAlign w:val="center"/>
        </w:tcPr>
        <w:p w14:paraId="76E81E00" w14:textId="08A017D7" w:rsidR="005F6BBE" w:rsidRDefault="005F6BBE" w:rsidP="003305B2">
          <w:pPr>
            <w:pStyle w:val="TablaTtulo"/>
          </w:pPr>
          <w:permStart w:id="109924403" w:edGrp="everyone"/>
          <w:r>
            <w:t>TÍTULO DEL DOCUMENTO</w:t>
          </w:r>
          <w:permEnd w:id="109924403"/>
        </w:p>
        <w:p w14:paraId="62B656E4" w14:textId="777CDFCF" w:rsidR="005F6BBE" w:rsidRPr="005F6BBE" w:rsidRDefault="005F6BBE" w:rsidP="003305B2">
          <w:pPr>
            <w:pStyle w:val="TablaTtulo"/>
          </w:pPr>
          <w:permStart w:id="1055216129" w:edGrp="everyone"/>
          <w:r>
            <w:t>ÁMBITO</w:t>
          </w:r>
          <w:permEnd w:id="1055216129"/>
          <w:r>
            <w:t xml:space="preserve"> (</w:t>
          </w:r>
          <w:permStart w:id="1785560912" w:edGrp="everyone"/>
          <w:r>
            <w:t>C</w:t>
          </w:r>
          <w:r w:rsidR="004B6216">
            <w:t>Ó</w:t>
          </w:r>
          <w:r>
            <w:t>D. N.N</w:t>
          </w:r>
          <w:permEnd w:id="1785560912"/>
          <w:r>
            <w:t>)</w:t>
          </w:r>
          <w:r w:rsidR="005B0727" w:rsidRPr="005F6BBE">
            <w:t xml:space="preserve"> </w:t>
          </w:r>
        </w:p>
      </w:tc>
      <w:tc>
        <w:tcPr>
          <w:tcW w:w="2943" w:type="dxa"/>
        </w:tcPr>
        <w:p w14:paraId="083057A7" w14:textId="1D4A3606" w:rsidR="005F6BBE" w:rsidRDefault="005F6BBE" w:rsidP="003305B2">
          <w:pPr>
            <w:pStyle w:val="TablaDestacado"/>
          </w:pPr>
          <w:r>
            <w:t>Código:</w:t>
          </w:r>
          <w:r w:rsidR="00C05397">
            <w:t xml:space="preserve"> </w:t>
          </w:r>
          <w:permStart w:id="675033198" w:edGrp="everyone"/>
          <w:r w:rsidR="00C05397">
            <w:t>C</w:t>
          </w:r>
          <w:r w:rsidR="004B6216">
            <w:t>Ó</w:t>
          </w:r>
          <w:r w:rsidR="00C05397">
            <w:t>D. N.N</w:t>
          </w:r>
          <w:permEnd w:id="675033198"/>
        </w:p>
      </w:tc>
    </w:tr>
    <w:tr w:rsidR="005F6BBE" w14:paraId="4E126F1E" w14:textId="77777777" w:rsidTr="00C05397">
      <w:trPr>
        <w:trHeight w:hRule="exact" w:val="397"/>
      </w:trPr>
      <w:tc>
        <w:tcPr>
          <w:tcW w:w="2122" w:type="dxa"/>
          <w:vMerge/>
        </w:tcPr>
        <w:p w14:paraId="1689F586" w14:textId="77777777" w:rsidR="005F6BBE" w:rsidRDefault="005F6BBE" w:rsidP="00426356"/>
      </w:tc>
      <w:tc>
        <w:tcPr>
          <w:tcW w:w="3763" w:type="dxa"/>
          <w:vMerge/>
        </w:tcPr>
        <w:p w14:paraId="459CD9B7" w14:textId="77777777" w:rsidR="005F6BBE" w:rsidRDefault="005F6BBE" w:rsidP="00426356"/>
      </w:tc>
      <w:tc>
        <w:tcPr>
          <w:tcW w:w="2943" w:type="dxa"/>
        </w:tcPr>
        <w:p w14:paraId="622EC9EC" w14:textId="146FDD4F" w:rsidR="005F6BBE" w:rsidRDefault="005F6BBE" w:rsidP="003305B2">
          <w:pPr>
            <w:pStyle w:val="TablaDestacado"/>
          </w:pPr>
          <w:r>
            <w:t>Versión:</w:t>
          </w:r>
          <w:r w:rsidR="00C05397">
            <w:t xml:space="preserve"> </w:t>
          </w:r>
          <w:permStart w:id="1094729873" w:edGrp="everyone"/>
          <w:r w:rsidR="004E4A32">
            <w:t>01</w:t>
          </w:r>
          <w:permEnd w:id="1094729873"/>
        </w:p>
        <w:p w14:paraId="2D5918A0" w14:textId="5B8A42BA" w:rsidR="005F6BBE" w:rsidRDefault="005F6BBE" w:rsidP="003305B2">
          <w:pPr>
            <w:pStyle w:val="TablaDestacado"/>
          </w:pPr>
        </w:p>
      </w:tc>
    </w:tr>
    <w:tr w:rsidR="005F6BBE" w14:paraId="7E450F49" w14:textId="77777777" w:rsidTr="00C05397">
      <w:trPr>
        <w:trHeight w:hRule="exact" w:val="397"/>
      </w:trPr>
      <w:tc>
        <w:tcPr>
          <w:tcW w:w="2122" w:type="dxa"/>
          <w:vMerge/>
        </w:tcPr>
        <w:p w14:paraId="343DA632" w14:textId="77777777" w:rsidR="005F6BBE" w:rsidRDefault="005F6BBE" w:rsidP="00426356"/>
      </w:tc>
      <w:tc>
        <w:tcPr>
          <w:tcW w:w="3763" w:type="dxa"/>
          <w:vMerge/>
        </w:tcPr>
        <w:p w14:paraId="3C1D8CE7" w14:textId="77777777" w:rsidR="005F6BBE" w:rsidRDefault="005F6BBE" w:rsidP="00426356"/>
      </w:tc>
      <w:tc>
        <w:tcPr>
          <w:tcW w:w="2943" w:type="dxa"/>
        </w:tcPr>
        <w:p w14:paraId="54B3515C" w14:textId="263237B2" w:rsidR="005F6BBE" w:rsidRDefault="005F6BBE" w:rsidP="003305B2">
          <w:pPr>
            <w:pStyle w:val="TablaDestacado"/>
          </w:pPr>
          <w:r>
            <w:t>Fecha:</w:t>
          </w:r>
          <w:r w:rsidR="004E4A32">
            <w:t xml:space="preserve"> </w:t>
          </w:r>
          <w:permStart w:id="514671337" w:edGrp="everyone"/>
          <w:r w:rsidR="00D76CBC">
            <w:t>mm</w:t>
          </w:r>
          <w:r w:rsidR="004E4A32">
            <w:t xml:space="preserve"> de a</w:t>
          </w:r>
          <w:r w:rsidR="00D76CBC">
            <w:t>aaa</w:t>
          </w:r>
          <w:permEnd w:id="514671337"/>
        </w:p>
      </w:tc>
    </w:tr>
    <w:tr w:rsidR="005F6BBE" w14:paraId="038050F0" w14:textId="77777777" w:rsidTr="00C05397">
      <w:trPr>
        <w:trHeight w:hRule="exact" w:val="397"/>
      </w:trPr>
      <w:tc>
        <w:tcPr>
          <w:tcW w:w="2122" w:type="dxa"/>
          <w:vMerge/>
        </w:tcPr>
        <w:p w14:paraId="47C73AE6" w14:textId="77777777" w:rsidR="005F6BBE" w:rsidRDefault="005F6BBE" w:rsidP="00426356"/>
      </w:tc>
      <w:tc>
        <w:tcPr>
          <w:tcW w:w="3763" w:type="dxa"/>
          <w:vMerge/>
        </w:tcPr>
        <w:p w14:paraId="412B5947" w14:textId="77777777" w:rsidR="005F6BBE" w:rsidRDefault="005F6BBE" w:rsidP="00426356"/>
      </w:tc>
      <w:tc>
        <w:tcPr>
          <w:tcW w:w="2943" w:type="dxa"/>
        </w:tcPr>
        <w:p w14:paraId="370CDCD3" w14:textId="027227E2" w:rsidR="005F6BBE" w:rsidRDefault="005F6BBE" w:rsidP="003305B2">
          <w:pPr>
            <w:pStyle w:val="TablaDestacado"/>
          </w:pPr>
          <w:r>
            <w:t>Páginas:</w:t>
          </w:r>
          <w:r w:rsidR="004E4A32">
            <w:t xml:space="preserve"> </w:t>
          </w:r>
          <w:r w:rsidR="005358A1">
            <w:t>pág.</w:t>
          </w:r>
          <w:r w:rsidR="004E4A32">
            <w:t xml:space="preserve"> </w:t>
          </w:r>
          <w:r w:rsidR="004E4A32">
            <w:fldChar w:fldCharType="begin"/>
          </w:r>
          <w:r w:rsidR="004E4A32">
            <w:instrText xml:space="preserve"> PAGE   \* MERGEFORMAT </w:instrText>
          </w:r>
          <w:r w:rsidR="004E4A32">
            <w:fldChar w:fldCharType="separate"/>
          </w:r>
          <w:r w:rsidR="004E4A32">
            <w:rPr>
              <w:noProof/>
            </w:rPr>
            <w:t>1</w:t>
          </w:r>
          <w:r w:rsidR="004E4A32">
            <w:fldChar w:fldCharType="end"/>
          </w:r>
          <w:r w:rsidR="004E4A32">
            <w:t xml:space="preserve"> de </w:t>
          </w:r>
          <w:r w:rsidR="005B0727">
            <w:fldChar w:fldCharType="begin"/>
          </w:r>
          <w:r w:rsidR="005B0727">
            <w:instrText xml:space="preserve"> =</w:instrText>
          </w:r>
          <w:r w:rsidR="00404C94">
            <w:fldChar w:fldCharType="begin"/>
          </w:r>
          <w:r w:rsidR="00404C94">
            <w:instrText xml:space="preserve"> NUMPAGES </w:instrText>
          </w:r>
          <w:r w:rsidR="00404C94">
            <w:fldChar w:fldCharType="separate"/>
          </w:r>
          <w:r w:rsidR="00404C94">
            <w:rPr>
              <w:noProof/>
            </w:rPr>
            <w:instrText>4</w:instrText>
          </w:r>
          <w:r w:rsidR="00404C94">
            <w:rPr>
              <w:noProof/>
            </w:rPr>
            <w:fldChar w:fldCharType="end"/>
          </w:r>
          <w:r w:rsidR="005B0727">
            <w:instrText xml:space="preserve">-1 </w:instrText>
          </w:r>
          <w:r w:rsidR="005B0727">
            <w:fldChar w:fldCharType="separate"/>
          </w:r>
          <w:r w:rsidR="00404C94">
            <w:rPr>
              <w:noProof/>
            </w:rPr>
            <w:t>3</w:t>
          </w:r>
          <w:r w:rsidR="005B0727">
            <w:fldChar w:fldCharType="end"/>
          </w:r>
        </w:p>
      </w:tc>
    </w:tr>
    <w:tr w:rsidR="005F6BBE" w14:paraId="28800C47" w14:textId="77777777" w:rsidTr="00C05397">
      <w:trPr>
        <w:trHeight w:hRule="exact" w:val="397"/>
      </w:trPr>
      <w:tc>
        <w:tcPr>
          <w:tcW w:w="2122" w:type="dxa"/>
          <w:vMerge/>
        </w:tcPr>
        <w:p w14:paraId="01597843" w14:textId="57563756" w:rsidR="005F6BBE" w:rsidRDefault="005F6BBE" w:rsidP="00426356"/>
      </w:tc>
      <w:tc>
        <w:tcPr>
          <w:tcW w:w="3763" w:type="dxa"/>
          <w:vMerge/>
        </w:tcPr>
        <w:p w14:paraId="60674F12" w14:textId="77777777" w:rsidR="005F6BBE" w:rsidRDefault="005F6BBE" w:rsidP="00426356"/>
      </w:tc>
      <w:tc>
        <w:tcPr>
          <w:tcW w:w="2943" w:type="dxa"/>
        </w:tcPr>
        <w:p w14:paraId="7651503C" w14:textId="31CEC8E1" w:rsidR="005F6BBE" w:rsidRDefault="005F6BBE" w:rsidP="003305B2">
          <w:pPr>
            <w:pStyle w:val="TablaDestacado"/>
          </w:pPr>
          <w:r>
            <w:t xml:space="preserve">Vigencia: </w:t>
          </w:r>
          <w:permStart w:id="7566139" w:edGrp="everyone"/>
          <w:r w:rsidR="00D76CBC">
            <w:t>aaaa</w:t>
          </w:r>
          <w:permEnd w:id="7566139"/>
          <w:r w:rsidR="004E4A32">
            <w:t>-</w:t>
          </w:r>
          <w:permStart w:id="2022787082" w:edGrp="everyone"/>
          <w:r w:rsidR="00D76CBC">
            <w:t>aaaa</w:t>
          </w:r>
          <w:permEnd w:id="2022787082"/>
        </w:p>
      </w:tc>
    </w:tr>
  </w:tbl>
  <w:p w14:paraId="3BB3E24F" w14:textId="77777777" w:rsidR="005F6BBE" w:rsidRDefault="005F6B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6016E"/>
    <w:multiLevelType w:val="multilevel"/>
    <w:tmpl w:val="B5B2F250"/>
    <w:numStyleLink w:val="ListaCESFAMVietas"/>
  </w:abstractNum>
  <w:abstractNum w:abstractNumId="1" w15:restartNumberingAfterBreak="0">
    <w:nsid w:val="1A4B5E86"/>
    <w:multiLevelType w:val="multilevel"/>
    <w:tmpl w:val="B5B2F250"/>
    <w:numStyleLink w:val="ListaCESFAMVietas"/>
  </w:abstractNum>
  <w:abstractNum w:abstractNumId="2" w15:restartNumberingAfterBreak="0">
    <w:nsid w:val="24004644"/>
    <w:multiLevelType w:val="multilevel"/>
    <w:tmpl w:val="B5B2F250"/>
    <w:numStyleLink w:val="ListaCESFAMVietas"/>
  </w:abstractNum>
  <w:abstractNum w:abstractNumId="3" w15:restartNumberingAfterBreak="0">
    <w:nsid w:val="331E53D4"/>
    <w:multiLevelType w:val="multilevel"/>
    <w:tmpl w:val="B5B2F250"/>
    <w:numStyleLink w:val="ListaCESFAMVietas"/>
  </w:abstractNum>
  <w:abstractNum w:abstractNumId="4" w15:restartNumberingAfterBreak="0">
    <w:nsid w:val="366D4151"/>
    <w:multiLevelType w:val="hybridMultilevel"/>
    <w:tmpl w:val="341C72F2"/>
    <w:lvl w:ilvl="0" w:tplc="9A46F89C">
      <w:numFmt w:val="bullet"/>
      <w:lvlText w:val="•"/>
      <w:lvlJc w:val="left"/>
      <w:pPr>
        <w:ind w:left="1414" w:hanging="705"/>
      </w:pPr>
      <w:rPr>
        <w:rFonts w:ascii="Book Antiqua" w:eastAsiaTheme="minorHAnsi" w:hAnsi="Book Antiqua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2C47D6"/>
    <w:multiLevelType w:val="hybridMultilevel"/>
    <w:tmpl w:val="3AFAF5F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784C46"/>
    <w:multiLevelType w:val="hybridMultilevel"/>
    <w:tmpl w:val="75DC0F78"/>
    <w:lvl w:ilvl="0" w:tplc="FCCCDE0E">
      <w:numFmt w:val="bullet"/>
      <w:lvlText w:val="•"/>
      <w:lvlJc w:val="left"/>
      <w:pPr>
        <w:ind w:left="1414" w:hanging="705"/>
      </w:pPr>
      <w:rPr>
        <w:rFonts w:ascii="Book Antiqua" w:eastAsiaTheme="minorHAnsi" w:hAnsi="Book Antiqua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334638E"/>
    <w:multiLevelType w:val="multilevel"/>
    <w:tmpl w:val="B5B2F250"/>
    <w:numStyleLink w:val="ListaCESFAMVietas"/>
  </w:abstractNum>
  <w:abstractNum w:abstractNumId="8" w15:restartNumberingAfterBreak="0">
    <w:nsid w:val="44E015AC"/>
    <w:multiLevelType w:val="multilevel"/>
    <w:tmpl w:val="B5B2F250"/>
    <w:numStyleLink w:val="ListaCESFAMVietas"/>
  </w:abstractNum>
  <w:abstractNum w:abstractNumId="9" w15:restartNumberingAfterBreak="0">
    <w:nsid w:val="5C9057E0"/>
    <w:multiLevelType w:val="multilevel"/>
    <w:tmpl w:val="B5B2F250"/>
    <w:styleLink w:val="ListaCESFAMVietas"/>
    <w:lvl w:ilvl="0">
      <w:start w:val="1"/>
      <w:numFmt w:val="bullet"/>
      <w:lvlText w:val=""/>
      <w:lvlJc w:val="left"/>
      <w:pPr>
        <w:ind w:left="709" w:hanging="36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34" w:hanging="425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559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985" w:hanging="42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410" w:hanging="425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835" w:hanging="425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260" w:hanging="425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686" w:hanging="4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4111" w:hanging="425"/>
      </w:pPr>
      <w:rPr>
        <w:rFonts w:ascii="Wingdings" w:hAnsi="Wingdings" w:hint="default"/>
      </w:rPr>
    </w:lvl>
  </w:abstractNum>
  <w:abstractNum w:abstractNumId="10" w15:restartNumberingAfterBreak="0">
    <w:nsid w:val="5EE014B2"/>
    <w:multiLevelType w:val="multilevel"/>
    <w:tmpl w:val="B5B2F250"/>
    <w:numStyleLink w:val="ListaCESFAMVietas"/>
  </w:abstractNum>
  <w:abstractNum w:abstractNumId="11" w15:restartNumberingAfterBreak="0">
    <w:nsid w:val="71517DEC"/>
    <w:multiLevelType w:val="multilevel"/>
    <w:tmpl w:val="B5B2F250"/>
    <w:numStyleLink w:val="ListaCESFAMVietas"/>
  </w:abstractNum>
  <w:abstractNum w:abstractNumId="12" w15:restartNumberingAfterBreak="0">
    <w:nsid w:val="7ADF015D"/>
    <w:multiLevelType w:val="multilevel"/>
    <w:tmpl w:val="3AFAF5F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8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11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ocumentProtection w:edit="readOnly" w:enforcement="1" w:cryptProviderType="rsaAES" w:cryptAlgorithmClass="hash" w:cryptAlgorithmType="typeAny" w:cryptAlgorithmSid="14" w:cryptSpinCount="100000" w:hash="d+186QSYD9k50pRmnmRtaJoSUDaKveJAlNT/guhPVgiJM2MQ1EVaVSio0maXBKRaEcwRyrINqY3GHfuaA7MhhA==" w:salt="aE7AJTByFgW9100P/2sQ9Q==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08B"/>
    <w:rsid w:val="0001371B"/>
    <w:rsid w:val="000D27A3"/>
    <w:rsid w:val="00186491"/>
    <w:rsid w:val="001E193A"/>
    <w:rsid w:val="00214D18"/>
    <w:rsid w:val="0021509D"/>
    <w:rsid w:val="0026317E"/>
    <w:rsid w:val="0029135B"/>
    <w:rsid w:val="002B48C8"/>
    <w:rsid w:val="003305B2"/>
    <w:rsid w:val="00343449"/>
    <w:rsid w:val="003C1607"/>
    <w:rsid w:val="003C37AF"/>
    <w:rsid w:val="00404C94"/>
    <w:rsid w:val="00405AC8"/>
    <w:rsid w:val="00426356"/>
    <w:rsid w:val="004B6216"/>
    <w:rsid w:val="004D60A8"/>
    <w:rsid w:val="004E4A32"/>
    <w:rsid w:val="00507511"/>
    <w:rsid w:val="005358A1"/>
    <w:rsid w:val="005427A5"/>
    <w:rsid w:val="005B0727"/>
    <w:rsid w:val="005F6BBE"/>
    <w:rsid w:val="006342D9"/>
    <w:rsid w:val="006B3E25"/>
    <w:rsid w:val="006E7928"/>
    <w:rsid w:val="007420ED"/>
    <w:rsid w:val="007D43C1"/>
    <w:rsid w:val="008029FB"/>
    <w:rsid w:val="00835BEC"/>
    <w:rsid w:val="00836791"/>
    <w:rsid w:val="008C1C26"/>
    <w:rsid w:val="009C70B1"/>
    <w:rsid w:val="00A0468C"/>
    <w:rsid w:val="00A169BA"/>
    <w:rsid w:val="00AE57A2"/>
    <w:rsid w:val="00B40433"/>
    <w:rsid w:val="00B97F98"/>
    <w:rsid w:val="00C05397"/>
    <w:rsid w:val="00C1708B"/>
    <w:rsid w:val="00C61B4A"/>
    <w:rsid w:val="00C843A3"/>
    <w:rsid w:val="00CB17B9"/>
    <w:rsid w:val="00CB2BD3"/>
    <w:rsid w:val="00CF5559"/>
    <w:rsid w:val="00D76CBC"/>
    <w:rsid w:val="00DA1A5E"/>
    <w:rsid w:val="00DE6C76"/>
    <w:rsid w:val="00E34023"/>
    <w:rsid w:val="00E65F1A"/>
    <w:rsid w:val="00EE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535F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511"/>
    <w:pPr>
      <w:spacing w:after="120" w:line="240" w:lineRule="auto"/>
      <w:ind w:firstLine="709"/>
      <w:jc w:val="both"/>
    </w:pPr>
    <w:rPr>
      <w:rFonts w:ascii="Book Antiqua" w:hAnsi="Book Antiqua"/>
    </w:rPr>
  </w:style>
  <w:style w:type="paragraph" w:styleId="Ttulo1">
    <w:name w:val="heading 1"/>
    <w:next w:val="Normal"/>
    <w:link w:val="Ttulo1Car"/>
    <w:uiPriority w:val="9"/>
    <w:qFormat/>
    <w:rsid w:val="00B40433"/>
    <w:pPr>
      <w:keepNext/>
      <w:keepLines/>
      <w:suppressAutoHyphens/>
      <w:spacing w:before="240" w:after="120" w:line="240" w:lineRule="auto"/>
      <w:ind w:left="709" w:hanging="709"/>
      <w:outlineLvl w:val="0"/>
    </w:pPr>
    <w:rPr>
      <w:rFonts w:ascii="Book Antiqua" w:eastAsiaTheme="majorEastAsia" w:hAnsi="Book Antiqua" w:cstheme="majorBidi"/>
      <w:b/>
      <w:caps/>
      <w:sz w:val="28"/>
      <w:szCs w:val="32"/>
      <w:u w:val="single"/>
    </w:rPr>
  </w:style>
  <w:style w:type="paragraph" w:styleId="Ttulo2">
    <w:name w:val="heading 2"/>
    <w:basedOn w:val="Ttulo1"/>
    <w:next w:val="Normal"/>
    <w:link w:val="Ttulo2Car"/>
    <w:uiPriority w:val="9"/>
    <w:qFormat/>
    <w:rsid w:val="00214D18"/>
    <w:pPr>
      <w:outlineLvl w:val="1"/>
    </w:pPr>
    <w:rPr>
      <w:bCs/>
      <w:caps w:val="0"/>
      <w:sz w:val="26"/>
      <w:szCs w:val="26"/>
      <w:u w:val="none"/>
    </w:rPr>
  </w:style>
  <w:style w:type="paragraph" w:styleId="Ttulo3">
    <w:name w:val="heading 3"/>
    <w:basedOn w:val="Ttulo1"/>
    <w:next w:val="Normal"/>
    <w:link w:val="Ttulo3Car"/>
    <w:uiPriority w:val="9"/>
    <w:qFormat/>
    <w:rsid w:val="00343449"/>
    <w:pPr>
      <w:outlineLvl w:val="2"/>
    </w:pPr>
    <w:rPr>
      <w:b w:val="0"/>
      <w:caps w:val="0"/>
      <w:sz w:val="24"/>
      <w:szCs w:val="24"/>
      <w:u w:val="none"/>
    </w:rPr>
  </w:style>
  <w:style w:type="paragraph" w:styleId="Ttulo4">
    <w:name w:val="heading 4"/>
    <w:basedOn w:val="Ttulo1"/>
    <w:next w:val="Normal"/>
    <w:link w:val="Ttulo4Car"/>
    <w:uiPriority w:val="9"/>
    <w:qFormat/>
    <w:rsid w:val="00E34023"/>
    <w:pPr>
      <w:outlineLvl w:val="3"/>
    </w:pPr>
    <w:rPr>
      <w:b w:val="0"/>
      <w:iCs/>
      <w:caps w:val="0"/>
      <w:spacing w:val="-10"/>
      <w:sz w:val="22"/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0433"/>
    <w:rPr>
      <w:rFonts w:ascii="Book Antiqua" w:eastAsiaTheme="majorEastAsia" w:hAnsi="Book Antiqua" w:cstheme="majorBidi"/>
      <w:b/>
      <w:caps/>
      <w:sz w:val="28"/>
      <w:szCs w:val="32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DE6C76"/>
    <w:rPr>
      <w:rFonts w:ascii="Book Antiqua" w:eastAsiaTheme="majorEastAsia" w:hAnsi="Book Antiqua" w:cstheme="majorBidi"/>
      <w:b/>
      <w:bCs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DE6C76"/>
    <w:rPr>
      <w:rFonts w:ascii="Book Antiqua" w:eastAsiaTheme="majorEastAsia" w:hAnsi="Book Antiqua" w:cstheme="majorBidi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DE6C76"/>
    <w:rPr>
      <w:rFonts w:ascii="Book Antiqua" w:eastAsiaTheme="majorEastAsia" w:hAnsi="Book Antiqua" w:cstheme="majorBidi"/>
      <w:iCs/>
      <w:spacing w:val="-10"/>
      <w:szCs w:val="32"/>
    </w:rPr>
  </w:style>
  <w:style w:type="table" w:styleId="Tablaconcuadrcula">
    <w:name w:val="Table Grid"/>
    <w:basedOn w:val="Tablanormal"/>
    <w:uiPriority w:val="39"/>
    <w:rsid w:val="00CF5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rsid w:val="00426356"/>
    <w:pPr>
      <w:spacing w:after="0" w:line="240" w:lineRule="auto"/>
      <w:ind w:firstLine="709"/>
      <w:jc w:val="both"/>
    </w:pPr>
    <w:rPr>
      <w:rFonts w:ascii="Book Antiqua" w:hAnsi="Book Antiqua"/>
    </w:rPr>
  </w:style>
  <w:style w:type="paragraph" w:customStyle="1" w:styleId="TablaNormal0">
    <w:name w:val="Tabla Normal"/>
    <w:qFormat/>
    <w:rsid w:val="00507511"/>
    <w:pPr>
      <w:suppressAutoHyphens/>
      <w:spacing w:before="60" w:after="80" w:line="260" w:lineRule="exact"/>
    </w:pPr>
    <w:rPr>
      <w:rFonts w:ascii="Book Antiqua" w:hAnsi="Book Antiqua"/>
    </w:rPr>
  </w:style>
  <w:style w:type="paragraph" w:customStyle="1" w:styleId="TablaDestacado">
    <w:name w:val="Tabla Destacado"/>
    <w:basedOn w:val="TablaNormal0"/>
    <w:qFormat/>
    <w:rsid w:val="00CB2BD3"/>
    <w:pPr>
      <w:tabs>
        <w:tab w:val="left" w:pos="709"/>
        <w:tab w:val="left" w:pos="4520"/>
      </w:tabs>
    </w:pPr>
    <w:rPr>
      <w:b/>
      <w:bCs/>
    </w:rPr>
  </w:style>
  <w:style w:type="paragraph" w:customStyle="1" w:styleId="TablaTtulo">
    <w:name w:val="Tabla Tìtulo"/>
    <w:basedOn w:val="TablaDestacado"/>
    <w:qFormat/>
    <w:rsid w:val="005F6BBE"/>
    <w:pPr>
      <w:spacing w:before="120" w:after="120"/>
      <w:jc w:val="center"/>
    </w:pPr>
    <w:rPr>
      <w:caps/>
    </w:rPr>
  </w:style>
  <w:style w:type="paragraph" w:customStyle="1" w:styleId="TablaCentrado">
    <w:name w:val="Tabla Centrado"/>
    <w:basedOn w:val="TablaDestacado"/>
    <w:qFormat/>
    <w:rsid w:val="005F6BBE"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5F6BBE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F6BBE"/>
    <w:rPr>
      <w:rFonts w:ascii="Book Antiqua" w:hAnsi="Book Antiqua"/>
    </w:rPr>
  </w:style>
  <w:style w:type="paragraph" w:styleId="Piedepgina">
    <w:name w:val="footer"/>
    <w:basedOn w:val="Normal"/>
    <w:link w:val="PiedepginaCar"/>
    <w:uiPriority w:val="99"/>
    <w:unhideWhenUsed/>
    <w:rsid w:val="005F6BBE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6BBE"/>
    <w:rPr>
      <w:rFonts w:ascii="Book Antiqua" w:hAnsi="Book Antiqua"/>
    </w:rPr>
  </w:style>
  <w:style w:type="paragraph" w:customStyle="1" w:styleId="TtuloPrincipal">
    <w:name w:val="Tìtulo Principal"/>
    <w:basedOn w:val="Ttulo1"/>
    <w:qFormat/>
    <w:rsid w:val="00836791"/>
    <w:pPr>
      <w:ind w:left="0" w:firstLine="0"/>
      <w:jc w:val="center"/>
    </w:pPr>
    <w:rPr>
      <w:szCs w:val="28"/>
    </w:rPr>
  </w:style>
  <w:style w:type="paragraph" w:styleId="Prrafodelista">
    <w:name w:val="List Paragraph"/>
    <w:basedOn w:val="Normal"/>
    <w:uiPriority w:val="34"/>
    <w:qFormat/>
    <w:rsid w:val="00CB2BD3"/>
    <w:pPr>
      <w:ind w:left="709"/>
    </w:pPr>
  </w:style>
  <w:style w:type="paragraph" w:styleId="TtuloTDC">
    <w:name w:val="TOC Heading"/>
    <w:basedOn w:val="Ttulo1"/>
    <w:next w:val="Normal"/>
    <w:uiPriority w:val="39"/>
    <w:semiHidden/>
    <w:rsid w:val="00214D18"/>
    <w:pPr>
      <w:outlineLvl w:val="9"/>
    </w:pPr>
    <w:rPr>
      <w:lang w:eastAsia="es-CL"/>
    </w:rPr>
  </w:style>
  <w:style w:type="paragraph" w:styleId="TDC1">
    <w:name w:val="toc 1"/>
    <w:basedOn w:val="Normal"/>
    <w:next w:val="Normal"/>
    <w:uiPriority w:val="39"/>
    <w:rsid w:val="00A0468C"/>
    <w:pPr>
      <w:tabs>
        <w:tab w:val="left" w:pos="709"/>
        <w:tab w:val="right" w:leader="dot" w:pos="9395"/>
      </w:tabs>
      <w:ind w:left="709" w:hanging="425"/>
      <w:jc w:val="left"/>
    </w:pPr>
    <w:rPr>
      <w:caps/>
    </w:rPr>
  </w:style>
  <w:style w:type="paragraph" w:styleId="TDC2">
    <w:name w:val="toc 2"/>
    <w:basedOn w:val="TDC1"/>
    <w:next w:val="Normal"/>
    <w:uiPriority w:val="39"/>
    <w:rsid w:val="00214D18"/>
    <w:pPr>
      <w:tabs>
        <w:tab w:val="clear" w:pos="709"/>
        <w:tab w:val="left" w:pos="1276"/>
      </w:tabs>
      <w:ind w:left="1276" w:hanging="567"/>
    </w:pPr>
    <w:rPr>
      <w:caps w:val="0"/>
    </w:rPr>
  </w:style>
  <w:style w:type="character" w:styleId="Hipervnculo">
    <w:name w:val="Hyperlink"/>
    <w:basedOn w:val="Fuentedeprrafopredeter"/>
    <w:uiPriority w:val="99"/>
    <w:unhideWhenUsed/>
    <w:rsid w:val="003C1607"/>
    <w:rPr>
      <w:color w:val="0563C1" w:themeColor="hyperlink"/>
      <w:u w:val="single"/>
    </w:rPr>
  </w:style>
  <w:style w:type="paragraph" w:styleId="TDC3">
    <w:name w:val="toc 3"/>
    <w:basedOn w:val="TDC1"/>
    <w:next w:val="Normal"/>
    <w:uiPriority w:val="39"/>
    <w:semiHidden/>
    <w:rsid w:val="00214D18"/>
    <w:pPr>
      <w:tabs>
        <w:tab w:val="clear" w:pos="709"/>
        <w:tab w:val="left" w:pos="1985"/>
      </w:tabs>
      <w:ind w:left="1985" w:hanging="709"/>
    </w:pPr>
    <w:rPr>
      <w:caps w:val="0"/>
    </w:rPr>
  </w:style>
  <w:style w:type="paragraph" w:styleId="TDC4">
    <w:name w:val="toc 4"/>
    <w:basedOn w:val="TDC1"/>
    <w:next w:val="Normal"/>
    <w:uiPriority w:val="39"/>
    <w:semiHidden/>
    <w:rsid w:val="00214D18"/>
    <w:pPr>
      <w:tabs>
        <w:tab w:val="clear" w:pos="709"/>
        <w:tab w:val="left" w:pos="2835"/>
      </w:tabs>
      <w:ind w:left="2835" w:hanging="851"/>
    </w:pPr>
    <w:rPr>
      <w:caps w:val="0"/>
    </w:rPr>
  </w:style>
  <w:style w:type="numbering" w:customStyle="1" w:styleId="ListaCESFAMVietas">
    <w:name w:val="Lista CESFAM Viñetas"/>
    <w:uiPriority w:val="99"/>
    <w:rsid w:val="004D60A8"/>
    <w:pPr>
      <w:numPr>
        <w:numId w:val="3"/>
      </w:numPr>
    </w:pPr>
  </w:style>
  <w:style w:type="paragraph" w:styleId="Ttulo">
    <w:name w:val="Title"/>
    <w:basedOn w:val="Normal"/>
    <w:next w:val="Normal"/>
    <w:link w:val="TtuloCar"/>
    <w:uiPriority w:val="10"/>
    <w:rsid w:val="0021509D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1509D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TextoenFormas">
    <w:name w:val="Texto en Formas"/>
    <w:qFormat/>
    <w:rsid w:val="00507511"/>
    <w:pPr>
      <w:keepNext/>
      <w:keepLines/>
      <w:suppressAutoHyphens/>
      <w:spacing w:after="0" w:line="240" w:lineRule="exact"/>
    </w:pPr>
    <w:rPr>
      <w:rFonts w:ascii="Segoe UI" w:eastAsiaTheme="majorEastAsia" w:hAnsi="Segoe UI" w:cstheme="majorBidi"/>
      <w:sz w:val="20"/>
      <w:szCs w:val="28"/>
    </w:rPr>
  </w:style>
  <w:style w:type="paragraph" w:customStyle="1" w:styleId="TextoenAnexos">
    <w:name w:val="Texto en Anexos"/>
    <w:qFormat/>
    <w:rsid w:val="00507511"/>
    <w:pPr>
      <w:keepLines/>
      <w:spacing w:after="120" w:line="240" w:lineRule="auto"/>
    </w:pPr>
    <w:rPr>
      <w:rFonts w:ascii="Segoe UI" w:eastAsiaTheme="majorEastAsia" w:hAnsi="Segoe UI" w:cstheme="majorBidi"/>
      <w:sz w:val="2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f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ESFAM Primera Columna"/>
        <w:style w:val="Tabla Destacado"/>
        <w:category>
          <w:name w:val="General"/>
          <w:gallery w:val="tbls"/>
        </w:category>
        <w:behaviors>
          <w:behavior w:val="content"/>
        </w:behaviors>
        <w:guid w:val="{20A91F21-85D2-461B-B76E-F4B0AF264331}"/>
      </w:docPartPr>
      <w:docPartBody>
        <w:tbl>
          <w:tblPr>
            <w:tblStyle w:val="Tablaconcuadrcula"/>
            <w:tblW w:w="5000" w:type="pct"/>
            <w:tblLook w:val="04A0" w:firstRow="1" w:lastRow="0" w:firstColumn="1" w:lastColumn="0" w:noHBand="0" w:noVBand="1"/>
          </w:tblPr>
          <w:tblGrid>
            <w:gridCol w:w="4414"/>
            <w:gridCol w:w="4414"/>
          </w:tblGrid>
          <w:tr w:rsidR="001D55AA" w:rsidTr="005427A5">
            <w:tc>
              <w:tcPr>
                <w:tcW w:w="4697" w:type="dxa"/>
              </w:tcPr>
              <w:p w:rsidR="001D55AA" w:rsidRPr="00426356" w:rsidRDefault="001D55AA" w:rsidP="005427A5">
                <w:pPr>
                  <w:pStyle w:val="TablaDestacado"/>
                </w:pPr>
              </w:p>
            </w:tc>
            <w:tc>
              <w:tcPr>
                <w:tcW w:w="4697" w:type="dxa"/>
              </w:tcPr>
              <w:p w:rsidR="001D55AA" w:rsidRDefault="001D55AA" w:rsidP="005427A5">
                <w:pPr>
                  <w:pStyle w:val="TablaNormal0"/>
                  <w:rPr>
                    <w:lang w:val="es-ES"/>
                  </w:rPr>
                </w:pPr>
              </w:p>
            </w:tc>
          </w:tr>
          <w:tr w:rsidR="001D55AA" w:rsidTr="005427A5">
            <w:tc>
              <w:tcPr>
                <w:tcW w:w="4697" w:type="dxa"/>
              </w:tcPr>
              <w:p w:rsidR="001D55AA" w:rsidRDefault="001D55AA" w:rsidP="005427A5">
                <w:pPr>
                  <w:pStyle w:val="TablaDestacado"/>
                </w:pPr>
              </w:p>
            </w:tc>
            <w:tc>
              <w:tcPr>
                <w:tcW w:w="4697" w:type="dxa"/>
              </w:tcPr>
              <w:p w:rsidR="001D55AA" w:rsidRDefault="001D55AA" w:rsidP="005427A5">
                <w:pPr>
                  <w:pStyle w:val="TablaNormal0"/>
                  <w:rPr>
                    <w:lang w:val="es-ES"/>
                  </w:rPr>
                </w:pPr>
              </w:p>
            </w:tc>
          </w:tr>
          <w:tr w:rsidR="001D55AA" w:rsidTr="005427A5">
            <w:tc>
              <w:tcPr>
                <w:tcW w:w="4697" w:type="dxa"/>
              </w:tcPr>
              <w:p w:rsidR="001D55AA" w:rsidRDefault="001D55AA" w:rsidP="005427A5">
                <w:pPr>
                  <w:pStyle w:val="TablaDestacado"/>
                </w:pPr>
              </w:p>
            </w:tc>
            <w:tc>
              <w:tcPr>
                <w:tcW w:w="4697" w:type="dxa"/>
              </w:tcPr>
              <w:p w:rsidR="001D55AA" w:rsidRDefault="001D55AA" w:rsidP="005427A5">
                <w:pPr>
                  <w:pStyle w:val="TablaNormal0"/>
                  <w:rPr>
                    <w:lang w:val="es-ES"/>
                  </w:rPr>
                </w:pPr>
              </w:p>
            </w:tc>
          </w:tr>
        </w:tbl>
        <w:p w:rsidR="003615E2" w:rsidRDefault="003615E2"/>
      </w:docPartBody>
    </w:docPart>
    <w:docPart>
      <w:docPartPr>
        <w:name w:val="CESFAM 4 columnas"/>
        <w:style w:val="Tabla Destacado"/>
        <w:category>
          <w:name w:val="General"/>
          <w:gallery w:val="tbls"/>
        </w:category>
        <w:behaviors>
          <w:behavior w:val="content"/>
        </w:behaviors>
        <w:guid w:val="{D9CE8981-C6FB-44F4-A67E-35FC1D0B8DF1}"/>
      </w:docPartPr>
      <w:docPartBody>
        <w:tbl>
          <w:tblPr>
            <w:tblStyle w:val="Tablaconcuadrcula"/>
            <w:tblW w:w="5000" w:type="pct"/>
            <w:tblLook w:val="04A0" w:firstRow="1" w:lastRow="0" w:firstColumn="1" w:lastColumn="0" w:noHBand="0" w:noVBand="1"/>
          </w:tblPr>
          <w:tblGrid>
            <w:gridCol w:w="2147"/>
            <w:gridCol w:w="2227"/>
            <w:gridCol w:w="2227"/>
            <w:gridCol w:w="2227"/>
          </w:tblGrid>
          <w:tr w:rsidR="001D55AA" w:rsidTr="009C70B1">
            <w:trPr>
              <w:tblHeader/>
            </w:trPr>
            <w:tc>
              <w:tcPr>
                <w:tcW w:w="2284" w:type="dxa"/>
              </w:tcPr>
              <w:p w:rsidR="001D55AA" w:rsidRPr="00426356" w:rsidRDefault="001D55AA" w:rsidP="005427A5">
                <w:pPr>
                  <w:pStyle w:val="TablaDestacado"/>
                </w:pPr>
              </w:p>
            </w:tc>
            <w:tc>
              <w:tcPr>
                <w:tcW w:w="2370" w:type="dxa"/>
              </w:tcPr>
              <w:p w:rsidR="001D55AA" w:rsidRDefault="001D55AA" w:rsidP="005427A5">
                <w:pPr>
                  <w:pStyle w:val="TablaDestacado"/>
                </w:pPr>
              </w:p>
            </w:tc>
            <w:tc>
              <w:tcPr>
                <w:tcW w:w="2370" w:type="dxa"/>
              </w:tcPr>
              <w:p w:rsidR="001D55AA" w:rsidRDefault="001D55AA" w:rsidP="005427A5">
                <w:pPr>
                  <w:pStyle w:val="TablaDestacado"/>
                </w:pPr>
              </w:p>
            </w:tc>
            <w:tc>
              <w:tcPr>
                <w:tcW w:w="2370" w:type="dxa"/>
              </w:tcPr>
              <w:p w:rsidR="001D55AA" w:rsidRDefault="001D55AA" w:rsidP="005427A5">
                <w:pPr>
                  <w:pStyle w:val="TablaDestacado"/>
                </w:pPr>
              </w:p>
            </w:tc>
          </w:tr>
          <w:tr w:rsidR="001D55AA" w:rsidTr="009C70B1">
            <w:tc>
              <w:tcPr>
                <w:tcW w:w="2284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370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370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370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  <w:tr w:rsidR="001D55AA" w:rsidTr="009C70B1">
            <w:tc>
              <w:tcPr>
                <w:tcW w:w="2284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370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370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370" w:type="dxa"/>
              </w:tcPr>
              <w:p w:rsidR="001D55AA" w:rsidRDefault="001D55AA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</w:tbl>
        <w:p w:rsidR="003615E2" w:rsidRDefault="003615E2"/>
      </w:docPartBody>
    </w:docPart>
    <w:docPart>
      <w:docPartPr>
        <w:name w:val="CESFAM 1 columna"/>
        <w:style w:val="Tabla Destacado"/>
        <w:category>
          <w:name w:val="General"/>
          <w:gallery w:val="tbls"/>
        </w:category>
        <w:behaviors>
          <w:behavior w:val="content"/>
        </w:behaviors>
        <w:guid w:val="{3FD2846C-C1C9-4458-B5D1-4A72436D22D2}"/>
      </w:docPartPr>
      <w:docPartBody>
        <w:tbl>
          <w:tblPr>
            <w:tblStyle w:val="Tablaconcuadrcula"/>
            <w:tblW w:w="5000" w:type="pct"/>
            <w:tblLook w:val="04A0" w:firstRow="1" w:lastRow="0" w:firstColumn="1" w:lastColumn="0" w:noHBand="0" w:noVBand="1"/>
          </w:tblPr>
          <w:tblGrid>
            <w:gridCol w:w="8828"/>
          </w:tblGrid>
          <w:tr w:rsidR="00853B45" w:rsidTr="009C70B1">
            <w:trPr>
              <w:tblHeader/>
            </w:trPr>
            <w:tc>
              <w:tcPr>
                <w:tcW w:w="0" w:type="auto"/>
              </w:tcPr>
              <w:p w:rsidR="00853B45" w:rsidRDefault="00853B45" w:rsidP="004537DC">
                <w:pPr>
                  <w:pStyle w:val="TablaDestacado"/>
                  <w:rPr>
                    <w:lang w:val="es-ES"/>
                  </w:rPr>
                </w:pPr>
              </w:p>
            </w:tc>
          </w:tr>
          <w:tr w:rsidR="00853B45" w:rsidTr="009C70B1">
            <w:tc>
              <w:tcPr>
                <w:tcW w:w="0" w:type="auto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  <w:tr w:rsidR="00853B45" w:rsidTr="009C70B1">
            <w:tc>
              <w:tcPr>
                <w:tcW w:w="0" w:type="auto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</w:tbl>
        <w:p w:rsidR="004663BC" w:rsidRDefault="004663BC"/>
      </w:docPartBody>
    </w:docPart>
    <w:docPart>
      <w:docPartPr>
        <w:name w:val="CESFAM 2 columnas"/>
        <w:style w:val="Tabla Encabezado"/>
        <w:category>
          <w:name w:val="General"/>
          <w:gallery w:val="tbls"/>
        </w:category>
        <w:behaviors>
          <w:behavior w:val="content"/>
        </w:behaviors>
        <w:guid w:val="{470E0053-DFFB-49D1-882A-14EC0E328A2A}"/>
      </w:docPartPr>
      <w:docPartBody>
        <w:tbl>
          <w:tblPr>
            <w:tblStyle w:val="Tablaconcuadrcula"/>
            <w:tblW w:w="5000" w:type="pct"/>
            <w:tblLook w:val="04A0" w:firstRow="1" w:lastRow="0" w:firstColumn="1" w:lastColumn="0" w:noHBand="0" w:noVBand="1"/>
          </w:tblPr>
          <w:tblGrid>
            <w:gridCol w:w="4328"/>
            <w:gridCol w:w="4500"/>
          </w:tblGrid>
          <w:tr w:rsidR="00853B45" w:rsidTr="009C70B1">
            <w:trPr>
              <w:tblHeader/>
            </w:trPr>
            <w:tc>
              <w:tcPr>
                <w:tcW w:w="2830" w:type="dxa"/>
              </w:tcPr>
              <w:p w:rsidR="00853B45" w:rsidRPr="00426356" w:rsidRDefault="00853B45" w:rsidP="00426356">
                <w:pPr>
                  <w:pStyle w:val="TablaEncabezado"/>
                </w:pPr>
              </w:p>
            </w:tc>
            <w:tc>
              <w:tcPr>
                <w:tcW w:w="2943" w:type="dxa"/>
              </w:tcPr>
              <w:p w:rsidR="00853B45" w:rsidRDefault="00853B45" w:rsidP="004537DC">
                <w:pPr>
                  <w:pStyle w:val="TablaEncabezado"/>
                </w:pPr>
              </w:p>
            </w:tc>
          </w:tr>
          <w:tr w:rsidR="00853B45" w:rsidTr="009C70B1">
            <w:tc>
              <w:tcPr>
                <w:tcW w:w="2830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943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  <w:tr w:rsidR="00853B45" w:rsidTr="009C70B1">
            <w:tc>
              <w:tcPr>
                <w:tcW w:w="2830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2943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</w:tbl>
        <w:p w:rsidR="004663BC" w:rsidRDefault="004663BC"/>
      </w:docPartBody>
    </w:docPart>
    <w:docPart>
      <w:docPartPr>
        <w:name w:val="CESFAM 3 columnas"/>
        <w:style w:val="Tabla Encabezado"/>
        <w:category>
          <w:name w:val="General"/>
          <w:gallery w:val="tbls"/>
        </w:category>
        <w:behaviors>
          <w:behavior w:val="content"/>
        </w:behaviors>
        <w:guid w:val="{02D35DE7-1AAB-4169-AD15-0E189AD3522F}"/>
      </w:docPartPr>
      <w:docPartBody>
        <w:tbl>
          <w:tblPr>
            <w:tblStyle w:val="Tablaconcuadrcula"/>
            <w:tblW w:w="5000" w:type="pct"/>
            <w:tblLook w:val="04A0" w:firstRow="1" w:lastRow="0" w:firstColumn="1" w:lastColumn="0" w:noHBand="0" w:noVBand="1"/>
          </w:tblPr>
          <w:tblGrid>
            <w:gridCol w:w="2943"/>
            <w:gridCol w:w="2942"/>
            <w:gridCol w:w="2943"/>
          </w:tblGrid>
          <w:tr w:rsidR="00853B45" w:rsidTr="004537DC">
            <w:trPr>
              <w:tblHeader/>
            </w:trPr>
            <w:tc>
              <w:tcPr>
                <w:tcW w:w="3131" w:type="dxa"/>
              </w:tcPr>
              <w:p w:rsidR="00853B45" w:rsidRPr="00426356" w:rsidRDefault="00853B45" w:rsidP="00426356">
                <w:pPr>
                  <w:pStyle w:val="TablaEncabezado"/>
                </w:pPr>
              </w:p>
            </w:tc>
            <w:tc>
              <w:tcPr>
                <w:tcW w:w="3131" w:type="dxa"/>
              </w:tcPr>
              <w:p w:rsidR="00853B45" w:rsidRDefault="00853B45" w:rsidP="004537DC">
                <w:pPr>
                  <w:pStyle w:val="TablaDestacado"/>
                  <w:rPr>
                    <w:lang w:val="es-ES"/>
                  </w:rPr>
                </w:pPr>
              </w:p>
            </w:tc>
            <w:tc>
              <w:tcPr>
                <w:tcW w:w="3132" w:type="dxa"/>
              </w:tcPr>
              <w:p w:rsidR="00853B45" w:rsidRDefault="00853B45" w:rsidP="004537DC">
                <w:pPr>
                  <w:pStyle w:val="TablaDestacado"/>
                  <w:rPr>
                    <w:lang w:val="es-ES"/>
                  </w:rPr>
                </w:pPr>
              </w:p>
            </w:tc>
          </w:tr>
          <w:tr w:rsidR="00853B45" w:rsidTr="005427A5">
            <w:tc>
              <w:tcPr>
                <w:tcW w:w="3131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3131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3132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  <w:tr w:rsidR="00853B45" w:rsidTr="005427A5">
            <w:tc>
              <w:tcPr>
                <w:tcW w:w="3131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3131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  <w:tc>
              <w:tcPr>
                <w:tcW w:w="3132" w:type="dxa"/>
              </w:tcPr>
              <w:p w:rsidR="00853B45" w:rsidRDefault="00853B45" w:rsidP="00426356">
                <w:pPr>
                  <w:pStyle w:val="TablaTexto"/>
                  <w:rPr>
                    <w:lang w:val="es-ES"/>
                  </w:rPr>
                </w:pPr>
              </w:p>
            </w:tc>
          </w:tr>
        </w:tbl>
        <w:p w:rsidR="004663BC" w:rsidRDefault="004663BC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0F6"/>
    <w:rsid w:val="000357A2"/>
    <w:rsid w:val="001D55AA"/>
    <w:rsid w:val="003615E2"/>
    <w:rsid w:val="0043773B"/>
    <w:rsid w:val="004663BC"/>
    <w:rsid w:val="006840F6"/>
    <w:rsid w:val="006D3880"/>
    <w:rsid w:val="007A1C28"/>
    <w:rsid w:val="008327B4"/>
    <w:rsid w:val="00853B45"/>
    <w:rsid w:val="008D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0F6"/>
    <w:rPr>
      <w:rFonts w:cs="Times New Roman"/>
      <w:sz w:val="3276"/>
      <w:szCs w:val="327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53B4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aTexto">
    <w:name w:val="Tabla Texto"/>
    <w:qFormat/>
    <w:rsid w:val="00853B45"/>
    <w:pPr>
      <w:spacing w:before="60" w:after="60" w:line="270" w:lineRule="exact"/>
    </w:pPr>
    <w:rPr>
      <w:rFonts w:ascii="Book Antiqua" w:eastAsiaTheme="minorHAnsi" w:hAnsi="Book Antiqua"/>
      <w:lang w:eastAsia="en-US"/>
    </w:rPr>
  </w:style>
  <w:style w:type="paragraph" w:customStyle="1" w:styleId="TablaEncabezado">
    <w:name w:val="Tabla Encabezado"/>
    <w:basedOn w:val="TablaTexto"/>
    <w:qFormat/>
    <w:rsid w:val="00853B45"/>
    <w:rPr>
      <w:b/>
      <w:bCs/>
      <w:lang w:val="es-ES"/>
    </w:rPr>
  </w:style>
  <w:style w:type="paragraph" w:customStyle="1" w:styleId="TablaNormal0">
    <w:name w:val="Tabla Normal"/>
    <w:qFormat/>
    <w:rsid w:val="001D55AA"/>
    <w:pPr>
      <w:spacing w:before="60" w:after="60" w:line="260" w:lineRule="exact"/>
    </w:pPr>
    <w:rPr>
      <w:rFonts w:ascii="Book Antiqua" w:eastAsiaTheme="minorHAnsi" w:hAnsi="Book Antiqua"/>
      <w:lang w:eastAsia="en-US"/>
    </w:rPr>
  </w:style>
  <w:style w:type="paragraph" w:customStyle="1" w:styleId="TablaDestacado">
    <w:name w:val="Tabla Destacado"/>
    <w:basedOn w:val="TablaNormal0"/>
    <w:qFormat/>
    <w:rsid w:val="00853B45"/>
    <w:pPr>
      <w:tabs>
        <w:tab w:val="left" w:pos="709"/>
        <w:tab w:val="left" w:pos="4520"/>
      </w:tabs>
      <w:suppressAutoHyphens/>
      <w:spacing w:after="80"/>
    </w:pPr>
    <w:rPr>
      <w:rFonts w:eastAsiaTheme="minorEastAsia"/>
      <w:b/>
      <w:bCs/>
      <w:lang w:eastAsia="es-C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10734-2CD7-4D50-B48A-BDDA50F5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SGDICC.dotm</Template>
  <TotalTime>0</TotalTime>
  <Pages>4</Pages>
  <Words>421</Words>
  <Characters>2317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Riquelme Valenzuela</dc:creator>
  <cp:keywords/>
  <dc:description/>
  <cp:lastModifiedBy>Guillermo Riquelme Valenzuela</cp:lastModifiedBy>
  <cp:revision>2</cp:revision>
  <dcterms:created xsi:type="dcterms:W3CDTF">2020-07-08T04:17:00Z</dcterms:created>
  <dcterms:modified xsi:type="dcterms:W3CDTF">2020-07-08T04:17:00Z</dcterms:modified>
</cp:coreProperties>
</file>