
<file path=[Content_Types].xml><?xml version="1.0" encoding="utf-8"?>
<Types xmlns="http://schemas.openxmlformats.org/package/2006/content-types">
  <Default Extension="jfif"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404"/>
      </w:tblGrid>
      <w:tr w:rsidR="00C05397" w14:paraId="6A9BBCB8" w14:textId="77777777" w:rsidTr="004B6216">
        <w:trPr>
          <w:trHeight w:hRule="exact" w:val="3629"/>
        </w:trPr>
        <w:tc>
          <w:tcPr>
            <w:tcW w:w="9394" w:type="dxa"/>
            <w:vAlign w:val="center"/>
          </w:tcPr>
          <w:p w14:paraId="4E03FEEF" w14:textId="034CBB40" w:rsidR="00C05397" w:rsidRPr="003305B2" w:rsidRDefault="002535E8" w:rsidP="002535E8">
            <w:pPr>
              <w:pStyle w:val="TtuloPrincipal"/>
            </w:pPr>
            <w:permStart w:id="1035491341" w:edGrp="everyone"/>
            <w:permStart w:id="1178949299" w:edGrp="everyone"/>
            <w:r w:rsidRPr="009813C1">
              <w:t xml:space="preserve">PROTOCOLO </w:t>
            </w:r>
            <w:r w:rsidRPr="002535E8">
              <w:t>SISTEMA</w:t>
            </w:r>
            <w:r w:rsidRPr="009813C1">
              <w:t xml:space="preserve"> DE </w:t>
            </w:r>
            <w:r w:rsidRPr="009813C1">
              <w:br/>
              <w:t>GESTIÓN DOCUMENTAL INSTITUCIONAL</w:t>
            </w:r>
            <w:permEnd w:id="1035491341"/>
            <w:permEnd w:id="1178949299"/>
          </w:p>
          <w:p w14:paraId="0A57EFEB" w14:textId="77777777" w:rsidR="003305B2" w:rsidRPr="003305B2" w:rsidRDefault="003305B2" w:rsidP="003305B2">
            <w:pPr>
              <w:pStyle w:val="TtuloPrincipal"/>
              <w:rPr>
                <w:lang w:val="es-ES"/>
              </w:rPr>
            </w:pPr>
            <w:permStart w:id="1602387658" w:edGrp="everyone"/>
            <w:r w:rsidRPr="003305B2">
              <w:rPr>
                <w:lang w:val="es-ES"/>
              </w:rPr>
              <w:t>CENTRO DE SALUD FAMILIAR CAJ</w:t>
            </w:r>
            <w:r>
              <w:rPr>
                <w:lang w:val="es-ES"/>
              </w:rPr>
              <w:t>ó</w:t>
            </w:r>
            <w:r w:rsidRPr="003305B2">
              <w:rPr>
                <w:lang w:val="es-ES"/>
              </w:rPr>
              <w:t>N</w:t>
            </w:r>
            <w:permEnd w:id="1602387658"/>
          </w:p>
        </w:tc>
      </w:tr>
      <w:tr w:rsidR="00C05397" w14:paraId="2A1ADB1E" w14:textId="77777777" w:rsidTr="004B6216">
        <w:tc>
          <w:tcPr>
            <w:tcW w:w="9394" w:type="dxa"/>
          </w:tcPr>
          <w:tbl>
            <w:tblPr>
              <w:tblStyle w:val="Tablaconcuadrcula"/>
              <w:tblW w:w="5000" w:type="pct"/>
              <w:tblLook w:val="04A0" w:firstRow="1" w:lastRow="0" w:firstColumn="1" w:lastColumn="0" w:noHBand="0" w:noVBand="1"/>
            </w:tblPr>
            <w:tblGrid>
              <w:gridCol w:w="3132"/>
              <w:gridCol w:w="3131"/>
              <w:gridCol w:w="3131"/>
            </w:tblGrid>
            <w:tr w:rsidR="00C05397" w14:paraId="6F15BD23" w14:textId="77777777" w:rsidTr="00C05397">
              <w:tc>
                <w:tcPr>
                  <w:tcW w:w="3128" w:type="dxa"/>
                </w:tcPr>
                <w:p w14:paraId="73A3E171" w14:textId="77777777" w:rsidR="00C05397" w:rsidRDefault="00C05397" w:rsidP="008C4E67">
                  <w:pPr>
                    <w:pStyle w:val="TablaDestacado"/>
                  </w:pPr>
                  <w:r>
                    <w:t>DOCUMENTO</w:t>
                  </w:r>
                  <w:r>
                    <w:br/>
                    <w:t>ELABORADO POR:</w:t>
                  </w:r>
                </w:p>
              </w:tc>
              <w:tc>
                <w:tcPr>
                  <w:tcW w:w="3128" w:type="dxa"/>
                </w:tcPr>
                <w:p w14:paraId="710C9CE4" w14:textId="77777777" w:rsidR="00C05397" w:rsidRDefault="00C05397" w:rsidP="008C4E67">
                  <w:pPr>
                    <w:pStyle w:val="TablaDestacado"/>
                  </w:pPr>
                  <w:r>
                    <w:t>REVISADO</w:t>
                  </w:r>
                  <w:r>
                    <w:br/>
                    <w:t>POR:</w:t>
                  </w:r>
                </w:p>
              </w:tc>
              <w:tc>
                <w:tcPr>
                  <w:tcW w:w="3128" w:type="dxa"/>
                </w:tcPr>
                <w:p w14:paraId="0BEBC5F3" w14:textId="77777777" w:rsidR="00C05397" w:rsidRDefault="00C05397" w:rsidP="008C4E67">
                  <w:pPr>
                    <w:pStyle w:val="TablaDestacado"/>
                  </w:pPr>
                  <w:r>
                    <w:t>APROBADO</w:t>
                  </w:r>
                  <w:r>
                    <w:br/>
                    <w:t>POR:</w:t>
                  </w:r>
                </w:p>
              </w:tc>
            </w:tr>
            <w:tr w:rsidR="00C05397" w14:paraId="560525E1" w14:textId="77777777" w:rsidTr="00C05397">
              <w:trPr>
                <w:trHeight w:hRule="exact" w:val="2495"/>
              </w:trPr>
              <w:tc>
                <w:tcPr>
                  <w:tcW w:w="3128" w:type="dxa"/>
                </w:tcPr>
                <w:p w14:paraId="3005DAF5" w14:textId="29B1A08C" w:rsidR="00C05397" w:rsidRDefault="00AD1339" w:rsidP="008C4E67">
                  <w:pPr>
                    <w:pStyle w:val="TablaDestacado"/>
                  </w:pPr>
                  <w:permStart w:id="791550374" w:edGrp="everyone"/>
                  <w:r w:rsidRPr="009813C1">
                    <w:t>KAROLL PETERMANN RIVAS</w:t>
                  </w:r>
                  <w:permEnd w:id="791550374"/>
                </w:p>
                <w:p w14:paraId="48D5355B" w14:textId="331C74FD" w:rsidR="00AD1339" w:rsidRPr="009813C1" w:rsidRDefault="00AD1339" w:rsidP="006169FB">
                  <w:pPr>
                    <w:pStyle w:val="TablaDestacado"/>
                  </w:pPr>
                  <w:permStart w:id="1126127559" w:edGrp="everyone"/>
                  <w:r w:rsidRPr="009813C1">
                    <w:t>KINESI</w:t>
                  </w:r>
                  <w:r w:rsidR="00C1789C">
                    <w:t>Ó</w:t>
                  </w:r>
                  <w:r w:rsidRPr="009813C1">
                    <w:t xml:space="preserve">LOGA </w:t>
                  </w:r>
                </w:p>
                <w:p w14:paraId="6BADAA90" w14:textId="6E078DC3" w:rsidR="00C05397" w:rsidRDefault="00AD1339" w:rsidP="008C4E67">
                  <w:pPr>
                    <w:pStyle w:val="TablaDestacado"/>
                  </w:pPr>
                  <w:r w:rsidRPr="009813C1">
                    <w:t>JEFE T</w:t>
                  </w:r>
                  <w:r w:rsidR="00C1789C">
                    <w:t>É</w:t>
                  </w:r>
                  <w:r w:rsidRPr="009813C1">
                    <w:t>CNICO</w:t>
                  </w:r>
                  <w:permEnd w:id="1126127559"/>
                </w:p>
              </w:tc>
              <w:tc>
                <w:tcPr>
                  <w:tcW w:w="3128" w:type="dxa"/>
                </w:tcPr>
                <w:p w14:paraId="0075540C" w14:textId="101D472A" w:rsidR="00C05397" w:rsidRDefault="00AD1339" w:rsidP="008C4E67">
                  <w:pPr>
                    <w:pStyle w:val="TablaDestacado"/>
                  </w:pPr>
                  <w:permStart w:id="40852455" w:edGrp="everyone"/>
                  <w:r w:rsidRPr="009813C1">
                    <w:t>KAROLL PETERMANN RIVAS</w:t>
                  </w:r>
                  <w:permEnd w:id="40852455"/>
                </w:p>
                <w:p w14:paraId="4B688544" w14:textId="77777777" w:rsidR="00AD1339" w:rsidRPr="009813C1" w:rsidRDefault="00AD1339" w:rsidP="006169FB">
                  <w:pPr>
                    <w:pStyle w:val="TablaDestacado"/>
                  </w:pPr>
                  <w:permStart w:id="1415660406" w:edGrp="everyone"/>
                  <w:r w:rsidRPr="009813C1">
                    <w:t xml:space="preserve">EQUIPO DE CALIDAD  </w:t>
                  </w:r>
                </w:p>
                <w:p w14:paraId="3025FC0B" w14:textId="710DFA60" w:rsidR="00C05397" w:rsidRDefault="00AD1339" w:rsidP="008C4E67">
                  <w:pPr>
                    <w:pStyle w:val="TablaDestacado"/>
                  </w:pPr>
                  <w:r w:rsidRPr="009813C1">
                    <w:t>CESFAM CAJ</w:t>
                  </w:r>
                  <w:r w:rsidR="00C1789C">
                    <w:t>Ó</w:t>
                  </w:r>
                  <w:r w:rsidRPr="009813C1">
                    <w:t>N</w:t>
                  </w:r>
                  <w:permEnd w:id="1415660406"/>
                </w:p>
              </w:tc>
              <w:tc>
                <w:tcPr>
                  <w:tcW w:w="3128" w:type="dxa"/>
                </w:tcPr>
                <w:p w14:paraId="3C4307DE" w14:textId="5D96FE64" w:rsidR="00C05397" w:rsidRDefault="00AD1339" w:rsidP="008C4E67">
                  <w:pPr>
                    <w:pStyle w:val="TablaDestacado"/>
                  </w:pPr>
                  <w:permStart w:id="1109997129" w:edGrp="everyone"/>
                  <w:r w:rsidRPr="009813C1">
                    <w:t>CESAR ESCOBAR CARRASCO</w:t>
                  </w:r>
                  <w:permEnd w:id="1109997129"/>
                </w:p>
                <w:p w14:paraId="729194C4" w14:textId="38D8ABB8" w:rsidR="00C05397" w:rsidRDefault="00AD1339" w:rsidP="008C4E67">
                  <w:pPr>
                    <w:pStyle w:val="TablaDestacado"/>
                  </w:pPr>
                  <w:permStart w:id="982855704" w:edGrp="everyone"/>
                  <w:r w:rsidRPr="009813C1">
                    <w:t>DIRECTOR</w:t>
                  </w:r>
                  <w:permEnd w:id="982855704"/>
                </w:p>
              </w:tc>
            </w:tr>
            <w:tr w:rsidR="00C05397" w14:paraId="2780D1C8" w14:textId="77777777" w:rsidTr="00C05397">
              <w:trPr>
                <w:trHeight w:hRule="exact" w:val="624"/>
              </w:trPr>
              <w:tc>
                <w:tcPr>
                  <w:tcW w:w="3128" w:type="dxa"/>
                </w:tcPr>
                <w:p w14:paraId="1E8AFA30" w14:textId="12DE79BE" w:rsidR="00C05397" w:rsidRDefault="00C05397" w:rsidP="008C4E67">
                  <w:pPr>
                    <w:pStyle w:val="TablaCentrado"/>
                  </w:pPr>
                  <w:r>
                    <w:t>Fecha elaboración</w:t>
                  </w:r>
                  <w:r w:rsidR="003305B2">
                    <w:t>:</w:t>
                  </w:r>
                  <w:r>
                    <w:br/>
                  </w:r>
                  <w:permStart w:id="841179957" w:edGrp="everyone"/>
                  <w:r w:rsidR="00AD1339" w:rsidRPr="009813C1">
                    <w:t>08 de marzo 2019</w:t>
                  </w:r>
                  <w:permEnd w:id="841179957"/>
                </w:p>
              </w:tc>
              <w:tc>
                <w:tcPr>
                  <w:tcW w:w="3128" w:type="dxa"/>
                </w:tcPr>
                <w:p w14:paraId="54ACC7EC" w14:textId="2A84FF71" w:rsidR="00C05397" w:rsidRDefault="00C05397" w:rsidP="008C4E67">
                  <w:pPr>
                    <w:pStyle w:val="TablaCentrado"/>
                  </w:pPr>
                  <w:r>
                    <w:t>Fecha revisión</w:t>
                  </w:r>
                  <w:r w:rsidR="003305B2">
                    <w:t>:</w:t>
                  </w:r>
                  <w:r>
                    <w:br/>
                  </w:r>
                  <w:permStart w:id="721571332" w:edGrp="everyone"/>
                  <w:r w:rsidR="00AD1339" w:rsidRPr="009813C1">
                    <w:t>11 de marzo 2019</w:t>
                  </w:r>
                  <w:permEnd w:id="721571332"/>
                </w:p>
              </w:tc>
              <w:tc>
                <w:tcPr>
                  <w:tcW w:w="3128" w:type="dxa"/>
                </w:tcPr>
                <w:p w14:paraId="037E8354" w14:textId="6404D45A" w:rsidR="00C05397" w:rsidRDefault="00C05397" w:rsidP="008C4E67">
                  <w:pPr>
                    <w:pStyle w:val="TablaCentrado"/>
                  </w:pPr>
                  <w:r>
                    <w:t>Fecha aprobación</w:t>
                  </w:r>
                  <w:r w:rsidR="003305B2">
                    <w:t>:</w:t>
                  </w:r>
                  <w:r>
                    <w:br/>
                  </w:r>
                  <w:permStart w:id="1589054930" w:edGrp="everyone"/>
                  <w:r w:rsidR="00AD1339" w:rsidRPr="009813C1">
                    <w:t>14 de marzo 2019</w:t>
                  </w:r>
                  <w:permEnd w:id="1589054930"/>
                </w:p>
              </w:tc>
            </w:tr>
            <w:tr w:rsidR="003305B2" w14:paraId="676F82A8" w14:textId="77777777" w:rsidTr="009E63B1">
              <w:trPr>
                <w:trHeight w:hRule="exact" w:val="2835"/>
              </w:trPr>
              <w:tc>
                <w:tcPr>
                  <w:tcW w:w="9384" w:type="dxa"/>
                  <w:gridSpan w:val="3"/>
                </w:tcPr>
                <w:p w14:paraId="13FCBC34" w14:textId="77777777" w:rsidR="003305B2" w:rsidRDefault="003305B2" w:rsidP="008C4E67">
                  <w:pPr>
                    <w:pStyle w:val="TablaDestacado"/>
                  </w:pPr>
                  <w:r>
                    <w:t>Distribución:</w:t>
                  </w:r>
                </w:p>
                <w:p w14:paraId="61CCC27F" w14:textId="042969AC" w:rsidR="003305B2" w:rsidRPr="003305B2" w:rsidRDefault="003305B2" w:rsidP="008C4E67">
                  <w:pPr>
                    <w:pStyle w:val="TablaDestacado"/>
                  </w:pPr>
                  <w:r w:rsidRPr="003305B2">
                    <w:tab/>
                  </w:r>
                  <w:permStart w:id="1026513023" w:edGrp="everyone"/>
                  <w:r w:rsidR="00AD1339" w:rsidRPr="009813C1">
                    <w:t>Dirección</w:t>
                  </w:r>
                  <w:permEnd w:id="1026513023"/>
                  <w:r w:rsidRPr="003305B2">
                    <w:tab/>
                  </w:r>
                  <w:permStart w:id="776497730" w:edGrp="everyone"/>
                  <w:permEnd w:id="776497730"/>
                </w:p>
                <w:p w14:paraId="074E7767" w14:textId="5B604537" w:rsidR="003305B2" w:rsidRDefault="003305B2" w:rsidP="008C4E67">
                  <w:pPr>
                    <w:pStyle w:val="TablaDestacado"/>
                  </w:pPr>
                  <w:r>
                    <w:tab/>
                  </w:r>
                  <w:permStart w:id="680674302" w:edGrp="everyone"/>
                  <w:r w:rsidR="00AD1339" w:rsidRPr="009813C1">
                    <w:t>Oficina Técnica</w:t>
                  </w:r>
                  <w:permEnd w:id="680674302"/>
                  <w:r>
                    <w:tab/>
                  </w:r>
                  <w:permStart w:id="68297169" w:edGrp="everyone"/>
                  <w:permEnd w:id="68297169"/>
                </w:p>
                <w:p w14:paraId="68476828" w14:textId="517D3F30" w:rsidR="003305B2" w:rsidRDefault="003305B2" w:rsidP="008C4E67">
                  <w:pPr>
                    <w:pStyle w:val="TablaDestacado"/>
                  </w:pPr>
                  <w:r>
                    <w:tab/>
                  </w:r>
                  <w:permStart w:id="1246973842" w:edGrp="everyone"/>
                  <w:permStart w:id="1407146769" w:edGrp="everyone"/>
                  <w:r w:rsidR="00AD1339" w:rsidRPr="009813C1">
                    <w:t>Archivo Equipo de Calidad</w:t>
                  </w:r>
                  <w:permEnd w:id="1246973842"/>
                  <w:permEnd w:id="1407146769"/>
                  <w:r>
                    <w:tab/>
                  </w:r>
                  <w:permStart w:id="1399204011" w:edGrp="everyone"/>
                  <w:permEnd w:id="1399204011"/>
                </w:p>
                <w:p w14:paraId="1673BA26" w14:textId="2A623419" w:rsidR="003305B2" w:rsidRDefault="003305B2" w:rsidP="008C4E67">
                  <w:pPr>
                    <w:pStyle w:val="TablaDestacado"/>
                  </w:pPr>
                  <w:r>
                    <w:tab/>
                  </w:r>
                  <w:permStart w:id="539835699" w:edGrp="everyone"/>
                  <w:permEnd w:id="539835699"/>
                  <w:r>
                    <w:tab/>
                  </w:r>
                  <w:permStart w:id="816848318" w:edGrp="everyone"/>
                  <w:permEnd w:id="816848318"/>
                </w:p>
                <w:p w14:paraId="70B901B1" w14:textId="2D2CFBF1" w:rsidR="003305B2" w:rsidRDefault="003305B2" w:rsidP="008C4E67">
                  <w:pPr>
                    <w:pStyle w:val="TablaDestacado"/>
                  </w:pPr>
                  <w:r>
                    <w:tab/>
                  </w:r>
                  <w:permStart w:id="965282417" w:edGrp="everyone"/>
                  <w:permEnd w:id="965282417"/>
                  <w:r>
                    <w:tab/>
                  </w:r>
                  <w:permStart w:id="1558345287" w:edGrp="everyone"/>
                  <w:permEnd w:id="1558345287"/>
                </w:p>
                <w:p w14:paraId="0482E4DB" w14:textId="17E4DFBA" w:rsidR="003305B2" w:rsidRDefault="003305B2" w:rsidP="008C4E67">
                  <w:pPr>
                    <w:pStyle w:val="TablaDestacado"/>
                  </w:pPr>
                  <w:r>
                    <w:tab/>
                  </w:r>
                  <w:permStart w:id="823204532" w:edGrp="everyone"/>
                  <w:permEnd w:id="823204532"/>
                  <w:r>
                    <w:tab/>
                  </w:r>
                  <w:permStart w:id="1094982542" w:edGrp="everyone"/>
                  <w:permEnd w:id="1094982542"/>
                </w:p>
                <w:p w14:paraId="2C925B49" w14:textId="36980BC1" w:rsidR="003305B2" w:rsidRDefault="003305B2" w:rsidP="008C4E67">
                  <w:pPr>
                    <w:pStyle w:val="TablaDestacado"/>
                  </w:pPr>
                  <w:r>
                    <w:tab/>
                  </w:r>
                  <w:permStart w:id="2014452763" w:edGrp="everyone"/>
                  <w:permEnd w:id="2014452763"/>
                  <w:r>
                    <w:tab/>
                  </w:r>
                  <w:permStart w:id="14163786" w:edGrp="everyone"/>
                  <w:permEnd w:id="14163786"/>
                </w:p>
                <w:p w14:paraId="05C4BC11" w14:textId="77777777" w:rsidR="003305B2" w:rsidRDefault="003305B2" w:rsidP="008C4E67">
                  <w:pPr>
                    <w:pStyle w:val="TablaDestacado"/>
                  </w:pPr>
                </w:p>
              </w:tc>
            </w:tr>
          </w:tbl>
          <w:p w14:paraId="3BF466DC" w14:textId="77777777" w:rsidR="00C05397" w:rsidRDefault="00C05397" w:rsidP="00C05397"/>
        </w:tc>
      </w:tr>
    </w:tbl>
    <w:p w14:paraId="6354D587" w14:textId="77777777" w:rsidR="00EE0725" w:rsidRDefault="00EE0725" w:rsidP="00EE0725">
      <w:pPr>
        <w:sectPr w:rsidR="00EE0725" w:rsidSect="005B0727">
          <w:headerReference w:type="default" r:id="rId8"/>
          <w:pgSz w:w="12240" w:h="15840" w:code="1"/>
          <w:pgMar w:top="1418" w:right="1418" w:bottom="1701" w:left="1418" w:header="1418" w:footer="709" w:gutter="0"/>
          <w:pgNumType w:start="0"/>
          <w:cols w:space="708"/>
          <w:docGrid w:linePitch="360"/>
        </w:sectPr>
      </w:pPr>
    </w:p>
    <w:permStart w:id="985666168" w:edGrp="everyone" w:displacedByCustomXml="next"/>
    <w:sdt>
      <w:sdtPr>
        <w:rPr>
          <w:rFonts w:eastAsiaTheme="minorHAnsi" w:cstheme="minorBidi"/>
          <w:b w:val="0"/>
          <w:caps w:val="0"/>
          <w:noProof/>
          <w:sz w:val="22"/>
          <w:szCs w:val="22"/>
          <w:u w:val="none"/>
          <w:lang w:val="es-ES" w:eastAsia="en-US"/>
        </w:rPr>
        <w:id w:val="-315485967"/>
        <w:docPartObj>
          <w:docPartGallery w:val="Table of Contents"/>
          <w:docPartUnique/>
        </w:docPartObj>
      </w:sdtPr>
      <w:sdtEndPr>
        <w:rPr>
          <w:bCs/>
          <w:noProof w:val="0"/>
          <w:lang w:val="es-CL"/>
        </w:rPr>
      </w:sdtEndPr>
      <w:sdtContent>
        <w:p w14:paraId="48908EC2" w14:textId="77777777" w:rsidR="003C1607" w:rsidRDefault="003C1607">
          <w:pPr>
            <w:pStyle w:val="TtuloTDC"/>
          </w:pPr>
          <w:r>
            <w:rPr>
              <w:lang w:val="es-ES"/>
            </w:rPr>
            <w:t>Contenido</w:t>
          </w:r>
        </w:p>
        <w:p w14:paraId="363FD003" w14:textId="710E580E" w:rsidR="00192715" w:rsidRDefault="007D43C1">
          <w:pPr>
            <w:pStyle w:val="TDC1"/>
            <w:rPr>
              <w:rFonts w:asciiTheme="minorHAnsi" w:eastAsiaTheme="minorEastAsia" w:hAnsiTheme="minorHAnsi"/>
              <w:caps w:val="0"/>
              <w:noProof/>
              <w:lang w:eastAsia="es-CL"/>
            </w:rPr>
          </w:pPr>
          <w:r>
            <w:fldChar w:fldCharType="begin"/>
          </w:r>
          <w:r>
            <w:instrText xml:space="preserve"> TOC \o "1-4" \h \z \u </w:instrText>
          </w:r>
          <w:r>
            <w:fldChar w:fldCharType="separate"/>
          </w:r>
          <w:hyperlink w:anchor="_Toc45058590" w:history="1">
            <w:r w:rsidR="00192715" w:rsidRPr="00750AAB">
              <w:rPr>
                <w:rStyle w:val="Hipervnculo"/>
                <w:noProof/>
              </w:rPr>
              <w:t>1.</w:t>
            </w:r>
            <w:r w:rsidR="00192715">
              <w:rPr>
                <w:rFonts w:asciiTheme="minorHAnsi" w:eastAsiaTheme="minorEastAsia" w:hAnsiTheme="minorHAnsi"/>
                <w:caps w:val="0"/>
                <w:noProof/>
                <w:lang w:eastAsia="es-CL"/>
              </w:rPr>
              <w:tab/>
            </w:r>
            <w:r w:rsidR="00192715" w:rsidRPr="00750AAB">
              <w:rPr>
                <w:rStyle w:val="Hipervnculo"/>
                <w:noProof/>
              </w:rPr>
              <w:t>INTRODUCCIÓN</w:t>
            </w:r>
            <w:r w:rsidR="00192715">
              <w:rPr>
                <w:noProof/>
                <w:webHidden/>
              </w:rPr>
              <w:tab/>
            </w:r>
            <w:r w:rsidR="00192715">
              <w:rPr>
                <w:noProof/>
                <w:webHidden/>
              </w:rPr>
              <w:fldChar w:fldCharType="begin"/>
            </w:r>
            <w:r w:rsidR="00192715">
              <w:rPr>
                <w:noProof/>
                <w:webHidden/>
              </w:rPr>
              <w:instrText xml:space="preserve"> PAGEREF _Toc45058590 \h </w:instrText>
            </w:r>
            <w:r w:rsidR="00192715">
              <w:rPr>
                <w:noProof/>
                <w:webHidden/>
              </w:rPr>
            </w:r>
            <w:r w:rsidR="00192715">
              <w:rPr>
                <w:noProof/>
                <w:webHidden/>
              </w:rPr>
              <w:fldChar w:fldCharType="separate"/>
            </w:r>
            <w:r w:rsidR="0012301D">
              <w:rPr>
                <w:noProof/>
                <w:webHidden/>
              </w:rPr>
              <w:t>4</w:t>
            </w:r>
            <w:r w:rsidR="00192715">
              <w:rPr>
                <w:noProof/>
                <w:webHidden/>
              </w:rPr>
              <w:fldChar w:fldCharType="end"/>
            </w:r>
          </w:hyperlink>
        </w:p>
        <w:p w14:paraId="491BDCA1" w14:textId="2F882103" w:rsidR="00192715" w:rsidRDefault="00733FC0">
          <w:pPr>
            <w:pStyle w:val="TDC1"/>
            <w:rPr>
              <w:rFonts w:asciiTheme="minorHAnsi" w:eastAsiaTheme="minorEastAsia" w:hAnsiTheme="minorHAnsi"/>
              <w:caps w:val="0"/>
              <w:noProof/>
              <w:lang w:eastAsia="es-CL"/>
            </w:rPr>
          </w:pPr>
          <w:hyperlink w:anchor="_Toc45058591" w:history="1">
            <w:r w:rsidR="00192715" w:rsidRPr="00750AAB">
              <w:rPr>
                <w:rStyle w:val="Hipervnculo"/>
                <w:noProof/>
              </w:rPr>
              <w:t>2.</w:t>
            </w:r>
            <w:r w:rsidR="00192715">
              <w:rPr>
                <w:rFonts w:asciiTheme="minorHAnsi" w:eastAsiaTheme="minorEastAsia" w:hAnsiTheme="minorHAnsi"/>
                <w:caps w:val="0"/>
                <w:noProof/>
                <w:lang w:eastAsia="es-CL"/>
              </w:rPr>
              <w:tab/>
            </w:r>
            <w:r w:rsidR="00192715" w:rsidRPr="00750AAB">
              <w:rPr>
                <w:rStyle w:val="Hipervnculo"/>
                <w:noProof/>
              </w:rPr>
              <w:t>OBJETIVO GENERAL Y OBJETIVOS ESPECÍFICOS</w:t>
            </w:r>
            <w:r w:rsidR="00192715">
              <w:rPr>
                <w:noProof/>
                <w:webHidden/>
              </w:rPr>
              <w:tab/>
            </w:r>
            <w:r w:rsidR="00192715">
              <w:rPr>
                <w:noProof/>
                <w:webHidden/>
              </w:rPr>
              <w:fldChar w:fldCharType="begin"/>
            </w:r>
            <w:r w:rsidR="00192715">
              <w:rPr>
                <w:noProof/>
                <w:webHidden/>
              </w:rPr>
              <w:instrText xml:space="preserve"> PAGEREF _Toc45058591 \h </w:instrText>
            </w:r>
            <w:r w:rsidR="00192715">
              <w:rPr>
                <w:noProof/>
                <w:webHidden/>
              </w:rPr>
            </w:r>
            <w:r w:rsidR="00192715">
              <w:rPr>
                <w:noProof/>
                <w:webHidden/>
              </w:rPr>
              <w:fldChar w:fldCharType="separate"/>
            </w:r>
            <w:r w:rsidR="0012301D">
              <w:rPr>
                <w:noProof/>
                <w:webHidden/>
              </w:rPr>
              <w:t>4</w:t>
            </w:r>
            <w:r w:rsidR="00192715">
              <w:rPr>
                <w:noProof/>
                <w:webHidden/>
              </w:rPr>
              <w:fldChar w:fldCharType="end"/>
            </w:r>
          </w:hyperlink>
        </w:p>
        <w:p w14:paraId="4CEBE8A6" w14:textId="57613A17" w:rsidR="00192715" w:rsidRDefault="00733FC0">
          <w:pPr>
            <w:pStyle w:val="TDC1"/>
            <w:rPr>
              <w:rFonts w:asciiTheme="minorHAnsi" w:eastAsiaTheme="minorEastAsia" w:hAnsiTheme="minorHAnsi"/>
              <w:caps w:val="0"/>
              <w:noProof/>
              <w:lang w:eastAsia="es-CL"/>
            </w:rPr>
          </w:pPr>
          <w:hyperlink w:anchor="_Toc45058592" w:history="1">
            <w:r w:rsidR="00192715" w:rsidRPr="00750AAB">
              <w:rPr>
                <w:rStyle w:val="Hipervnculo"/>
                <w:noProof/>
              </w:rPr>
              <w:t>3.</w:t>
            </w:r>
            <w:r w:rsidR="00192715">
              <w:rPr>
                <w:rFonts w:asciiTheme="minorHAnsi" w:eastAsiaTheme="minorEastAsia" w:hAnsiTheme="minorHAnsi"/>
                <w:caps w:val="0"/>
                <w:noProof/>
                <w:lang w:eastAsia="es-CL"/>
              </w:rPr>
              <w:tab/>
            </w:r>
            <w:r w:rsidR="00192715" w:rsidRPr="00750AAB">
              <w:rPr>
                <w:rStyle w:val="Hipervnculo"/>
                <w:noProof/>
              </w:rPr>
              <w:t>ALCANCE</w:t>
            </w:r>
            <w:r w:rsidR="00192715">
              <w:rPr>
                <w:noProof/>
                <w:webHidden/>
              </w:rPr>
              <w:tab/>
            </w:r>
            <w:r w:rsidR="00192715">
              <w:rPr>
                <w:noProof/>
                <w:webHidden/>
              </w:rPr>
              <w:fldChar w:fldCharType="begin"/>
            </w:r>
            <w:r w:rsidR="00192715">
              <w:rPr>
                <w:noProof/>
                <w:webHidden/>
              </w:rPr>
              <w:instrText xml:space="preserve"> PAGEREF _Toc45058592 \h </w:instrText>
            </w:r>
            <w:r w:rsidR="00192715">
              <w:rPr>
                <w:noProof/>
                <w:webHidden/>
              </w:rPr>
            </w:r>
            <w:r w:rsidR="00192715">
              <w:rPr>
                <w:noProof/>
                <w:webHidden/>
              </w:rPr>
              <w:fldChar w:fldCharType="separate"/>
            </w:r>
            <w:r w:rsidR="0012301D">
              <w:rPr>
                <w:noProof/>
                <w:webHidden/>
              </w:rPr>
              <w:t>4</w:t>
            </w:r>
            <w:r w:rsidR="00192715">
              <w:rPr>
                <w:noProof/>
                <w:webHidden/>
              </w:rPr>
              <w:fldChar w:fldCharType="end"/>
            </w:r>
          </w:hyperlink>
        </w:p>
        <w:p w14:paraId="1149122E" w14:textId="0895261E" w:rsidR="00192715" w:rsidRDefault="00733FC0">
          <w:pPr>
            <w:pStyle w:val="TDC1"/>
            <w:rPr>
              <w:rFonts w:asciiTheme="minorHAnsi" w:eastAsiaTheme="minorEastAsia" w:hAnsiTheme="minorHAnsi"/>
              <w:caps w:val="0"/>
              <w:noProof/>
              <w:lang w:eastAsia="es-CL"/>
            </w:rPr>
          </w:pPr>
          <w:hyperlink w:anchor="_Toc45058593" w:history="1">
            <w:r w:rsidR="00192715" w:rsidRPr="00750AAB">
              <w:rPr>
                <w:rStyle w:val="Hipervnculo"/>
                <w:noProof/>
              </w:rPr>
              <w:t>4.</w:t>
            </w:r>
            <w:r w:rsidR="00192715">
              <w:rPr>
                <w:rFonts w:asciiTheme="minorHAnsi" w:eastAsiaTheme="minorEastAsia" w:hAnsiTheme="minorHAnsi"/>
                <w:caps w:val="0"/>
                <w:noProof/>
                <w:lang w:eastAsia="es-CL"/>
              </w:rPr>
              <w:tab/>
            </w:r>
            <w:r w:rsidR="00192715" w:rsidRPr="00750AAB">
              <w:rPr>
                <w:rStyle w:val="Hipervnculo"/>
                <w:noProof/>
              </w:rPr>
              <w:t>DEFINICIONES Y TERMINOLOGÍA</w:t>
            </w:r>
            <w:r w:rsidR="00192715">
              <w:rPr>
                <w:noProof/>
                <w:webHidden/>
              </w:rPr>
              <w:tab/>
            </w:r>
            <w:r w:rsidR="00192715">
              <w:rPr>
                <w:noProof/>
                <w:webHidden/>
              </w:rPr>
              <w:fldChar w:fldCharType="begin"/>
            </w:r>
            <w:r w:rsidR="00192715">
              <w:rPr>
                <w:noProof/>
                <w:webHidden/>
              </w:rPr>
              <w:instrText xml:space="preserve"> PAGEREF _Toc45058593 \h </w:instrText>
            </w:r>
            <w:r w:rsidR="00192715">
              <w:rPr>
                <w:noProof/>
                <w:webHidden/>
              </w:rPr>
            </w:r>
            <w:r w:rsidR="00192715">
              <w:rPr>
                <w:noProof/>
                <w:webHidden/>
              </w:rPr>
              <w:fldChar w:fldCharType="separate"/>
            </w:r>
            <w:r w:rsidR="0012301D">
              <w:rPr>
                <w:noProof/>
                <w:webHidden/>
              </w:rPr>
              <w:t>4</w:t>
            </w:r>
            <w:r w:rsidR="00192715">
              <w:rPr>
                <w:noProof/>
                <w:webHidden/>
              </w:rPr>
              <w:fldChar w:fldCharType="end"/>
            </w:r>
          </w:hyperlink>
        </w:p>
        <w:p w14:paraId="3B4B3B70" w14:textId="33F1BD66" w:rsidR="00192715" w:rsidRDefault="00733FC0">
          <w:pPr>
            <w:pStyle w:val="TDC1"/>
            <w:rPr>
              <w:rFonts w:asciiTheme="minorHAnsi" w:eastAsiaTheme="minorEastAsia" w:hAnsiTheme="minorHAnsi"/>
              <w:caps w:val="0"/>
              <w:noProof/>
              <w:lang w:eastAsia="es-CL"/>
            </w:rPr>
          </w:pPr>
          <w:hyperlink w:anchor="_Toc45058594" w:history="1">
            <w:r w:rsidR="00192715" w:rsidRPr="00750AAB">
              <w:rPr>
                <w:rStyle w:val="Hipervnculo"/>
                <w:noProof/>
              </w:rPr>
              <w:t>5.</w:t>
            </w:r>
            <w:r w:rsidR="00192715">
              <w:rPr>
                <w:rFonts w:asciiTheme="minorHAnsi" w:eastAsiaTheme="minorEastAsia" w:hAnsiTheme="minorHAnsi"/>
                <w:caps w:val="0"/>
                <w:noProof/>
                <w:lang w:eastAsia="es-CL"/>
              </w:rPr>
              <w:tab/>
            </w:r>
            <w:r w:rsidR="00192715" w:rsidRPr="00750AAB">
              <w:rPr>
                <w:rStyle w:val="Hipervnculo"/>
                <w:noProof/>
              </w:rPr>
              <w:t>DESARROLLO</w:t>
            </w:r>
            <w:r w:rsidR="00192715">
              <w:rPr>
                <w:noProof/>
                <w:webHidden/>
              </w:rPr>
              <w:tab/>
            </w:r>
            <w:r w:rsidR="00192715">
              <w:rPr>
                <w:noProof/>
                <w:webHidden/>
              </w:rPr>
              <w:fldChar w:fldCharType="begin"/>
            </w:r>
            <w:r w:rsidR="00192715">
              <w:rPr>
                <w:noProof/>
                <w:webHidden/>
              </w:rPr>
              <w:instrText xml:space="preserve"> PAGEREF _Toc45058594 \h </w:instrText>
            </w:r>
            <w:r w:rsidR="00192715">
              <w:rPr>
                <w:noProof/>
                <w:webHidden/>
              </w:rPr>
            </w:r>
            <w:r w:rsidR="00192715">
              <w:rPr>
                <w:noProof/>
                <w:webHidden/>
              </w:rPr>
              <w:fldChar w:fldCharType="separate"/>
            </w:r>
            <w:r w:rsidR="0012301D">
              <w:rPr>
                <w:noProof/>
                <w:webHidden/>
              </w:rPr>
              <w:t>6</w:t>
            </w:r>
            <w:r w:rsidR="00192715">
              <w:rPr>
                <w:noProof/>
                <w:webHidden/>
              </w:rPr>
              <w:fldChar w:fldCharType="end"/>
            </w:r>
          </w:hyperlink>
        </w:p>
        <w:p w14:paraId="50341187" w14:textId="646851C5" w:rsidR="00192715" w:rsidRDefault="00733FC0">
          <w:pPr>
            <w:pStyle w:val="TDC2"/>
            <w:rPr>
              <w:rFonts w:asciiTheme="minorHAnsi" w:eastAsiaTheme="minorEastAsia" w:hAnsiTheme="minorHAnsi"/>
              <w:noProof/>
              <w:lang w:eastAsia="es-CL"/>
            </w:rPr>
          </w:pPr>
          <w:hyperlink w:anchor="_Toc45058595" w:history="1">
            <w:r w:rsidR="00192715" w:rsidRPr="00750AAB">
              <w:rPr>
                <w:rStyle w:val="Hipervnculo"/>
                <w:noProof/>
              </w:rPr>
              <w:t>5.1</w:t>
            </w:r>
            <w:r w:rsidR="00192715">
              <w:rPr>
                <w:rFonts w:asciiTheme="minorHAnsi" w:eastAsiaTheme="minorEastAsia" w:hAnsiTheme="minorHAnsi"/>
                <w:noProof/>
                <w:lang w:eastAsia="es-CL"/>
              </w:rPr>
              <w:tab/>
            </w:r>
            <w:r w:rsidR="00192715" w:rsidRPr="00750AAB">
              <w:rPr>
                <w:rStyle w:val="Hipervnculo"/>
                <w:noProof/>
              </w:rPr>
              <w:t>Formato de Elaboración de Documentos Institucionales</w:t>
            </w:r>
            <w:r w:rsidR="00192715">
              <w:rPr>
                <w:noProof/>
                <w:webHidden/>
              </w:rPr>
              <w:tab/>
            </w:r>
            <w:r w:rsidR="00192715">
              <w:rPr>
                <w:noProof/>
                <w:webHidden/>
              </w:rPr>
              <w:fldChar w:fldCharType="begin"/>
            </w:r>
            <w:r w:rsidR="00192715">
              <w:rPr>
                <w:noProof/>
                <w:webHidden/>
              </w:rPr>
              <w:instrText xml:space="preserve"> PAGEREF _Toc45058595 \h </w:instrText>
            </w:r>
            <w:r w:rsidR="00192715">
              <w:rPr>
                <w:noProof/>
                <w:webHidden/>
              </w:rPr>
            </w:r>
            <w:r w:rsidR="00192715">
              <w:rPr>
                <w:noProof/>
                <w:webHidden/>
              </w:rPr>
              <w:fldChar w:fldCharType="separate"/>
            </w:r>
            <w:r w:rsidR="0012301D">
              <w:rPr>
                <w:noProof/>
                <w:webHidden/>
              </w:rPr>
              <w:t>6</w:t>
            </w:r>
            <w:r w:rsidR="00192715">
              <w:rPr>
                <w:noProof/>
                <w:webHidden/>
              </w:rPr>
              <w:fldChar w:fldCharType="end"/>
            </w:r>
          </w:hyperlink>
        </w:p>
        <w:p w14:paraId="789139B6" w14:textId="0D779623" w:rsidR="00192715" w:rsidRDefault="00733FC0">
          <w:pPr>
            <w:pStyle w:val="TDC3"/>
            <w:rPr>
              <w:rFonts w:asciiTheme="minorHAnsi" w:eastAsiaTheme="minorEastAsia" w:hAnsiTheme="minorHAnsi"/>
              <w:noProof/>
              <w:lang w:eastAsia="es-CL"/>
            </w:rPr>
          </w:pPr>
          <w:hyperlink w:anchor="_Toc45058596" w:history="1">
            <w:r w:rsidR="00192715" w:rsidRPr="00750AAB">
              <w:rPr>
                <w:rStyle w:val="Hipervnculo"/>
                <w:noProof/>
              </w:rPr>
              <w:t>5.1.1</w:t>
            </w:r>
            <w:r w:rsidR="00192715">
              <w:rPr>
                <w:rFonts w:asciiTheme="minorHAnsi" w:eastAsiaTheme="minorEastAsia" w:hAnsiTheme="minorHAnsi"/>
                <w:noProof/>
                <w:lang w:eastAsia="es-CL"/>
              </w:rPr>
              <w:tab/>
            </w:r>
            <w:r w:rsidR="00192715" w:rsidRPr="00750AAB">
              <w:rPr>
                <w:rStyle w:val="Hipervnculo"/>
                <w:noProof/>
              </w:rPr>
              <w:t>Diseño del documento</w:t>
            </w:r>
            <w:r w:rsidR="00192715">
              <w:rPr>
                <w:noProof/>
                <w:webHidden/>
              </w:rPr>
              <w:tab/>
            </w:r>
            <w:r w:rsidR="00192715">
              <w:rPr>
                <w:noProof/>
                <w:webHidden/>
              </w:rPr>
              <w:fldChar w:fldCharType="begin"/>
            </w:r>
            <w:r w:rsidR="00192715">
              <w:rPr>
                <w:noProof/>
                <w:webHidden/>
              </w:rPr>
              <w:instrText xml:space="preserve"> PAGEREF _Toc45058596 \h </w:instrText>
            </w:r>
            <w:r w:rsidR="00192715">
              <w:rPr>
                <w:noProof/>
                <w:webHidden/>
              </w:rPr>
            </w:r>
            <w:r w:rsidR="00192715">
              <w:rPr>
                <w:noProof/>
                <w:webHidden/>
              </w:rPr>
              <w:fldChar w:fldCharType="separate"/>
            </w:r>
            <w:r w:rsidR="0012301D">
              <w:rPr>
                <w:noProof/>
                <w:webHidden/>
              </w:rPr>
              <w:t>6</w:t>
            </w:r>
            <w:r w:rsidR="00192715">
              <w:rPr>
                <w:noProof/>
                <w:webHidden/>
              </w:rPr>
              <w:fldChar w:fldCharType="end"/>
            </w:r>
          </w:hyperlink>
        </w:p>
        <w:p w14:paraId="765FFADE" w14:textId="60B7BE84" w:rsidR="00192715" w:rsidRDefault="00733FC0">
          <w:pPr>
            <w:pStyle w:val="TDC3"/>
            <w:rPr>
              <w:rFonts w:asciiTheme="minorHAnsi" w:eastAsiaTheme="minorEastAsia" w:hAnsiTheme="minorHAnsi"/>
              <w:noProof/>
              <w:lang w:eastAsia="es-CL"/>
            </w:rPr>
          </w:pPr>
          <w:hyperlink w:anchor="_Toc45058597" w:history="1">
            <w:r w:rsidR="00192715" w:rsidRPr="00750AAB">
              <w:rPr>
                <w:rStyle w:val="Hipervnculo"/>
                <w:noProof/>
              </w:rPr>
              <w:t>5.1.2</w:t>
            </w:r>
            <w:r w:rsidR="00192715">
              <w:rPr>
                <w:rFonts w:asciiTheme="minorHAnsi" w:eastAsiaTheme="minorEastAsia" w:hAnsiTheme="minorHAnsi"/>
                <w:noProof/>
                <w:lang w:eastAsia="es-CL"/>
              </w:rPr>
              <w:tab/>
            </w:r>
            <w:r w:rsidR="00192715" w:rsidRPr="00750AAB">
              <w:rPr>
                <w:rStyle w:val="Hipervnculo"/>
                <w:noProof/>
              </w:rPr>
              <w:t>Contenido del documento</w:t>
            </w:r>
            <w:r w:rsidR="00192715">
              <w:rPr>
                <w:noProof/>
                <w:webHidden/>
              </w:rPr>
              <w:tab/>
            </w:r>
            <w:r w:rsidR="00192715">
              <w:rPr>
                <w:noProof/>
                <w:webHidden/>
              </w:rPr>
              <w:fldChar w:fldCharType="begin"/>
            </w:r>
            <w:r w:rsidR="00192715">
              <w:rPr>
                <w:noProof/>
                <w:webHidden/>
              </w:rPr>
              <w:instrText xml:space="preserve"> PAGEREF _Toc45058597 \h </w:instrText>
            </w:r>
            <w:r w:rsidR="00192715">
              <w:rPr>
                <w:noProof/>
                <w:webHidden/>
              </w:rPr>
            </w:r>
            <w:r w:rsidR="00192715">
              <w:rPr>
                <w:noProof/>
                <w:webHidden/>
              </w:rPr>
              <w:fldChar w:fldCharType="separate"/>
            </w:r>
            <w:r w:rsidR="0012301D">
              <w:rPr>
                <w:noProof/>
                <w:webHidden/>
              </w:rPr>
              <w:t>6</w:t>
            </w:r>
            <w:r w:rsidR="00192715">
              <w:rPr>
                <w:noProof/>
                <w:webHidden/>
              </w:rPr>
              <w:fldChar w:fldCharType="end"/>
            </w:r>
          </w:hyperlink>
        </w:p>
        <w:p w14:paraId="5B280B4F" w14:textId="287B7CA7" w:rsidR="00192715" w:rsidRDefault="00733FC0">
          <w:pPr>
            <w:pStyle w:val="TDC3"/>
            <w:rPr>
              <w:rFonts w:asciiTheme="minorHAnsi" w:eastAsiaTheme="minorEastAsia" w:hAnsiTheme="minorHAnsi"/>
              <w:noProof/>
              <w:lang w:eastAsia="es-CL"/>
            </w:rPr>
          </w:pPr>
          <w:hyperlink w:anchor="_Toc45058598" w:history="1">
            <w:r w:rsidR="00192715" w:rsidRPr="00750AAB">
              <w:rPr>
                <w:rStyle w:val="Hipervnculo"/>
                <w:noProof/>
              </w:rPr>
              <w:t>5.1.3</w:t>
            </w:r>
            <w:r w:rsidR="00192715">
              <w:rPr>
                <w:rFonts w:asciiTheme="minorHAnsi" w:eastAsiaTheme="minorEastAsia" w:hAnsiTheme="minorHAnsi"/>
                <w:noProof/>
                <w:lang w:eastAsia="es-CL"/>
              </w:rPr>
              <w:tab/>
            </w:r>
            <w:r w:rsidR="00192715" w:rsidRPr="00750AAB">
              <w:rPr>
                <w:rStyle w:val="Hipervnculo"/>
                <w:noProof/>
              </w:rPr>
              <w:t>Encabezado</w:t>
            </w:r>
            <w:r w:rsidR="00192715">
              <w:rPr>
                <w:noProof/>
                <w:webHidden/>
              </w:rPr>
              <w:tab/>
            </w:r>
            <w:r w:rsidR="00192715">
              <w:rPr>
                <w:noProof/>
                <w:webHidden/>
              </w:rPr>
              <w:fldChar w:fldCharType="begin"/>
            </w:r>
            <w:r w:rsidR="00192715">
              <w:rPr>
                <w:noProof/>
                <w:webHidden/>
              </w:rPr>
              <w:instrText xml:space="preserve"> PAGEREF _Toc45058598 \h </w:instrText>
            </w:r>
            <w:r w:rsidR="00192715">
              <w:rPr>
                <w:noProof/>
                <w:webHidden/>
              </w:rPr>
            </w:r>
            <w:r w:rsidR="00192715">
              <w:rPr>
                <w:noProof/>
                <w:webHidden/>
              </w:rPr>
              <w:fldChar w:fldCharType="separate"/>
            </w:r>
            <w:r w:rsidR="0012301D">
              <w:rPr>
                <w:noProof/>
                <w:webHidden/>
              </w:rPr>
              <w:t>7</w:t>
            </w:r>
            <w:r w:rsidR="00192715">
              <w:rPr>
                <w:noProof/>
                <w:webHidden/>
              </w:rPr>
              <w:fldChar w:fldCharType="end"/>
            </w:r>
          </w:hyperlink>
        </w:p>
        <w:p w14:paraId="2A46CEDC" w14:textId="0A1C9D05" w:rsidR="00192715" w:rsidRDefault="00733FC0">
          <w:pPr>
            <w:pStyle w:val="TDC4"/>
            <w:rPr>
              <w:rFonts w:asciiTheme="minorHAnsi" w:eastAsiaTheme="minorEastAsia" w:hAnsiTheme="minorHAnsi"/>
              <w:noProof/>
              <w:lang w:eastAsia="es-CL"/>
            </w:rPr>
          </w:pPr>
          <w:hyperlink w:anchor="_Toc45058599" w:history="1">
            <w:r w:rsidR="00192715" w:rsidRPr="00750AAB">
              <w:rPr>
                <w:rStyle w:val="Hipervnculo"/>
                <w:noProof/>
              </w:rPr>
              <w:t>5.1.3.1</w:t>
            </w:r>
            <w:r w:rsidR="00192715">
              <w:rPr>
                <w:rFonts w:asciiTheme="minorHAnsi" w:eastAsiaTheme="minorEastAsia" w:hAnsiTheme="minorHAnsi"/>
                <w:noProof/>
                <w:lang w:eastAsia="es-CL"/>
              </w:rPr>
              <w:tab/>
            </w:r>
            <w:r w:rsidR="00192715" w:rsidRPr="00750AAB">
              <w:rPr>
                <w:rStyle w:val="Hipervnculo"/>
                <w:noProof/>
              </w:rPr>
              <w:t>Primera columna.</w:t>
            </w:r>
            <w:r w:rsidR="00192715">
              <w:rPr>
                <w:noProof/>
                <w:webHidden/>
              </w:rPr>
              <w:tab/>
            </w:r>
            <w:r w:rsidR="00192715">
              <w:rPr>
                <w:noProof/>
                <w:webHidden/>
              </w:rPr>
              <w:fldChar w:fldCharType="begin"/>
            </w:r>
            <w:r w:rsidR="00192715">
              <w:rPr>
                <w:noProof/>
                <w:webHidden/>
              </w:rPr>
              <w:instrText xml:space="preserve"> PAGEREF _Toc45058599 \h </w:instrText>
            </w:r>
            <w:r w:rsidR="00192715">
              <w:rPr>
                <w:noProof/>
                <w:webHidden/>
              </w:rPr>
            </w:r>
            <w:r w:rsidR="00192715">
              <w:rPr>
                <w:noProof/>
                <w:webHidden/>
              </w:rPr>
              <w:fldChar w:fldCharType="separate"/>
            </w:r>
            <w:r w:rsidR="0012301D">
              <w:rPr>
                <w:noProof/>
                <w:webHidden/>
              </w:rPr>
              <w:t>7</w:t>
            </w:r>
            <w:r w:rsidR="00192715">
              <w:rPr>
                <w:noProof/>
                <w:webHidden/>
              </w:rPr>
              <w:fldChar w:fldCharType="end"/>
            </w:r>
          </w:hyperlink>
        </w:p>
        <w:p w14:paraId="797A9CBE" w14:textId="2308286D" w:rsidR="00192715" w:rsidRDefault="00733FC0">
          <w:pPr>
            <w:pStyle w:val="TDC4"/>
            <w:rPr>
              <w:rFonts w:asciiTheme="minorHAnsi" w:eastAsiaTheme="minorEastAsia" w:hAnsiTheme="minorHAnsi"/>
              <w:noProof/>
              <w:lang w:eastAsia="es-CL"/>
            </w:rPr>
          </w:pPr>
          <w:hyperlink w:anchor="_Toc45058600" w:history="1">
            <w:r w:rsidR="00192715" w:rsidRPr="00750AAB">
              <w:rPr>
                <w:rStyle w:val="Hipervnculo"/>
                <w:noProof/>
              </w:rPr>
              <w:t>5.1.3.2</w:t>
            </w:r>
            <w:r w:rsidR="00192715">
              <w:rPr>
                <w:rFonts w:asciiTheme="minorHAnsi" w:eastAsiaTheme="minorEastAsia" w:hAnsiTheme="minorHAnsi"/>
                <w:noProof/>
                <w:lang w:eastAsia="es-CL"/>
              </w:rPr>
              <w:tab/>
            </w:r>
            <w:r w:rsidR="00192715" w:rsidRPr="00750AAB">
              <w:rPr>
                <w:rStyle w:val="Hipervnculo"/>
                <w:noProof/>
              </w:rPr>
              <w:t>Segunda columna.</w:t>
            </w:r>
            <w:r w:rsidR="00192715">
              <w:rPr>
                <w:noProof/>
                <w:webHidden/>
              </w:rPr>
              <w:tab/>
            </w:r>
            <w:r w:rsidR="00192715">
              <w:rPr>
                <w:noProof/>
                <w:webHidden/>
              </w:rPr>
              <w:fldChar w:fldCharType="begin"/>
            </w:r>
            <w:r w:rsidR="00192715">
              <w:rPr>
                <w:noProof/>
                <w:webHidden/>
              </w:rPr>
              <w:instrText xml:space="preserve"> PAGEREF _Toc45058600 \h </w:instrText>
            </w:r>
            <w:r w:rsidR="00192715">
              <w:rPr>
                <w:noProof/>
                <w:webHidden/>
              </w:rPr>
            </w:r>
            <w:r w:rsidR="00192715">
              <w:rPr>
                <w:noProof/>
                <w:webHidden/>
              </w:rPr>
              <w:fldChar w:fldCharType="separate"/>
            </w:r>
            <w:r w:rsidR="0012301D">
              <w:rPr>
                <w:noProof/>
                <w:webHidden/>
              </w:rPr>
              <w:t>7</w:t>
            </w:r>
            <w:r w:rsidR="00192715">
              <w:rPr>
                <w:noProof/>
                <w:webHidden/>
              </w:rPr>
              <w:fldChar w:fldCharType="end"/>
            </w:r>
          </w:hyperlink>
        </w:p>
        <w:p w14:paraId="6FDC2885" w14:textId="267C0E10" w:rsidR="00192715" w:rsidRDefault="00733FC0">
          <w:pPr>
            <w:pStyle w:val="TDC4"/>
            <w:rPr>
              <w:rFonts w:asciiTheme="minorHAnsi" w:eastAsiaTheme="minorEastAsia" w:hAnsiTheme="minorHAnsi"/>
              <w:noProof/>
              <w:lang w:eastAsia="es-CL"/>
            </w:rPr>
          </w:pPr>
          <w:hyperlink w:anchor="_Toc45058601" w:history="1">
            <w:r w:rsidR="00192715" w:rsidRPr="00750AAB">
              <w:rPr>
                <w:rStyle w:val="Hipervnculo"/>
                <w:noProof/>
              </w:rPr>
              <w:t>5.1.3.3</w:t>
            </w:r>
            <w:r w:rsidR="00192715">
              <w:rPr>
                <w:rFonts w:asciiTheme="minorHAnsi" w:eastAsiaTheme="minorEastAsia" w:hAnsiTheme="minorHAnsi"/>
                <w:noProof/>
                <w:lang w:eastAsia="es-CL"/>
              </w:rPr>
              <w:tab/>
            </w:r>
            <w:r w:rsidR="00192715" w:rsidRPr="00750AAB">
              <w:rPr>
                <w:rStyle w:val="Hipervnculo"/>
                <w:noProof/>
              </w:rPr>
              <w:t>Tercera columna</w:t>
            </w:r>
            <w:r w:rsidR="00192715">
              <w:rPr>
                <w:noProof/>
                <w:webHidden/>
              </w:rPr>
              <w:tab/>
            </w:r>
            <w:r w:rsidR="00192715">
              <w:rPr>
                <w:noProof/>
                <w:webHidden/>
              </w:rPr>
              <w:fldChar w:fldCharType="begin"/>
            </w:r>
            <w:r w:rsidR="00192715">
              <w:rPr>
                <w:noProof/>
                <w:webHidden/>
              </w:rPr>
              <w:instrText xml:space="preserve"> PAGEREF _Toc45058601 \h </w:instrText>
            </w:r>
            <w:r w:rsidR="00192715">
              <w:rPr>
                <w:noProof/>
                <w:webHidden/>
              </w:rPr>
            </w:r>
            <w:r w:rsidR="00192715">
              <w:rPr>
                <w:noProof/>
                <w:webHidden/>
              </w:rPr>
              <w:fldChar w:fldCharType="separate"/>
            </w:r>
            <w:r w:rsidR="0012301D">
              <w:rPr>
                <w:noProof/>
                <w:webHidden/>
              </w:rPr>
              <w:t>8</w:t>
            </w:r>
            <w:r w:rsidR="00192715">
              <w:rPr>
                <w:noProof/>
                <w:webHidden/>
              </w:rPr>
              <w:fldChar w:fldCharType="end"/>
            </w:r>
          </w:hyperlink>
        </w:p>
        <w:p w14:paraId="6C0B6E20" w14:textId="6FEF7A0F" w:rsidR="00192715" w:rsidRDefault="00733FC0">
          <w:pPr>
            <w:pStyle w:val="TDC3"/>
            <w:rPr>
              <w:rFonts w:asciiTheme="minorHAnsi" w:eastAsiaTheme="minorEastAsia" w:hAnsiTheme="minorHAnsi"/>
              <w:noProof/>
              <w:lang w:eastAsia="es-CL"/>
            </w:rPr>
          </w:pPr>
          <w:hyperlink w:anchor="_Toc45058602" w:history="1">
            <w:r w:rsidR="00192715" w:rsidRPr="00750AAB">
              <w:rPr>
                <w:rStyle w:val="Hipervnculo"/>
                <w:noProof/>
              </w:rPr>
              <w:t>5.1.4</w:t>
            </w:r>
            <w:r w:rsidR="00192715">
              <w:rPr>
                <w:rFonts w:asciiTheme="minorHAnsi" w:eastAsiaTheme="minorEastAsia" w:hAnsiTheme="minorHAnsi"/>
                <w:noProof/>
                <w:lang w:eastAsia="es-CL"/>
              </w:rPr>
              <w:tab/>
            </w:r>
            <w:r w:rsidR="00192715" w:rsidRPr="00750AAB">
              <w:rPr>
                <w:rStyle w:val="Hipervnculo"/>
                <w:noProof/>
              </w:rPr>
              <w:t>Tabla de autores y revisiones</w:t>
            </w:r>
            <w:r w:rsidR="00192715">
              <w:rPr>
                <w:noProof/>
                <w:webHidden/>
              </w:rPr>
              <w:tab/>
            </w:r>
            <w:r w:rsidR="00192715">
              <w:rPr>
                <w:noProof/>
                <w:webHidden/>
              </w:rPr>
              <w:fldChar w:fldCharType="begin"/>
            </w:r>
            <w:r w:rsidR="00192715">
              <w:rPr>
                <w:noProof/>
                <w:webHidden/>
              </w:rPr>
              <w:instrText xml:space="preserve"> PAGEREF _Toc45058602 \h </w:instrText>
            </w:r>
            <w:r w:rsidR="00192715">
              <w:rPr>
                <w:noProof/>
                <w:webHidden/>
              </w:rPr>
            </w:r>
            <w:r w:rsidR="00192715">
              <w:rPr>
                <w:noProof/>
                <w:webHidden/>
              </w:rPr>
              <w:fldChar w:fldCharType="separate"/>
            </w:r>
            <w:r w:rsidR="0012301D">
              <w:rPr>
                <w:noProof/>
                <w:webHidden/>
              </w:rPr>
              <w:t>8</w:t>
            </w:r>
            <w:r w:rsidR="00192715">
              <w:rPr>
                <w:noProof/>
                <w:webHidden/>
              </w:rPr>
              <w:fldChar w:fldCharType="end"/>
            </w:r>
          </w:hyperlink>
        </w:p>
        <w:p w14:paraId="0D8CAC8D" w14:textId="64572AF2" w:rsidR="00192715" w:rsidRDefault="00733FC0">
          <w:pPr>
            <w:pStyle w:val="TDC4"/>
            <w:rPr>
              <w:rFonts w:asciiTheme="minorHAnsi" w:eastAsiaTheme="minorEastAsia" w:hAnsiTheme="minorHAnsi"/>
              <w:noProof/>
              <w:lang w:eastAsia="es-CL"/>
            </w:rPr>
          </w:pPr>
          <w:hyperlink w:anchor="_Toc45058603" w:history="1">
            <w:r w:rsidR="00192715" w:rsidRPr="00750AAB">
              <w:rPr>
                <w:rStyle w:val="Hipervnculo"/>
                <w:noProof/>
              </w:rPr>
              <w:t>5.1.4.1</w:t>
            </w:r>
            <w:r w:rsidR="00192715">
              <w:rPr>
                <w:rFonts w:asciiTheme="minorHAnsi" w:eastAsiaTheme="minorEastAsia" w:hAnsiTheme="minorHAnsi"/>
                <w:noProof/>
                <w:lang w:eastAsia="es-CL"/>
              </w:rPr>
              <w:tab/>
            </w:r>
            <w:r w:rsidR="00192715" w:rsidRPr="00750AAB">
              <w:rPr>
                <w:rStyle w:val="Hipervnculo"/>
                <w:noProof/>
              </w:rPr>
              <w:t>Primera columna</w:t>
            </w:r>
            <w:r w:rsidR="00192715">
              <w:rPr>
                <w:noProof/>
                <w:webHidden/>
              </w:rPr>
              <w:tab/>
            </w:r>
            <w:r w:rsidR="00192715">
              <w:rPr>
                <w:noProof/>
                <w:webHidden/>
              </w:rPr>
              <w:fldChar w:fldCharType="begin"/>
            </w:r>
            <w:r w:rsidR="00192715">
              <w:rPr>
                <w:noProof/>
                <w:webHidden/>
              </w:rPr>
              <w:instrText xml:space="preserve"> PAGEREF _Toc45058603 \h </w:instrText>
            </w:r>
            <w:r w:rsidR="00192715">
              <w:rPr>
                <w:noProof/>
                <w:webHidden/>
              </w:rPr>
            </w:r>
            <w:r w:rsidR="00192715">
              <w:rPr>
                <w:noProof/>
                <w:webHidden/>
              </w:rPr>
              <w:fldChar w:fldCharType="separate"/>
            </w:r>
            <w:r w:rsidR="0012301D">
              <w:rPr>
                <w:noProof/>
                <w:webHidden/>
              </w:rPr>
              <w:t>9</w:t>
            </w:r>
            <w:r w:rsidR="00192715">
              <w:rPr>
                <w:noProof/>
                <w:webHidden/>
              </w:rPr>
              <w:fldChar w:fldCharType="end"/>
            </w:r>
          </w:hyperlink>
        </w:p>
        <w:p w14:paraId="68C4587D" w14:textId="42F7304A" w:rsidR="00192715" w:rsidRDefault="00733FC0">
          <w:pPr>
            <w:pStyle w:val="TDC4"/>
            <w:rPr>
              <w:rFonts w:asciiTheme="minorHAnsi" w:eastAsiaTheme="minorEastAsia" w:hAnsiTheme="minorHAnsi"/>
              <w:noProof/>
              <w:lang w:eastAsia="es-CL"/>
            </w:rPr>
          </w:pPr>
          <w:hyperlink w:anchor="_Toc45058604" w:history="1">
            <w:r w:rsidR="00192715" w:rsidRPr="00750AAB">
              <w:rPr>
                <w:rStyle w:val="Hipervnculo"/>
                <w:noProof/>
              </w:rPr>
              <w:t>5.1.4.2</w:t>
            </w:r>
            <w:r w:rsidR="00192715">
              <w:rPr>
                <w:rFonts w:asciiTheme="minorHAnsi" w:eastAsiaTheme="minorEastAsia" w:hAnsiTheme="minorHAnsi"/>
                <w:noProof/>
                <w:lang w:eastAsia="es-CL"/>
              </w:rPr>
              <w:tab/>
            </w:r>
            <w:r w:rsidR="00192715" w:rsidRPr="00750AAB">
              <w:rPr>
                <w:rStyle w:val="Hipervnculo"/>
                <w:noProof/>
              </w:rPr>
              <w:t>Segunda columna</w:t>
            </w:r>
            <w:r w:rsidR="00192715">
              <w:rPr>
                <w:noProof/>
                <w:webHidden/>
              </w:rPr>
              <w:tab/>
            </w:r>
            <w:r w:rsidR="00192715">
              <w:rPr>
                <w:noProof/>
                <w:webHidden/>
              </w:rPr>
              <w:fldChar w:fldCharType="begin"/>
            </w:r>
            <w:r w:rsidR="00192715">
              <w:rPr>
                <w:noProof/>
                <w:webHidden/>
              </w:rPr>
              <w:instrText xml:space="preserve"> PAGEREF _Toc45058604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4F83A740" w14:textId="61503E47" w:rsidR="00192715" w:rsidRDefault="00733FC0">
          <w:pPr>
            <w:pStyle w:val="TDC4"/>
            <w:rPr>
              <w:rFonts w:asciiTheme="minorHAnsi" w:eastAsiaTheme="minorEastAsia" w:hAnsiTheme="minorHAnsi"/>
              <w:noProof/>
              <w:lang w:eastAsia="es-CL"/>
            </w:rPr>
          </w:pPr>
          <w:hyperlink w:anchor="_Toc45058605" w:history="1">
            <w:r w:rsidR="00192715" w:rsidRPr="00750AAB">
              <w:rPr>
                <w:rStyle w:val="Hipervnculo"/>
                <w:noProof/>
              </w:rPr>
              <w:t>5.1.4.3</w:t>
            </w:r>
            <w:r w:rsidR="00192715">
              <w:rPr>
                <w:rFonts w:asciiTheme="minorHAnsi" w:eastAsiaTheme="minorEastAsia" w:hAnsiTheme="minorHAnsi"/>
                <w:noProof/>
                <w:lang w:eastAsia="es-CL"/>
              </w:rPr>
              <w:tab/>
            </w:r>
            <w:r w:rsidR="00192715" w:rsidRPr="00750AAB">
              <w:rPr>
                <w:rStyle w:val="Hipervnculo"/>
                <w:noProof/>
              </w:rPr>
              <w:t>Tercera columna</w:t>
            </w:r>
            <w:r w:rsidR="00192715">
              <w:rPr>
                <w:noProof/>
                <w:webHidden/>
              </w:rPr>
              <w:tab/>
            </w:r>
            <w:r w:rsidR="00192715">
              <w:rPr>
                <w:noProof/>
                <w:webHidden/>
              </w:rPr>
              <w:fldChar w:fldCharType="begin"/>
            </w:r>
            <w:r w:rsidR="00192715">
              <w:rPr>
                <w:noProof/>
                <w:webHidden/>
              </w:rPr>
              <w:instrText xml:space="preserve"> PAGEREF _Toc45058605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08B4150D" w14:textId="5797A8CC" w:rsidR="00192715" w:rsidRDefault="00733FC0">
          <w:pPr>
            <w:pStyle w:val="TDC4"/>
            <w:rPr>
              <w:rFonts w:asciiTheme="minorHAnsi" w:eastAsiaTheme="minorEastAsia" w:hAnsiTheme="minorHAnsi"/>
              <w:noProof/>
              <w:lang w:eastAsia="es-CL"/>
            </w:rPr>
          </w:pPr>
          <w:hyperlink w:anchor="_Toc45058606" w:history="1">
            <w:r w:rsidR="00192715" w:rsidRPr="00750AAB">
              <w:rPr>
                <w:rStyle w:val="Hipervnculo"/>
                <w:noProof/>
              </w:rPr>
              <w:t>5.1.4.4</w:t>
            </w:r>
            <w:r w:rsidR="00192715">
              <w:rPr>
                <w:rFonts w:asciiTheme="minorHAnsi" w:eastAsiaTheme="minorEastAsia" w:hAnsiTheme="minorHAnsi"/>
                <w:noProof/>
                <w:lang w:eastAsia="es-CL"/>
              </w:rPr>
              <w:tab/>
            </w:r>
            <w:r w:rsidR="00192715" w:rsidRPr="00750AAB">
              <w:rPr>
                <w:rStyle w:val="Hipervnculo"/>
                <w:noProof/>
              </w:rPr>
              <w:t>Fila inferior</w:t>
            </w:r>
            <w:r w:rsidR="00192715">
              <w:rPr>
                <w:noProof/>
                <w:webHidden/>
              </w:rPr>
              <w:tab/>
            </w:r>
            <w:r w:rsidR="00192715">
              <w:rPr>
                <w:noProof/>
                <w:webHidden/>
              </w:rPr>
              <w:fldChar w:fldCharType="begin"/>
            </w:r>
            <w:r w:rsidR="00192715">
              <w:rPr>
                <w:noProof/>
                <w:webHidden/>
              </w:rPr>
              <w:instrText xml:space="preserve"> PAGEREF _Toc45058606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7F983C2E" w14:textId="03442850" w:rsidR="00192715" w:rsidRDefault="00733FC0">
          <w:pPr>
            <w:pStyle w:val="TDC3"/>
            <w:rPr>
              <w:rFonts w:asciiTheme="minorHAnsi" w:eastAsiaTheme="minorEastAsia" w:hAnsiTheme="minorHAnsi"/>
              <w:noProof/>
              <w:lang w:eastAsia="es-CL"/>
            </w:rPr>
          </w:pPr>
          <w:hyperlink w:anchor="_Toc45058607" w:history="1">
            <w:r w:rsidR="00192715" w:rsidRPr="00750AAB">
              <w:rPr>
                <w:rStyle w:val="Hipervnculo"/>
                <w:noProof/>
              </w:rPr>
              <w:t>5.1.5</w:t>
            </w:r>
            <w:r w:rsidR="00192715">
              <w:rPr>
                <w:rFonts w:asciiTheme="minorHAnsi" w:eastAsiaTheme="minorEastAsia" w:hAnsiTheme="minorHAnsi"/>
                <w:noProof/>
                <w:lang w:eastAsia="es-CL"/>
              </w:rPr>
              <w:tab/>
            </w:r>
            <w:r w:rsidR="00192715" w:rsidRPr="00750AAB">
              <w:rPr>
                <w:rStyle w:val="Hipervnculo"/>
                <w:noProof/>
              </w:rPr>
              <w:t>Pie de Página</w:t>
            </w:r>
            <w:r w:rsidR="00192715">
              <w:rPr>
                <w:noProof/>
                <w:webHidden/>
              </w:rPr>
              <w:tab/>
            </w:r>
            <w:r w:rsidR="00192715">
              <w:rPr>
                <w:noProof/>
                <w:webHidden/>
              </w:rPr>
              <w:fldChar w:fldCharType="begin"/>
            </w:r>
            <w:r w:rsidR="00192715">
              <w:rPr>
                <w:noProof/>
                <w:webHidden/>
              </w:rPr>
              <w:instrText xml:space="preserve"> PAGEREF _Toc45058607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0E49B437" w14:textId="5675E11E" w:rsidR="00192715" w:rsidRDefault="00733FC0">
          <w:pPr>
            <w:pStyle w:val="TDC2"/>
            <w:rPr>
              <w:rFonts w:asciiTheme="minorHAnsi" w:eastAsiaTheme="minorEastAsia" w:hAnsiTheme="minorHAnsi"/>
              <w:noProof/>
              <w:lang w:eastAsia="es-CL"/>
            </w:rPr>
          </w:pPr>
          <w:hyperlink w:anchor="_Toc45058608" w:history="1">
            <w:r w:rsidR="00192715" w:rsidRPr="00750AAB">
              <w:rPr>
                <w:rStyle w:val="Hipervnculo"/>
                <w:noProof/>
              </w:rPr>
              <w:t>5.2</w:t>
            </w:r>
            <w:r w:rsidR="00192715">
              <w:rPr>
                <w:rFonts w:asciiTheme="minorHAnsi" w:eastAsiaTheme="minorEastAsia" w:hAnsiTheme="minorHAnsi"/>
                <w:noProof/>
                <w:lang w:eastAsia="es-CL"/>
              </w:rPr>
              <w:tab/>
            </w:r>
            <w:r w:rsidR="00192715" w:rsidRPr="00750AAB">
              <w:rPr>
                <w:rStyle w:val="Hipervnculo"/>
                <w:noProof/>
              </w:rPr>
              <w:t>Etapas</w:t>
            </w:r>
            <w:r w:rsidR="00192715">
              <w:rPr>
                <w:noProof/>
                <w:webHidden/>
              </w:rPr>
              <w:tab/>
            </w:r>
            <w:r w:rsidR="00192715">
              <w:rPr>
                <w:noProof/>
                <w:webHidden/>
              </w:rPr>
              <w:fldChar w:fldCharType="begin"/>
            </w:r>
            <w:r w:rsidR="00192715">
              <w:rPr>
                <w:noProof/>
                <w:webHidden/>
              </w:rPr>
              <w:instrText xml:space="preserve"> PAGEREF _Toc45058608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3C934D11" w14:textId="4E0B0FFE" w:rsidR="00192715" w:rsidRDefault="00733FC0">
          <w:pPr>
            <w:pStyle w:val="TDC3"/>
            <w:rPr>
              <w:rFonts w:asciiTheme="minorHAnsi" w:eastAsiaTheme="minorEastAsia" w:hAnsiTheme="minorHAnsi"/>
              <w:noProof/>
              <w:lang w:eastAsia="es-CL"/>
            </w:rPr>
          </w:pPr>
          <w:hyperlink w:anchor="_Toc45058609" w:history="1">
            <w:r w:rsidR="00192715" w:rsidRPr="00750AAB">
              <w:rPr>
                <w:rStyle w:val="Hipervnculo"/>
                <w:noProof/>
              </w:rPr>
              <w:t>5.2.1</w:t>
            </w:r>
            <w:r w:rsidR="00192715">
              <w:rPr>
                <w:rFonts w:asciiTheme="minorHAnsi" w:eastAsiaTheme="minorEastAsia" w:hAnsiTheme="minorHAnsi"/>
                <w:noProof/>
                <w:lang w:eastAsia="es-CL"/>
              </w:rPr>
              <w:tab/>
            </w:r>
            <w:r w:rsidR="00192715" w:rsidRPr="00750AAB">
              <w:rPr>
                <w:rStyle w:val="Hipervnculo"/>
                <w:noProof/>
              </w:rPr>
              <w:t>Etapa de Elaboración del Documento</w:t>
            </w:r>
            <w:r w:rsidR="00192715">
              <w:rPr>
                <w:noProof/>
                <w:webHidden/>
              </w:rPr>
              <w:tab/>
            </w:r>
            <w:r w:rsidR="00192715">
              <w:rPr>
                <w:noProof/>
                <w:webHidden/>
              </w:rPr>
              <w:fldChar w:fldCharType="begin"/>
            </w:r>
            <w:r w:rsidR="00192715">
              <w:rPr>
                <w:noProof/>
                <w:webHidden/>
              </w:rPr>
              <w:instrText xml:space="preserve"> PAGEREF _Toc45058609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7A0049A8" w14:textId="2E9218C1" w:rsidR="00192715" w:rsidRDefault="00733FC0">
          <w:pPr>
            <w:pStyle w:val="TDC3"/>
            <w:rPr>
              <w:rFonts w:asciiTheme="minorHAnsi" w:eastAsiaTheme="minorEastAsia" w:hAnsiTheme="minorHAnsi"/>
              <w:noProof/>
              <w:lang w:eastAsia="es-CL"/>
            </w:rPr>
          </w:pPr>
          <w:hyperlink w:anchor="_Toc45058610" w:history="1">
            <w:r w:rsidR="00192715" w:rsidRPr="00750AAB">
              <w:rPr>
                <w:rStyle w:val="Hipervnculo"/>
                <w:noProof/>
              </w:rPr>
              <w:t>5.2.2</w:t>
            </w:r>
            <w:r w:rsidR="00192715">
              <w:rPr>
                <w:rFonts w:asciiTheme="minorHAnsi" w:eastAsiaTheme="minorEastAsia" w:hAnsiTheme="minorHAnsi"/>
                <w:noProof/>
                <w:lang w:eastAsia="es-CL"/>
              </w:rPr>
              <w:tab/>
            </w:r>
            <w:r w:rsidR="00192715" w:rsidRPr="00750AAB">
              <w:rPr>
                <w:rStyle w:val="Hipervnculo"/>
                <w:noProof/>
              </w:rPr>
              <w:t>Etapa de Revisión del Documento</w:t>
            </w:r>
            <w:r w:rsidR="00192715">
              <w:rPr>
                <w:noProof/>
                <w:webHidden/>
              </w:rPr>
              <w:tab/>
            </w:r>
            <w:r w:rsidR="00192715">
              <w:rPr>
                <w:noProof/>
                <w:webHidden/>
              </w:rPr>
              <w:fldChar w:fldCharType="begin"/>
            </w:r>
            <w:r w:rsidR="00192715">
              <w:rPr>
                <w:noProof/>
                <w:webHidden/>
              </w:rPr>
              <w:instrText xml:space="preserve"> PAGEREF _Toc45058610 \h </w:instrText>
            </w:r>
            <w:r w:rsidR="00192715">
              <w:rPr>
                <w:noProof/>
                <w:webHidden/>
              </w:rPr>
            </w:r>
            <w:r w:rsidR="00192715">
              <w:rPr>
                <w:noProof/>
                <w:webHidden/>
              </w:rPr>
              <w:fldChar w:fldCharType="separate"/>
            </w:r>
            <w:r w:rsidR="0012301D">
              <w:rPr>
                <w:noProof/>
                <w:webHidden/>
              </w:rPr>
              <w:t>10</w:t>
            </w:r>
            <w:r w:rsidR="00192715">
              <w:rPr>
                <w:noProof/>
                <w:webHidden/>
              </w:rPr>
              <w:fldChar w:fldCharType="end"/>
            </w:r>
          </w:hyperlink>
        </w:p>
        <w:p w14:paraId="7816B2FB" w14:textId="7CB8FCF8" w:rsidR="00192715" w:rsidRDefault="00733FC0">
          <w:pPr>
            <w:pStyle w:val="TDC3"/>
            <w:rPr>
              <w:rFonts w:asciiTheme="minorHAnsi" w:eastAsiaTheme="minorEastAsia" w:hAnsiTheme="minorHAnsi"/>
              <w:noProof/>
              <w:lang w:eastAsia="es-CL"/>
            </w:rPr>
          </w:pPr>
          <w:hyperlink w:anchor="_Toc45058611" w:history="1">
            <w:r w:rsidR="00192715" w:rsidRPr="00750AAB">
              <w:rPr>
                <w:rStyle w:val="Hipervnculo"/>
                <w:noProof/>
              </w:rPr>
              <w:t>5.2.3</w:t>
            </w:r>
            <w:r w:rsidR="00192715">
              <w:rPr>
                <w:rFonts w:asciiTheme="minorHAnsi" w:eastAsiaTheme="minorEastAsia" w:hAnsiTheme="minorHAnsi"/>
                <w:noProof/>
                <w:lang w:eastAsia="es-CL"/>
              </w:rPr>
              <w:tab/>
            </w:r>
            <w:r w:rsidR="00192715" w:rsidRPr="00750AAB">
              <w:rPr>
                <w:rStyle w:val="Hipervnculo"/>
                <w:noProof/>
              </w:rPr>
              <w:t>Etapa de Aprobación del Documento</w:t>
            </w:r>
            <w:r w:rsidR="00192715">
              <w:rPr>
                <w:noProof/>
                <w:webHidden/>
              </w:rPr>
              <w:tab/>
            </w:r>
            <w:r w:rsidR="00192715">
              <w:rPr>
                <w:noProof/>
                <w:webHidden/>
              </w:rPr>
              <w:fldChar w:fldCharType="begin"/>
            </w:r>
            <w:r w:rsidR="00192715">
              <w:rPr>
                <w:noProof/>
                <w:webHidden/>
              </w:rPr>
              <w:instrText xml:space="preserve"> PAGEREF _Toc45058611 \h </w:instrText>
            </w:r>
            <w:r w:rsidR="00192715">
              <w:rPr>
                <w:noProof/>
                <w:webHidden/>
              </w:rPr>
            </w:r>
            <w:r w:rsidR="00192715">
              <w:rPr>
                <w:noProof/>
                <w:webHidden/>
              </w:rPr>
              <w:fldChar w:fldCharType="separate"/>
            </w:r>
            <w:r w:rsidR="0012301D">
              <w:rPr>
                <w:noProof/>
                <w:webHidden/>
              </w:rPr>
              <w:t>11</w:t>
            </w:r>
            <w:r w:rsidR="00192715">
              <w:rPr>
                <w:noProof/>
                <w:webHidden/>
              </w:rPr>
              <w:fldChar w:fldCharType="end"/>
            </w:r>
          </w:hyperlink>
        </w:p>
        <w:p w14:paraId="19DD3841" w14:textId="73360393" w:rsidR="00192715" w:rsidRDefault="00733FC0">
          <w:pPr>
            <w:pStyle w:val="TDC3"/>
            <w:rPr>
              <w:rFonts w:asciiTheme="minorHAnsi" w:eastAsiaTheme="minorEastAsia" w:hAnsiTheme="minorHAnsi"/>
              <w:noProof/>
              <w:lang w:eastAsia="es-CL"/>
            </w:rPr>
          </w:pPr>
          <w:hyperlink w:anchor="_Toc45058612" w:history="1">
            <w:r w:rsidR="00192715" w:rsidRPr="00750AAB">
              <w:rPr>
                <w:rStyle w:val="Hipervnculo"/>
                <w:noProof/>
              </w:rPr>
              <w:t>5.2.4</w:t>
            </w:r>
            <w:r w:rsidR="00192715">
              <w:rPr>
                <w:rFonts w:asciiTheme="minorHAnsi" w:eastAsiaTheme="minorEastAsia" w:hAnsiTheme="minorHAnsi"/>
                <w:noProof/>
                <w:lang w:eastAsia="es-CL"/>
              </w:rPr>
              <w:tab/>
            </w:r>
            <w:r w:rsidR="00192715" w:rsidRPr="00750AAB">
              <w:rPr>
                <w:rStyle w:val="Hipervnculo"/>
                <w:noProof/>
              </w:rPr>
              <w:t>Difusión e Implementación del Documento</w:t>
            </w:r>
            <w:r w:rsidR="00192715">
              <w:rPr>
                <w:noProof/>
                <w:webHidden/>
              </w:rPr>
              <w:tab/>
            </w:r>
            <w:r w:rsidR="00192715">
              <w:rPr>
                <w:noProof/>
                <w:webHidden/>
              </w:rPr>
              <w:fldChar w:fldCharType="begin"/>
            </w:r>
            <w:r w:rsidR="00192715">
              <w:rPr>
                <w:noProof/>
                <w:webHidden/>
              </w:rPr>
              <w:instrText xml:space="preserve"> PAGEREF _Toc45058612 \h </w:instrText>
            </w:r>
            <w:r w:rsidR="00192715">
              <w:rPr>
                <w:noProof/>
                <w:webHidden/>
              </w:rPr>
            </w:r>
            <w:r w:rsidR="00192715">
              <w:rPr>
                <w:noProof/>
                <w:webHidden/>
              </w:rPr>
              <w:fldChar w:fldCharType="separate"/>
            </w:r>
            <w:r w:rsidR="0012301D">
              <w:rPr>
                <w:noProof/>
                <w:webHidden/>
              </w:rPr>
              <w:t>11</w:t>
            </w:r>
            <w:r w:rsidR="00192715">
              <w:rPr>
                <w:noProof/>
                <w:webHidden/>
              </w:rPr>
              <w:fldChar w:fldCharType="end"/>
            </w:r>
          </w:hyperlink>
        </w:p>
        <w:p w14:paraId="56C3CCD6" w14:textId="3CE5CDB7" w:rsidR="00192715" w:rsidRDefault="00733FC0">
          <w:pPr>
            <w:pStyle w:val="TDC3"/>
            <w:rPr>
              <w:rFonts w:asciiTheme="minorHAnsi" w:eastAsiaTheme="minorEastAsia" w:hAnsiTheme="minorHAnsi"/>
              <w:noProof/>
              <w:lang w:eastAsia="es-CL"/>
            </w:rPr>
          </w:pPr>
          <w:hyperlink w:anchor="_Toc45058613" w:history="1">
            <w:r w:rsidR="00192715" w:rsidRPr="00750AAB">
              <w:rPr>
                <w:rStyle w:val="Hipervnculo"/>
                <w:noProof/>
              </w:rPr>
              <w:t>5.2.5</w:t>
            </w:r>
            <w:r w:rsidR="00192715">
              <w:rPr>
                <w:rFonts w:asciiTheme="minorHAnsi" w:eastAsiaTheme="minorEastAsia" w:hAnsiTheme="minorHAnsi"/>
                <w:noProof/>
                <w:lang w:eastAsia="es-CL"/>
              </w:rPr>
              <w:tab/>
            </w:r>
            <w:r w:rsidR="00192715" w:rsidRPr="00750AAB">
              <w:rPr>
                <w:rStyle w:val="Hipervnculo"/>
                <w:noProof/>
              </w:rPr>
              <w:t>Etapa de Actualización</w:t>
            </w:r>
            <w:r w:rsidR="00192715">
              <w:rPr>
                <w:noProof/>
                <w:webHidden/>
              </w:rPr>
              <w:tab/>
            </w:r>
            <w:r w:rsidR="00192715">
              <w:rPr>
                <w:noProof/>
                <w:webHidden/>
              </w:rPr>
              <w:fldChar w:fldCharType="begin"/>
            </w:r>
            <w:r w:rsidR="00192715">
              <w:rPr>
                <w:noProof/>
                <w:webHidden/>
              </w:rPr>
              <w:instrText xml:space="preserve"> PAGEREF _Toc45058613 \h </w:instrText>
            </w:r>
            <w:r w:rsidR="00192715">
              <w:rPr>
                <w:noProof/>
                <w:webHidden/>
              </w:rPr>
            </w:r>
            <w:r w:rsidR="00192715">
              <w:rPr>
                <w:noProof/>
                <w:webHidden/>
              </w:rPr>
              <w:fldChar w:fldCharType="separate"/>
            </w:r>
            <w:r w:rsidR="0012301D">
              <w:rPr>
                <w:noProof/>
                <w:webHidden/>
              </w:rPr>
              <w:t>11</w:t>
            </w:r>
            <w:r w:rsidR="00192715">
              <w:rPr>
                <w:noProof/>
                <w:webHidden/>
              </w:rPr>
              <w:fldChar w:fldCharType="end"/>
            </w:r>
          </w:hyperlink>
        </w:p>
        <w:p w14:paraId="30960290" w14:textId="5BB52330" w:rsidR="00192715" w:rsidRDefault="00733FC0">
          <w:pPr>
            <w:pStyle w:val="TDC3"/>
            <w:rPr>
              <w:rFonts w:asciiTheme="minorHAnsi" w:eastAsiaTheme="minorEastAsia" w:hAnsiTheme="minorHAnsi"/>
              <w:noProof/>
              <w:lang w:eastAsia="es-CL"/>
            </w:rPr>
          </w:pPr>
          <w:hyperlink w:anchor="_Toc45058614" w:history="1">
            <w:r w:rsidR="00192715" w:rsidRPr="00750AAB">
              <w:rPr>
                <w:rStyle w:val="Hipervnculo"/>
                <w:noProof/>
              </w:rPr>
              <w:t>5.2.6</w:t>
            </w:r>
            <w:r w:rsidR="00192715">
              <w:rPr>
                <w:rFonts w:asciiTheme="minorHAnsi" w:eastAsiaTheme="minorEastAsia" w:hAnsiTheme="minorHAnsi"/>
                <w:noProof/>
                <w:lang w:eastAsia="es-CL"/>
              </w:rPr>
              <w:tab/>
            </w:r>
            <w:r w:rsidR="00192715" w:rsidRPr="00750AAB">
              <w:rPr>
                <w:rStyle w:val="Hipervnculo"/>
                <w:noProof/>
              </w:rPr>
              <w:t>Manejo de documentos en los Servicios o Unidades (Soporte Documental)</w:t>
            </w:r>
            <w:r w:rsidR="00192715">
              <w:rPr>
                <w:noProof/>
                <w:webHidden/>
              </w:rPr>
              <w:tab/>
            </w:r>
            <w:r w:rsidR="00192715">
              <w:rPr>
                <w:noProof/>
                <w:webHidden/>
              </w:rPr>
              <w:fldChar w:fldCharType="begin"/>
            </w:r>
            <w:r w:rsidR="00192715">
              <w:rPr>
                <w:noProof/>
                <w:webHidden/>
              </w:rPr>
              <w:instrText xml:space="preserve"> PAGEREF _Toc45058614 \h </w:instrText>
            </w:r>
            <w:r w:rsidR="00192715">
              <w:rPr>
                <w:noProof/>
                <w:webHidden/>
              </w:rPr>
            </w:r>
            <w:r w:rsidR="00192715">
              <w:rPr>
                <w:noProof/>
                <w:webHidden/>
              </w:rPr>
              <w:fldChar w:fldCharType="separate"/>
            </w:r>
            <w:r w:rsidR="0012301D">
              <w:rPr>
                <w:noProof/>
                <w:webHidden/>
              </w:rPr>
              <w:t>12</w:t>
            </w:r>
            <w:r w:rsidR="00192715">
              <w:rPr>
                <w:noProof/>
                <w:webHidden/>
              </w:rPr>
              <w:fldChar w:fldCharType="end"/>
            </w:r>
          </w:hyperlink>
        </w:p>
        <w:p w14:paraId="05ED1978" w14:textId="46EB0E9E" w:rsidR="00192715" w:rsidRDefault="00733FC0">
          <w:pPr>
            <w:pStyle w:val="TDC3"/>
            <w:rPr>
              <w:rFonts w:asciiTheme="minorHAnsi" w:eastAsiaTheme="minorEastAsia" w:hAnsiTheme="minorHAnsi"/>
              <w:noProof/>
              <w:lang w:eastAsia="es-CL"/>
            </w:rPr>
          </w:pPr>
          <w:hyperlink w:anchor="_Toc45058615" w:history="1">
            <w:r w:rsidR="00192715" w:rsidRPr="00750AAB">
              <w:rPr>
                <w:rStyle w:val="Hipervnculo"/>
                <w:noProof/>
              </w:rPr>
              <w:t>5.2.7</w:t>
            </w:r>
            <w:r w:rsidR="00192715">
              <w:rPr>
                <w:rFonts w:asciiTheme="minorHAnsi" w:eastAsiaTheme="minorEastAsia" w:hAnsiTheme="minorHAnsi"/>
                <w:noProof/>
                <w:lang w:eastAsia="es-CL"/>
              </w:rPr>
              <w:tab/>
            </w:r>
            <w:r w:rsidR="00192715" w:rsidRPr="00750AAB">
              <w:rPr>
                <w:rStyle w:val="Hipervnculo"/>
                <w:noProof/>
              </w:rPr>
              <w:t>Control Documental</w:t>
            </w:r>
            <w:r w:rsidR="00192715">
              <w:rPr>
                <w:noProof/>
                <w:webHidden/>
              </w:rPr>
              <w:tab/>
            </w:r>
            <w:r w:rsidR="00192715">
              <w:rPr>
                <w:noProof/>
                <w:webHidden/>
              </w:rPr>
              <w:fldChar w:fldCharType="begin"/>
            </w:r>
            <w:r w:rsidR="00192715">
              <w:rPr>
                <w:noProof/>
                <w:webHidden/>
              </w:rPr>
              <w:instrText xml:space="preserve"> PAGEREF _Toc45058615 \h </w:instrText>
            </w:r>
            <w:r w:rsidR="00192715">
              <w:rPr>
                <w:noProof/>
                <w:webHidden/>
              </w:rPr>
            </w:r>
            <w:r w:rsidR="00192715">
              <w:rPr>
                <w:noProof/>
                <w:webHidden/>
              </w:rPr>
              <w:fldChar w:fldCharType="separate"/>
            </w:r>
            <w:r w:rsidR="0012301D">
              <w:rPr>
                <w:noProof/>
                <w:webHidden/>
              </w:rPr>
              <w:t>12</w:t>
            </w:r>
            <w:r w:rsidR="00192715">
              <w:rPr>
                <w:noProof/>
                <w:webHidden/>
              </w:rPr>
              <w:fldChar w:fldCharType="end"/>
            </w:r>
          </w:hyperlink>
        </w:p>
        <w:p w14:paraId="73F6CB2F" w14:textId="0B94127E" w:rsidR="00192715" w:rsidRDefault="00733FC0">
          <w:pPr>
            <w:pStyle w:val="TDC2"/>
            <w:rPr>
              <w:rFonts w:asciiTheme="minorHAnsi" w:eastAsiaTheme="minorEastAsia" w:hAnsiTheme="minorHAnsi"/>
              <w:noProof/>
              <w:lang w:eastAsia="es-CL"/>
            </w:rPr>
          </w:pPr>
          <w:hyperlink w:anchor="_Toc45058616" w:history="1">
            <w:r w:rsidR="00192715" w:rsidRPr="00750AAB">
              <w:rPr>
                <w:rStyle w:val="Hipervnculo"/>
                <w:noProof/>
              </w:rPr>
              <w:t>5.3</w:t>
            </w:r>
            <w:r w:rsidR="00192715">
              <w:rPr>
                <w:rFonts w:asciiTheme="minorHAnsi" w:eastAsiaTheme="minorEastAsia" w:hAnsiTheme="minorHAnsi"/>
                <w:noProof/>
                <w:lang w:eastAsia="es-CL"/>
              </w:rPr>
              <w:tab/>
            </w:r>
            <w:r w:rsidR="00192715" w:rsidRPr="00750AAB">
              <w:rPr>
                <w:rStyle w:val="Hipervnculo"/>
                <w:noProof/>
              </w:rPr>
              <w:t>Estructura del documento</w:t>
            </w:r>
            <w:r w:rsidR="00192715">
              <w:rPr>
                <w:noProof/>
                <w:webHidden/>
              </w:rPr>
              <w:tab/>
            </w:r>
            <w:r w:rsidR="00192715">
              <w:rPr>
                <w:noProof/>
                <w:webHidden/>
              </w:rPr>
              <w:fldChar w:fldCharType="begin"/>
            </w:r>
            <w:r w:rsidR="00192715">
              <w:rPr>
                <w:noProof/>
                <w:webHidden/>
              </w:rPr>
              <w:instrText xml:space="preserve"> PAGEREF _Toc45058616 \h </w:instrText>
            </w:r>
            <w:r w:rsidR="00192715">
              <w:rPr>
                <w:noProof/>
                <w:webHidden/>
              </w:rPr>
            </w:r>
            <w:r w:rsidR="00192715">
              <w:rPr>
                <w:noProof/>
                <w:webHidden/>
              </w:rPr>
              <w:fldChar w:fldCharType="separate"/>
            </w:r>
            <w:r w:rsidR="0012301D">
              <w:rPr>
                <w:noProof/>
                <w:webHidden/>
              </w:rPr>
              <w:t>12</w:t>
            </w:r>
            <w:r w:rsidR="00192715">
              <w:rPr>
                <w:noProof/>
                <w:webHidden/>
              </w:rPr>
              <w:fldChar w:fldCharType="end"/>
            </w:r>
          </w:hyperlink>
        </w:p>
        <w:p w14:paraId="5DDDCBEC" w14:textId="7E0B56F8" w:rsidR="00192715" w:rsidRDefault="00733FC0">
          <w:pPr>
            <w:pStyle w:val="TDC3"/>
            <w:rPr>
              <w:rFonts w:asciiTheme="minorHAnsi" w:eastAsiaTheme="minorEastAsia" w:hAnsiTheme="minorHAnsi"/>
              <w:noProof/>
              <w:lang w:eastAsia="es-CL"/>
            </w:rPr>
          </w:pPr>
          <w:hyperlink w:anchor="_Toc45058617" w:history="1">
            <w:r w:rsidR="00192715" w:rsidRPr="00750AAB">
              <w:rPr>
                <w:rStyle w:val="Hipervnculo"/>
                <w:noProof/>
              </w:rPr>
              <w:t>5.3.1</w:t>
            </w:r>
            <w:r w:rsidR="00192715">
              <w:rPr>
                <w:rFonts w:asciiTheme="minorHAnsi" w:eastAsiaTheme="minorEastAsia" w:hAnsiTheme="minorHAnsi"/>
                <w:noProof/>
                <w:lang w:eastAsia="es-CL"/>
              </w:rPr>
              <w:tab/>
            </w:r>
            <w:r w:rsidR="00192715" w:rsidRPr="00750AAB">
              <w:rPr>
                <w:rStyle w:val="Hipervnculo"/>
                <w:noProof/>
              </w:rPr>
              <w:t>Introducción</w:t>
            </w:r>
            <w:r w:rsidR="00192715">
              <w:rPr>
                <w:noProof/>
                <w:webHidden/>
              </w:rPr>
              <w:tab/>
            </w:r>
            <w:r w:rsidR="00192715">
              <w:rPr>
                <w:noProof/>
                <w:webHidden/>
              </w:rPr>
              <w:fldChar w:fldCharType="begin"/>
            </w:r>
            <w:r w:rsidR="00192715">
              <w:rPr>
                <w:noProof/>
                <w:webHidden/>
              </w:rPr>
              <w:instrText xml:space="preserve"> PAGEREF _Toc45058617 \h </w:instrText>
            </w:r>
            <w:r w:rsidR="00192715">
              <w:rPr>
                <w:noProof/>
                <w:webHidden/>
              </w:rPr>
            </w:r>
            <w:r w:rsidR="00192715">
              <w:rPr>
                <w:noProof/>
                <w:webHidden/>
              </w:rPr>
              <w:fldChar w:fldCharType="separate"/>
            </w:r>
            <w:r w:rsidR="0012301D">
              <w:rPr>
                <w:noProof/>
                <w:webHidden/>
              </w:rPr>
              <w:t>12</w:t>
            </w:r>
            <w:r w:rsidR="00192715">
              <w:rPr>
                <w:noProof/>
                <w:webHidden/>
              </w:rPr>
              <w:fldChar w:fldCharType="end"/>
            </w:r>
          </w:hyperlink>
        </w:p>
        <w:p w14:paraId="20E514B2" w14:textId="6B9098C5" w:rsidR="00192715" w:rsidRDefault="00733FC0">
          <w:pPr>
            <w:pStyle w:val="TDC3"/>
            <w:rPr>
              <w:rFonts w:asciiTheme="minorHAnsi" w:eastAsiaTheme="minorEastAsia" w:hAnsiTheme="minorHAnsi"/>
              <w:noProof/>
              <w:lang w:eastAsia="es-CL"/>
            </w:rPr>
          </w:pPr>
          <w:hyperlink w:anchor="_Toc45058618" w:history="1">
            <w:r w:rsidR="00192715" w:rsidRPr="00750AAB">
              <w:rPr>
                <w:rStyle w:val="Hipervnculo"/>
                <w:noProof/>
              </w:rPr>
              <w:t>5.3.2</w:t>
            </w:r>
            <w:r w:rsidR="00192715">
              <w:rPr>
                <w:rFonts w:asciiTheme="minorHAnsi" w:eastAsiaTheme="minorEastAsia" w:hAnsiTheme="minorHAnsi"/>
                <w:noProof/>
                <w:lang w:eastAsia="es-CL"/>
              </w:rPr>
              <w:tab/>
            </w:r>
            <w:r w:rsidR="00192715" w:rsidRPr="00750AAB">
              <w:rPr>
                <w:rStyle w:val="Hipervnculo"/>
                <w:noProof/>
              </w:rPr>
              <w:t>Objetivo General y Objetivos Específicos</w:t>
            </w:r>
            <w:r w:rsidR="00192715">
              <w:rPr>
                <w:noProof/>
                <w:webHidden/>
              </w:rPr>
              <w:tab/>
            </w:r>
            <w:r w:rsidR="00192715">
              <w:rPr>
                <w:noProof/>
                <w:webHidden/>
              </w:rPr>
              <w:fldChar w:fldCharType="begin"/>
            </w:r>
            <w:r w:rsidR="00192715">
              <w:rPr>
                <w:noProof/>
                <w:webHidden/>
              </w:rPr>
              <w:instrText xml:space="preserve"> PAGEREF _Toc45058618 \h </w:instrText>
            </w:r>
            <w:r w:rsidR="00192715">
              <w:rPr>
                <w:noProof/>
                <w:webHidden/>
              </w:rPr>
            </w:r>
            <w:r w:rsidR="00192715">
              <w:rPr>
                <w:noProof/>
                <w:webHidden/>
              </w:rPr>
              <w:fldChar w:fldCharType="separate"/>
            </w:r>
            <w:r w:rsidR="0012301D">
              <w:rPr>
                <w:noProof/>
                <w:webHidden/>
              </w:rPr>
              <w:t>12</w:t>
            </w:r>
            <w:r w:rsidR="00192715">
              <w:rPr>
                <w:noProof/>
                <w:webHidden/>
              </w:rPr>
              <w:fldChar w:fldCharType="end"/>
            </w:r>
          </w:hyperlink>
        </w:p>
        <w:p w14:paraId="0F57C317" w14:textId="65C6A423" w:rsidR="00192715" w:rsidRDefault="00733FC0">
          <w:pPr>
            <w:pStyle w:val="TDC3"/>
            <w:rPr>
              <w:rFonts w:asciiTheme="minorHAnsi" w:eastAsiaTheme="minorEastAsia" w:hAnsiTheme="minorHAnsi"/>
              <w:noProof/>
              <w:lang w:eastAsia="es-CL"/>
            </w:rPr>
          </w:pPr>
          <w:hyperlink w:anchor="_Toc45058619" w:history="1">
            <w:r w:rsidR="00192715" w:rsidRPr="00750AAB">
              <w:rPr>
                <w:rStyle w:val="Hipervnculo"/>
                <w:noProof/>
              </w:rPr>
              <w:t>5.3.3</w:t>
            </w:r>
            <w:r w:rsidR="00192715">
              <w:rPr>
                <w:rFonts w:asciiTheme="minorHAnsi" w:eastAsiaTheme="minorEastAsia" w:hAnsiTheme="minorHAnsi"/>
                <w:noProof/>
                <w:lang w:eastAsia="es-CL"/>
              </w:rPr>
              <w:tab/>
            </w:r>
            <w:r w:rsidR="00192715" w:rsidRPr="00750AAB">
              <w:rPr>
                <w:rStyle w:val="Hipervnculo"/>
                <w:noProof/>
              </w:rPr>
              <w:t>Alcance</w:t>
            </w:r>
            <w:r w:rsidR="00192715">
              <w:rPr>
                <w:noProof/>
                <w:webHidden/>
              </w:rPr>
              <w:tab/>
            </w:r>
            <w:r w:rsidR="00192715">
              <w:rPr>
                <w:noProof/>
                <w:webHidden/>
              </w:rPr>
              <w:fldChar w:fldCharType="begin"/>
            </w:r>
            <w:r w:rsidR="00192715">
              <w:rPr>
                <w:noProof/>
                <w:webHidden/>
              </w:rPr>
              <w:instrText xml:space="preserve"> PAGEREF _Toc45058619 \h </w:instrText>
            </w:r>
            <w:r w:rsidR="00192715">
              <w:rPr>
                <w:noProof/>
                <w:webHidden/>
              </w:rPr>
            </w:r>
            <w:r w:rsidR="00192715">
              <w:rPr>
                <w:noProof/>
                <w:webHidden/>
              </w:rPr>
              <w:fldChar w:fldCharType="separate"/>
            </w:r>
            <w:r w:rsidR="0012301D">
              <w:rPr>
                <w:noProof/>
                <w:webHidden/>
              </w:rPr>
              <w:t>13</w:t>
            </w:r>
            <w:r w:rsidR="00192715">
              <w:rPr>
                <w:noProof/>
                <w:webHidden/>
              </w:rPr>
              <w:fldChar w:fldCharType="end"/>
            </w:r>
          </w:hyperlink>
        </w:p>
        <w:p w14:paraId="34E3F557" w14:textId="0EFE965A" w:rsidR="00192715" w:rsidRDefault="00733FC0">
          <w:pPr>
            <w:pStyle w:val="TDC3"/>
            <w:rPr>
              <w:rFonts w:asciiTheme="minorHAnsi" w:eastAsiaTheme="minorEastAsia" w:hAnsiTheme="minorHAnsi"/>
              <w:noProof/>
              <w:lang w:eastAsia="es-CL"/>
            </w:rPr>
          </w:pPr>
          <w:hyperlink w:anchor="_Toc45058620" w:history="1">
            <w:r w:rsidR="00192715" w:rsidRPr="00750AAB">
              <w:rPr>
                <w:rStyle w:val="Hipervnculo"/>
                <w:noProof/>
              </w:rPr>
              <w:t>5.3.4</w:t>
            </w:r>
            <w:r w:rsidR="00192715">
              <w:rPr>
                <w:rFonts w:asciiTheme="minorHAnsi" w:eastAsiaTheme="minorEastAsia" w:hAnsiTheme="minorHAnsi"/>
                <w:noProof/>
                <w:lang w:eastAsia="es-CL"/>
              </w:rPr>
              <w:tab/>
            </w:r>
            <w:r w:rsidR="00192715" w:rsidRPr="00750AAB">
              <w:rPr>
                <w:rStyle w:val="Hipervnculo"/>
                <w:noProof/>
              </w:rPr>
              <w:t>Definiciones y Terminología</w:t>
            </w:r>
            <w:r w:rsidR="00192715">
              <w:rPr>
                <w:noProof/>
                <w:webHidden/>
              </w:rPr>
              <w:tab/>
            </w:r>
            <w:r w:rsidR="00192715">
              <w:rPr>
                <w:noProof/>
                <w:webHidden/>
              </w:rPr>
              <w:fldChar w:fldCharType="begin"/>
            </w:r>
            <w:r w:rsidR="00192715">
              <w:rPr>
                <w:noProof/>
                <w:webHidden/>
              </w:rPr>
              <w:instrText xml:space="preserve"> PAGEREF _Toc45058620 \h </w:instrText>
            </w:r>
            <w:r w:rsidR="00192715">
              <w:rPr>
                <w:noProof/>
                <w:webHidden/>
              </w:rPr>
            </w:r>
            <w:r w:rsidR="00192715">
              <w:rPr>
                <w:noProof/>
                <w:webHidden/>
              </w:rPr>
              <w:fldChar w:fldCharType="separate"/>
            </w:r>
            <w:r w:rsidR="0012301D">
              <w:rPr>
                <w:noProof/>
                <w:webHidden/>
              </w:rPr>
              <w:t>13</w:t>
            </w:r>
            <w:r w:rsidR="00192715">
              <w:rPr>
                <w:noProof/>
                <w:webHidden/>
              </w:rPr>
              <w:fldChar w:fldCharType="end"/>
            </w:r>
          </w:hyperlink>
        </w:p>
        <w:p w14:paraId="2847D5FC" w14:textId="7D276AD5" w:rsidR="00192715" w:rsidRDefault="00733FC0">
          <w:pPr>
            <w:pStyle w:val="TDC3"/>
            <w:rPr>
              <w:rFonts w:asciiTheme="minorHAnsi" w:eastAsiaTheme="minorEastAsia" w:hAnsiTheme="minorHAnsi"/>
              <w:noProof/>
              <w:lang w:eastAsia="es-CL"/>
            </w:rPr>
          </w:pPr>
          <w:hyperlink w:anchor="_Toc45058621" w:history="1">
            <w:r w:rsidR="00192715" w:rsidRPr="00750AAB">
              <w:rPr>
                <w:rStyle w:val="Hipervnculo"/>
                <w:noProof/>
              </w:rPr>
              <w:t>5.3.5</w:t>
            </w:r>
            <w:r w:rsidR="00192715">
              <w:rPr>
                <w:rFonts w:asciiTheme="minorHAnsi" w:eastAsiaTheme="minorEastAsia" w:hAnsiTheme="minorHAnsi"/>
                <w:noProof/>
                <w:lang w:eastAsia="es-CL"/>
              </w:rPr>
              <w:tab/>
            </w:r>
            <w:r w:rsidR="00192715" w:rsidRPr="00750AAB">
              <w:rPr>
                <w:rStyle w:val="Hipervnculo"/>
                <w:noProof/>
              </w:rPr>
              <w:t>Desarrollo</w:t>
            </w:r>
            <w:r w:rsidR="00192715">
              <w:rPr>
                <w:noProof/>
                <w:webHidden/>
              </w:rPr>
              <w:tab/>
            </w:r>
            <w:r w:rsidR="00192715">
              <w:rPr>
                <w:noProof/>
                <w:webHidden/>
              </w:rPr>
              <w:fldChar w:fldCharType="begin"/>
            </w:r>
            <w:r w:rsidR="00192715">
              <w:rPr>
                <w:noProof/>
                <w:webHidden/>
              </w:rPr>
              <w:instrText xml:space="preserve"> PAGEREF _Toc45058621 \h </w:instrText>
            </w:r>
            <w:r w:rsidR="00192715">
              <w:rPr>
                <w:noProof/>
                <w:webHidden/>
              </w:rPr>
            </w:r>
            <w:r w:rsidR="00192715">
              <w:rPr>
                <w:noProof/>
                <w:webHidden/>
              </w:rPr>
              <w:fldChar w:fldCharType="separate"/>
            </w:r>
            <w:r w:rsidR="0012301D">
              <w:rPr>
                <w:noProof/>
                <w:webHidden/>
              </w:rPr>
              <w:t>13</w:t>
            </w:r>
            <w:r w:rsidR="00192715">
              <w:rPr>
                <w:noProof/>
                <w:webHidden/>
              </w:rPr>
              <w:fldChar w:fldCharType="end"/>
            </w:r>
          </w:hyperlink>
        </w:p>
        <w:p w14:paraId="66E8F40B" w14:textId="16C77342" w:rsidR="00192715" w:rsidRDefault="00733FC0">
          <w:pPr>
            <w:pStyle w:val="TDC3"/>
            <w:rPr>
              <w:rFonts w:asciiTheme="minorHAnsi" w:eastAsiaTheme="minorEastAsia" w:hAnsiTheme="minorHAnsi"/>
              <w:noProof/>
              <w:lang w:eastAsia="es-CL"/>
            </w:rPr>
          </w:pPr>
          <w:hyperlink w:anchor="_Toc45058622" w:history="1">
            <w:r w:rsidR="00192715" w:rsidRPr="00750AAB">
              <w:rPr>
                <w:rStyle w:val="Hipervnculo"/>
                <w:noProof/>
              </w:rPr>
              <w:t>5.3.6</w:t>
            </w:r>
            <w:r w:rsidR="00192715">
              <w:rPr>
                <w:rFonts w:asciiTheme="minorHAnsi" w:eastAsiaTheme="minorEastAsia" w:hAnsiTheme="minorHAnsi"/>
                <w:noProof/>
                <w:lang w:eastAsia="es-CL"/>
              </w:rPr>
              <w:tab/>
            </w:r>
            <w:r w:rsidR="00192715" w:rsidRPr="00750AAB">
              <w:rPr>
                <w:rStyle w:val="Hipervnculo"/>
                <w:noProof/>
              </w:rPr>
              <w:t>Responsables</w:t>
            </w:r>
            <w:r w:rsidR="00192715">
              <w:rPr>
                <w:noProof/>
                <w:webHidden/>
              </w:rPr>
              <w:tab/>
            </w:r>
            <w:r w:rsidR="00192715">
              <w:rPr>
                <w:noProof/>
                <w:webHidden/>
              </w:rPr>
              <w:fldChar w:fldCharType="begin"/>
            </w:r>
            <w:r w:rsidR="00192715">
              <w:rPr>
                <w:noProof/>
                <w:webHidden/>
              </w:rPr>
              <w:instrText xml:space="preserve"> PAGEREF _Toc45058622 \h </w:instrText>
            </w:r>
            <w:r w:rsidR="00192715">
              <w:rPr>
                <w:noProof/>
                <w:webHidden/>
              </w:rPr>
            </w:r>
            <w:r w:rsidR="00192715">
              <w:rPr>
                <w:noProof/>
                <w:webHidden/>
              </w:rPr>
              <w:fldChar w:fldCharType="separate"/>
            </w:r>
            <w:r w:rsidR="0012301D">
              <w:rPr>
                <w:noProof/>
                <w:webHidden/>
              </w:rPr>
              <w:t>13</w:t>
            </w:r>
            <w:r w:rsidR="00192715">
              <w:rPr>
                <w:noProof/>
                <w:webHidden/>
              </w:rPr>
              <w:fldChar w:fldCharType="end"/>
            </w:r>
          </w:hyperlink>
        </w:p>
        <w:p w14:paraId="11E73F7D" w14:textId="3D7F4B54" w:rsidR="00192715" w:rsidRDefault="00733FC0">
          <w:pPr>
            <w:pStyle w:val="TDC3"/>
            <w:rPr>
              <w:rFonts w:asciiTheme="minorHAnsi" w:eastAsiaTheme="minorEastAsia" w:hAnsiTheme="minorHAnsi"/>
              <w:noProof/>
              <w:lang w:eastAsia="es-CL"/>
            </w:rPr>
          </w:pPr>
          <w:hyperlink w:anchor="_Toc45058623" w:history="1">
            <w:r w:rsidR="00192715" w:rsidRPr="00750AAB">
              <w:rPr>
                <w:rStyle w:val="Hipervnculo"/>
                <w:noProof/>
              </w:rPr>
              <w:t>5.3.7</w:t>
            </w:r>
            <w:r w:rsidR="00192715">
              <w:rPr>
                <w:rFonts w:asciiTheme="minorHAnsi" w:eastAsiaTheme="minorEastAsia" w:hAnsiTheme="minorHAnsi"/>
                <w:noProof/>
                <w:lang w:eastAsia="es-CL"/>
              </w:rPr>
              <w:tab/>
            </w:r>
            <w:r w:rsidR="00192715" w:rsidRPr="00750AAB">
              <w:rPr>
                <w:rStyle w:val="Hipervnculo"/>
                <w:noProof/>
              </w:rPr>
              <w:t>Evaluación (cuando corresponda)</w:t>
            </w:r>
            <w:r w:rsidR="00192715">
              <w:rPr>
                <w:noProof/>
                <w:webHidden/>
              </w:rPr>
              <w:tab/>
            </w:r>
            <w:r w:rsidR="00192715">
              <w:rPr>
                <w:noProof/>
                <w:webHidden/>
              </w:rPr>
              <w:fldChar w:fldCharType="begin"/>
            </w:r>
            <w:r w:rsidR="00192715">
              <w:rPr>
                <w:noProof/>
                <w:webHidden/>
              </w:rPr>
              <w:instrText xml:space="preserve"> PAGEREF _Toc45058623 \h </w:instrText>
            </w:r>
            <w:r w:rsidR="00192715">
              <w:rPr>
                <w:noProof/>
                <w:webHidden/>
              </w:rPr>
            </w:r>
            <w:r w:rsidR="00192715">
              <w:rPr>
                <w:noProof/>
                <w:webHidden/>
              </w:rPr>
              <w:fldChar w:fldCharType="separate"/>
            </w:r>
            <w:r w:rsidR="0012301D">
              <w:rPr>
                <w:noProof/>
                <w:webHidden/>
              </w:rPr>
              <w:t>13</w:t>
            </w:r>
            <w:r w:rsidR="00192715">
              <w:rPr>
                <w:noProof/>
                <w:webHidden/>
              </w:rPr>
              <w:fldChar w:fldCharType="end"/>
            </w:r>
          </w:hyperlink>
        </w:p>
        <w:p w14:paraId="6F7B4AB1" w14:textId="720F8A50" w:rsidR="00192715" w:rsidRDefault="00733FC0">
          <w:pPr>
            <w:pStyle w:val="TDC3"/>
            <w:rPr>
              <w:rFonts w:asciiTheme="minorHAnsi" w:eastAsiaTheme="minorEastAsia" w:hAnsiTheme="minorHAnsi"/>
              <w:noProof/>
              <w:lang w:eastAsia="es-CL"/>
            </w:rPr>
          </w:pPr>
          <w:hyperlink w:anchor="_Toc45058624" w:history="1">
            <w:r w:rsidR="00192715" w:rsidRPr="00750AAB">
              <w:rPr>
                <w:rStyle w:val="Hipervnculo"/>
                <w:noProof/>
              </w:rPr>
              <w:t>5.3.8</w:t>
            </w:r>
            <w:r w:rsidR="00192715">
              <w:rPr>
                <w:rFonts w:asciiTheme="minorHAnsi" w:eastAsiaTheme="minorEastAsia" w:hAnsiTheme="minorHAnsi"/>
                <w:noProof/>
                <w:lang w:eastAsia="es-CL"/>
              </w:rPr>
              <w:tab/>
            </w:r>
            <w:r w:rsidR="00192715" w:rsidRPr="00750AAB">
              <w:rPr>
                <w:rStyle w:val="Hipervnculo"/>
                <w:noProof/>
              </w:rPr>
              <w:t>Registro</w:t>
            </w:r>
            <w:r w:rsidR="00192715">
              <w:rPr>
                <w:noProof/>
                <w:webHidden/>
              </w:rPr>
              <w:tab/>
            </w:r>
            <w:r w:rsidR="00192715">
              <w:rPr>
                <w:noProof/>
                <w:webHidden/>
              </w:rPr>
              <w:fldChar w:fldCharType="begin"/>
            </w:r>
            <w:r w:rsidR="00192715">
              <w:rPr>
                <w:noProof/>
                <w:webHidden/>
              </w:rPr>
              <w:instrText xml:space="preserve"> PAGEREF _Toc45058624 \h </w:instrText>
            </w:r>
            <w:r w:rsidR="00192715">
              <w:rPr>
                <w:noProof/>
                <w:webHidden/>
              </w:rPr>
            </w:r>
            <w:r w:rsidR="00192715">
              <w:rPr>
                <w:noProof/>
                <w:webHidden/>
              </w:rPr>
              <w:fldChar w:fldCharType="separate"/>
            </w:r>
            <w:r w:rsidR="0012301D">
              <w:rPr>
                <w:noProof/>
                <w:webHidden/>
              </w:rPr>
              <w:t>15</w:t>
            </w:r>
            <w:r w:rsidR="00192715">
              <w:rPr>
                <w:noProof/>
                <w:webHidden/>
              </w:rPr>
              <w:fldChar w:fldCharType="end"/>
            </w:r>
          </w:hyperlink>
        </w:p>
        <w:p w14:paraId="67ED4F8D" w14:textId="26977C66" w:rsidR="00192715" w:rsidRDefault="00733FC0">
          <w:pPr>
            <w:pStyle w:val="TDC3"/>
            <w:rPr>
              <w:rFonts w:asciiTheme="minorHAnsi" w:eastAsiaTheme="minorEastAsia" w:hAnsiTheme="minorHAnsi"/>
              <w:noProof/>
              <w:lang w:eastAsia="es-CL"/>
            </w:rPr>
          </w:pPr>
          <w:hyperlink w:anchor="_Toc45058625" w:history="1">
            <w:r w:rsidR="00192715" w:rsidRPr="00750AAB">
              <w:rPr>
                <w:rStyle w:val="Hipervnculo"/>
                <w:noProof/>
              </w:rPr>
              <w:t>5.3.9</w:t>
            </w:r>
            <w:r w:rsidR="00192715">
              <w:rPr>
                <w:rFonts w:asciiTheme="minorHAnsi" w:eastAsiaTheme="minorEastAsia" w:hAnsiTheme="minorHAnsi"/>
                <w:noProof/>
                <w:lang w:eastAsia="es-CL"/>
              </w:rPr>
              <w:tab/>
            </w:r>
            <w:r w:rsidR="00192715" w:rsidRPr="00750AAB">
              <w:rPr>
                <w:rStyle w:val="Hipervnculo"/>
                <w:noProof/>
              </w:rPr>
              <w:t>Distribución</w:t>
            </w:r>
            <w:r w:rsidR="00192715">
              <w:rPr>
                <w:noProof/>
                <w:webHidden/>
              </w:rPr>
              <w:tab/>
            </w:r>
            <w:r w:rsidR="00192715">
              <w:rPr>
                <w:noProof/>
                <w:webHidden/>
              </w:rPr>
              <w:fldChar w:fldCharType="begin"/>
            </w:r>
            <w:r w:rsidR="00192715">
              <w:rPr>
                <w:noProof/>
                <w:webHidden/>
              </w:rPr>
              <w:instrText xml:space="preserve"> PAGEREF _Toc45058625 \h </w:instrText>
            </w:r>
            <w:r w:rsidR="00192715">
              <w:rPr>
                <w:noProof/>
                <w:webHidden/>
              </w:rPr>
            </w:r>
            <w:r w:rsidR="00192715">
              <w:rPr>
                <w:noProof/>
                <w:webHidden/>
              </w:rPr>
              <w:fldChar w:fldCharType="separate"/>
            </w:r>
            <w:r w:rsidR="0012301D">
              <w:rPr>
                <w:noProof/>
                <w:webHidden/>
              </w:rPr>
              <w:t>16</w:t>
            </w:r>
            <w:r w:rsidR="00192715">
              <w:rPr>
                <w:noProof/>
                <w:webHidden/>
              </w:rPr>
              <w:fldChar w:fldCharType="end"/>
            </w:r>
          </w:hyperlink>
        </w:p>
        <w:p w14:paraId="1611B9C1" w14:textId="46ED5003" w:rsidR="00192715" w:rsidRDefault="00733FC0">
          <w:pPr>
            <w:pStyle w:val="TDC3"/>
            <w:rPr>
              <w:rFonts w:asciiTheme="minorHAnsi" w:eastAsiaTheme="minorEastAsia" w:hAnsiTheme="minorHAnsi"/>
              <w:noProof/>
              <w:lang w:eastAsia="es-CL"/>
            </w:rPr>
          </w:pPr>
          <w:hyperlink w:anchor="_Toc45058626" w:history="1">
            <w:r w:rsidR="00192715" w:rsidRPr="00750AAB">
              <w:rPr>
                <w:rStyle w:val="Hipervnculo"/>
                <w:noProof/>
              </w:rPr>
              <w:t>5.3.10</w:t>
            </w:r>
            <w:r w:rsidR="00192715">
              <w:rPr>
                <w:rFonts w:asciiTheme="minorHAnsi" w:eastAsiaTheme="minorEastAsia" w:hAnsiTheme="minorHAnsi"/>
                <w:noProof/>
                <w:lang w:eastAsia="es-CL"/>
              </w:rPr>
              <w:tab/>
            </w:r>
            <w:r w:rsidR="00192715" w:rsidRPr="00750AAB">
              <w:rPr>
                <w:rStyle w:val="Hipervnculo"/>
                <w:noProof/>
              </w:rPr>
              <w:t>Control de Cambios</w:t>
            </w:r>
            <w:r w:rsidR="00192715">
              <w:rPr>
                <w:noProof/>
                <w:webHidden/>
              </w:rPr>
              <w:tab/>
            </w:r>
            <w:r w:rsidR="00192715">
              <w:rPr>
                <w:noProof/>
                <w:webHidden/>
              </w:rPr>
              <w:fldChar w:fldCharType="begin"/>
            </w:r>
            <w:r w:rsidR="00192715">
              <w:rPr>
                <w:noProof/>
                <w:webHidden/>
              </w:rPr>
              <w:instrText xml:space="preserve"> PAGEREF _Toc45058626 \h </w:instrText>
            </w:r>
            <w:r w:rsidR="00192715">
              <w:rPr>
                <w:noProof/>
                <w:webHidden/>
              </w:rPr>
            </w:r>
            <w:r w:rsidR="00192715">
              <w:rPr>
                <w:noProof/>
                <w:webHidden/>
              </w:rPr>
              <w:fldChar w:fldCharType="separate"/>
            </w:r>
            <w:r w:rsidR="0012301D">
              <w:rPr>
                <w:noProof/>
                <w:webHidden/>
              </w:rPr>
              <w:t>16</w:t>
            </w:r>
            <w:r w:rsidR="00192715">
              <w:rPr>
                <w:noProof/>
                <w:webHidden/>
              </w:rPr>
              <w:fldChar w:fldCharType="end"/>
            </w:r>
          </w:hyperlink>
        </w:p>
        <w:p w14:paraId="410FD94F" w14:textId="7DEFF9C6" w:rsidR="00192715" w:rsidRDefault="00733FC0">
          <w:pPr>
            <w:pStyle w:val="TDC3"/>
            <w:rPr>
              <w:rFonts w:asciiTheme="minorHAnsi" w:eastAsiaTheme="minorEastAsia" w:hAnsiTheme="minorHAnsi"/>
              <w:noProof/>
              <w:lang w:eastAsia="es-CL"/>
            </w:rPr>
          </w:pPr>
          <w:hyperlink w:anchor="_Toc45058627" w:history="1">
            <w:r w:rsidR="00192715" w:rsidRPr="00750AAB">
              <w:rPr>
                <w:rStyle w:val="Hipervnculo"/>
                <w:noProof/>
              </w:rPr>
              <w:t>5.3.11</w:t>
            </w:r>
            <w:r w:rsidR="00192715">
              <w:rPr>
                <w:rFonts w:asciiTheme="minorHAnsi" w:eastAsiaTheme="minorEastAsia" w:hAnsiTheme="minorHAnsi"/>
                <w:noProof/>
                <w:lang w:eastAsia="es-CL"/>
              </w:rPr>
              <w:tab/>
            </w:r>
            <w:r w:rsidR="00192715" w:rsidRPr="00750AAB">
              <w:rPr>
                <w:rStyle w:val="Hipervnculo"/>
                <w:noProof/>
              </w:rPr>
              <w:t>Anexos</w:t>
            </w:r>
            <w:r w:rsidR="00192715">
              <w:rPr>
                <w:noProof/>
                <w:webHidden/>
              </w:rPr>
              <w:tab/>
            </w:r>
            <w:r w:rsidR="00192715">
              <w:rPr>
                <w:noProof/>
                <w:webHidden/>
              </w:rPr>
              <w:fldChar w:fldCharType="begin"/>
            </w:r>
            <w:r w:rsidR="00192715">
              <w:rPr>
                <w:noProof/>
                <w:webHidden/>
              </w:rPr>
              <w:instrText xml:space="preserve"> PAGEREF _Toc45058627 \h </w:instrText>
            </w:r>
            <w:r w:rsidR="00192715">
              <w:rPr>
                <w:noProof/>
                <w:webHidden/>
              </w:rPr>
            </w:r>
            <w:r w:rsidR="00192715">
              <w:rPr>
                <w:noProof/>
                <w:webHidden/>
              </w:rPr>
              <w:fldChar w:fldCharType="separate"/>
            </w:r>
            <w:r w:rsidR="0012301D">
              <w:rPr>
                <w:noProof/>
                <w:webHidden/>
              </w:rPr>
              <w:t>16</w:t>
            </w:r>
            <w:r w:rsidR="00192715">
              <w:rPr>
                <w:noProof/>
                <w:webHidden/>
              </w:rPr>
              <w:fldChar w:fldCharType="end"/>
            </w:r>
          </w:hyperlink>
        </w:p>
        <w:p w14:paraId="18108E62" w14:textId="22B8C2C2" w:rsidR="00192715" w:rsidRDefault="00733FC0">
          <w:pPr>
            <w:pStyle w:val="TDC3"/>
            <w:rPr>
              <w:rFonts w:asciiTheme="minorHAnsi" w:eastAsiaTheme="minorEastAsia" w:hAnsiTheme="minorHAnsi"/>
              <w:noProof/>
              <w:lang w:eastAsia="es-CL"/>
            </w:rPr>
          </w:pPr>
          <w:hyperlink w:anchor="_Toc45058628" w:history="1">
            <w:r w:rsidR="00192715" w:rsidRPr="00750AAB">
              <w:rPr>
                <w:rStyle w:val="Hipervnculo"/>
                <w:noProof/>
              </w:rPr>
              <w:t>5.5.12</w:t>
            </w:r>
            <w:r w:rsidR="00192715">
              <w:rPr>
                <w:rFonts w:asciiTheme="minorHAnsi" w:eastAsiaTheme="minorEastAsia" w:hAnsiTheme="minorHAnsi"/>
                <w:noProof/>
                <w:lang w:eastAsia="es-CL"/>
              </w:rPr>
              <w:tab/>
            </w:r>
            <w:r w:rsidR="00192715" w:rsidRPr="00750AAB">
              <w:rPr>
                <w:rStyle w:val="Hipervnculo"/>
                <w:noProof/>
              </w:rPr>
              <w:t>Referencias</w:t>
            </w:r>
            <w:r w:rsidR="00192715">
              <w:rPr>
                <w:noProof/>
                <w:webHidden/>
              </w:rPr>
              <w:tab/>
            </w:r>
            <w:r w:rsidR="00192715">
              <w:rPr>
                <w:noProof/>
                <w:webHidden/>
              </w:rPr>
              <w:fldChar w:fldCharType="begin"/>
            </w:r>
            <w:r w:rsidR="00192715">
              <w:rPr>
                <w:noProof/>
                <w:webHidden/>
              </w:rPr>
              <w:instrText xml:space="preserve"> PAGEREF _Toc45058628 \h </w:instrText>
            </w:r>
            <w:r w:rsidR="00192715">
              <w:rPr>
                <w:noProof/>
                <w:webHidden/>
              </w:rPr>
            </w:r>
            <w:r w:rsidR="00192715">
              <w:rPr>
                <w:noProof/>
                <w:webHidden/>
              </w:rPr>
              <w:fldChar w:fldCharType="separate"/>
            </w:r>
            <w:r w:rsidR="0012301D">
              <w:rPr>
                <w:noProof/>
                <w:webHidden/>
              </w:rPr>
              <w:t>16</w:t>
            </w:r>
            <w:r w:rsidR="00192715">
              <w:rPr>
                <w:noProof/>
                <w:webHidden/>
              </w:rPr>
              <w:fldChar w:fldCharType="end"/>
            </w:r>
          </w:hyperlink>
        </w:p>
        <w:p w14:paraId="4E33018B" w14:textId="1775A7D4" w:rsidR="00192715" w:rsidRDefault="00733FC0">
          <w:pPr>
            <w:pStyle w:val="TDC1"/>
            <w:rPr>
              <w:rFonts w:asciiTheme="minorHAnsi" w:eastAsiaTheme="minorEastAsia" w:hAnsiTheme="minorHAnsi"/>
              <w:caps w:val="0"/>
              <w:noProof/>
              <w:lang w:eastAsia="es-CL"/>
            </w:rPr>
          </w:pPr>
          <w:hyperlink w:anchor="_Toc45058629" w:history="1">
            <w:r w:rsidR="00192715" w:rsidRPr="00750AAB">
              <w:rPr>
                <w:rStyle w:val="Hipervnculo"/>
                <w:noProof/>
              </w:rPr>
              <w:t>6.</w:t>
            </w:r>
            <w:r w:rsidR="00192715">
              <w:rPr>
                <w:rFonts w:asciiTheme="minorHAnsi" w:eastAsiaTheme="minorEastAsia" w:hAnsiTheme="minorHAnsi"/>
                <w:caps w:val="0"/>
                <w:noProof/>
                <w:lang w:eastAsia="es-CL"/>
              </w:rPr>
              <w:tab/>
            </w:r>
            <w:r w:rsidR="00192715" w:rsidRPr="00750AAB">
              <w:rPr>
                <w:rStyle w:val="Hipervnculo"/>
                <w:noProof/>
              </w:rPr>
              <w:t>RESPONSABLES</w:t>
            </w:r>
            <w:r w:rsidR="00192715">
              <w:rPr>
                <w:noProof/>
                <w:webHidden/>
              </w:rPr>
              <w:tab/>
            </w:r>
            <w:r w:rsidR="00192715">
              <w:rPr>
                <w:noProof/>
                <w:webHidden/>
              </w:rPr>
              <w:fldChar w:fldCharType="begin"/>
            </w:r>
            <w:r w:rsidR="00192715">
              <w:rPr>
                <w:noProof/>
                <w:webHidden/>
              </w:rPr>
              <w:instrText xml:space="preserve"> PAGEREF _Toc45058629 \h </w:instrText>
            </w:r>
            <w:r w:rsidR="00192715">
              <w:rPr>
                <w:noProof/>
                <w:webHidden/>
              </w:rPr>
            </w:r>
            <w:r w:rsidR="00192715">
              <w:rPr>
                <w:noProof/>
                <w:webHidden/>
              </w:rPr>
              <w:fldChar w:fldCharType="separate"/>
            </w:r>
            <w:r w:rsidR="0012301D">
              <w:rPr>
                <w:noProof/>
                <w:webHidden/>
              </w:rPr>
              <w:t>17</w:t>
            </w:r>
            <w:r w:rsidR="00192715">
              <w:rPr>
                <w:noProof/>
                <w:webHidden/>
              </w:rPr>
              <w:fldChar w:fldCharType="end"/>
            </w:r>
          </w:hyperlink>
        </w:p>
        <w:p w14:paraId="15CF1754" w14:textId="779C8998" w:rsidR="00192715" w:rsidRDefault="00733FC0">
          <w:pPr>
            <w:pStyle w:val="TDC1"/>
            <w:rPr>
              <w:rFonts w:asciiTheme="minorHAnsi" w:eastAsiaTheme="minorEastAsia" w:hAnsiTheme="minorHAnsi"/>
              <w:caps w:val="0"/>
              <w:noProof/>
              <w:lang w:eastAsia="es-CL"/>
            </w:rPr>
          </w:pPr>
          <w:hyperlink w:anchor="_Toc45058630" w:history="1">
            <w:r w:rsidR="00192715" w:rsidRPr="00750AAB">
              <w:rPr>
                <w:rStyle w:val="Hipervnculo"/>
                <w:noProof/>
              </w:rPr>
              <w:t>7.</w:t>
            </w:r>
            <w:r w:rsidR="00192715">
              <w:rPr>
                <w:rFonts w:asciiTheme="minorHAnsi" w:eastAsiaTheme="minorEastAsia" w:hAnsiTheme="minorHAnsi"/>
                <w:caps w:val="0"/>
                <w:noProof/>
                <w:lang w:eastAsia="es-CL"/>
              </w:rPr>
              <w:tab/>
            </w:r>
            <w:r w:rsidR="00192715" w:rsidRPr="00750AAB">
              <w:rPr>
                <w:rStyle w:val="Hipervnculo"/>
                <w:noProof/>
              </w:rPr>
              <w:t>EVALUACIÓN</w:t>
            </w:r>
            <w:r w:rsidR="00192715">
              <w:rPr>
                <w:noProof/>
                <w:webHidden/>
              </w:rPr>
              <w:tab/>
            </w:r>
            <w:r w:rsidR="00192715">
              <w:rPr>
                <w:noProof/>
                <w:webHidden/>
              </w:rPr>
              <w:fldChar w:fldCharType="begin"/>
            </w:r>
            <w:r w:rsidR="00192715">
              <w:rPr>
                <w:noProof/>
                <w:webHidden/>
              </w:rPr>
              <w:instrText xml:space="preserve"> PAGEREF _Toc45058630 \h </w:instrText>
            </w:r>
            <w:r w:rsidR="00192715">
              <w:rPr>
                <w:noProof/>
                <w:webHidden/>
              </w:rPr>
            </w:r>
            <w:r w:rsidR="00192715">
              <w:rPr>
                <w:noProof/>
                <w:webHidden/>
              </w:rPr>
              <w:fldChar w:fldCharType="separate"/>
            </w:r>
            <w:r w:rsidR="0012301D">
              <w:rPr>
                <w:noProof/>
                <w:webHidden/>
              </w:rPr>
              <w:t>17</w:t>
            </w:r>
            <w:r w:rsidR="00192715">
              <w:rPr>
                <w:noProof/>
                <w:webHidden/>
              </w:rPr>
              <w:fldChar w:fldCharType="end"/>
            </w:r>
          </w:hyperlink>
        </w:p>
        <w:p w14:paraId="44BE9F39" w14:textId="76FDF0A3" w:rsidR="00192715" w:rsidRDefault="00733FC0">
          <w:pPr>
            <w:pStyle w:val="TDC1"/>
            <w:rPr>
              <w:rFonts w:asciiTheme="minorHAnsi" w:eastAsiaTheme="minorEastAsia" w:hAnsiTheme="minorHAnsi"/>
              <w:caps w:val="0"/>
              <w:noProof/>
              <w:lang w:eastAsia="es-CL"/>
            </w:rPr>
          </w:pPr>
          <w:hyperlink w:anchor="_Toc45058631" w:history="1">
            <w:r w:rsidR="00192715" w:rsidRPr="00750AAB">
              <w:rPr>
                <w:rStyle w:val="Hipervnculo"/>
                <w:noProof/>
              </w:rPr>
              <w:t>8.</w:t>
            </w:r>
            <w:r w:rsidR="00192715">
              <w:rPr>
                <w:rFonts w:asciiTheme="minorHAnsi" w:eastAsiaTheme="minorEastAsia" w:hAnsiTheme="minorHAnsi"/>
                <w:caps w:val="0"/>
                <w:noProof/>
                <w:lang w:eastAsia="es-CL"/>
              </w:rPr>
              <w:tab/>
            </w:r>
            <w:r w:rsidR="00192715" w:rsidRPr="00750AAB">
              <w:rPr>
                <w:rStyle w:val="Hipervnculo"/>
                <w:noProof/>
              </w:rPr>
              <w:t>REGISTRO</w:t>
            </w:r>
            <w:r w:rsidR="00192715">
              <w:rPr>
                <w:noProof/>
                <w:webHidden/>
              </w:rPr>
              <w:tab/>
            </w:r>
            <w:r w:rsidR="00192715">
              <w:rPr>
                <w:noProof/>
                <w:webHidden/>
              </w:rPr>
              <w:fldChar w:fldCharType="begin"/>
            </w:r>
            <w:r w:rsidR="00192715">
              <w:rPr>
                <w:noProof/>
                <w:webHidden/>
              </w:rPr>
              <w:instrText xml:space="preserve"> PAGEREF _Toc45058631 \h </w:instrText>
            </w:r>
            <w:r w:rsidR="00192715">
              <w:rPr>
                <w:noProof/>
                <w:webHidden/>
              </w:rPr>
            </w:r>
            <w:r w:rsidR="00192715">
              <w:rPr>
                <w:noProof/>
                <w:webHidden/>
              </w:rPr>
              <w:fldChar w:fldCharType="separate"/>
            </w:r>
            <w:r w:rsidR="0012301D">
              <w:rPr>
                <w:noProof/>
                <w:webHidden/>
              </w:rPr>
              <w:t>17</w:t>
            </w:r>
            <w:r w:rsidR="00192715">
              <w:rPr>
                <w:noProof/>
                <w:webHidden/>
              </w:rPr>
              <w:fldChar w:fldCharType="end"/>
            </w:r>
          </w:hyperlink>
        </w:p>
        <w:p w14:paraId="5FEF1FE7" w14:textId="7A9224ED" w:rsidR="00192715" w:rsidRDefault="00733FC0">
          <w:pPr>
            <w:pStyle w:val="TDC1"/>
            <w:rPr>
              <w:rFonts w:asciiTheme="minorHAnsi" w:eastAsiaTheme="minorEastAsia" w:hAnsiTheme="minorHAnsi"/>
              <w:caps w:val="0"/>
              <w:noProof/>
              <w:lang w:eastAsia="es-CL"/>
            </w:rPr>
          </w:pPr>
          <w:hyperlink w:anchor="_Toc45058632" w:history="1">
            <w:r w:rsidR="00192715" w:rsidRPr="00750AAB">
              <w:rPr>
                <w:rStyle w:val="Hipervnculo"/>
                <w:noProof/>
              </w:rPr>
              <w:t>9.</w:t>
            </w:r>
            <w:r w:rsidR="00192715">
              <w:rPr>
                <w:rFonts w:asciiTheme="minorHAnsi" w:eastAsiaTheme="minorEastAsia" w:hAnsiTheme="minorHAnsi"/>
                <w:caps w:val="0"/>
                <w:noProof/>
                <w:lang w:eastAsia="es-CL"/>
              </w:rPr>
              <w:tab/>
            </w:r>
            <w:r w:rsidR="00192715" w:rsidRPr="00750AAB">
              <w:rPr>
                <w:rStyle w:val="Hipervnculo"/>
                <w:noProof/>
              </w:rPr>
              <w:t>DISTRIBUCIÓN</w:t>
            </w:r>
            <w:r w:rsidR="00192715">
              <w:rPr>
                <w:noProof/>
                <w:webHidden/>
              </w:rPr>
              <w:tab/>
            </w:r>
            <w:r w:rsidR="00192715">
              <w:rPr>
                <w:noProof/>
                <w:webHidden/>
              </w:rPr>
              <w:fldChar w:fldCharType="begin"/>
            </w:r>
            <w:r w:rsidR="00192715">
              <w:rPr>
                <w:noProof/>
                <w:webHidden/>
              </w:rPr>
              <w:instrText xml:space="preserve"> PAGEREF _Toc45058632 \h </w:instrText>
            </w:r>
            <w:r w:rsidR="00192715">
              <w:rPr>
                <w:noProof/>
                <w:webHidden/>
              </w:rPr>
            </w:r>
            <w:r w:rsidR="00192715">
              <w:rPr>
                <w:noProof/>
                <w:webHidden/>
              </w:rPr>
              <w:fldChar w:fldCharType="separate"/>
            </w:r>
            <w:r w:rsidR="0012301D">
              <w:rPr>
                <w:noProof/>
                <w:webHidden/>
              </w:rPr>
              <w:t>17</w:t>
            </w:r>
            <w:r w:rsidR="00192715">
              <w:rPr>
                <w:noProof/>
                <w:webHidden/>
              </w:rPr>
              <w:fldChar w:fldCharType="end"/>
            </w:r>
          </w:hyperlink>
        </w:p>
        <w:p w14:paraId="73A7C4B8" w14:textId="2C663683" w:rsidR="00192715" w:rsidRDefault="00733FC0">
          <w:pPr>
            <w:pStyle w:val="TDC1"/>
            <w:rPr>
              <w:rFonts w:asciiTheme="minorHAnsi" w:eastAsiaTheme="minorEastAsia" w:hAnsiTheme="minorHAnsi"/>
              <w:caps w:val="0"/>
              <w:noProof/>
              <w:lang w:eastAsia="es-CL"/>
            </w:rPr>
          </w:pPr>
          <w:hyperlink w:anchor="_Toc45058633" w:history="1">
            <w:r w:rsidR="00192715" w:rsidRPr="00750AAB">
              <w:rPr>
                <w:rStyle w:val="Hipervnculo"/>
                <w:noProof/>
              </w:rPr>
              <w:t>10.</w:t>
            </w:r>
            <w:r w:rsidR="00192715">
              <w:rPr>
                <w:rFonts w:asciiTheme="minorHAnsi" w:eastAsiaTheme="minorEastAsia" w:hAnsiTheme="minorHAnsi"/>
                <w:caps w:val="0"/>
                <w:noProof/>
                <w:lang w:eastAsia="es-CL"/>
              </w:rPr>
              <w:tab/>
            </w:r>
            <w:r w:rsidR="00192715" w:rsidRPr="00750AAB">
              <w:rPr>
                <w:rStyle w:val="Hipervnculo"/>
                <w:noProof/>
              </w:rPr>
              <w:t>CONTROL DE CAMBIOS</w:t>
            </w:r>
            <w:r w:rsidR="00192715">
              <w:rPr>
                <w:noProof/>
                <w:webHidden/>
              </w:rPr>
              <w:tab/>
            </w:r>
            <w:r w:rsidR="00192715">
              <w:rPr>
                <w:noProof/>
                <w:webHidden/>
              </w:rPr>
              <w:fldChar w:fldCharType="begin"/>
            </w:r>
            <w:r w:rsidR="00192715">
              <w:rPr>
                <w:noProof/>
                <w:webHidden/>
              </w:rPr>
              <w:instrText xml:space="preserve"> PAGEREF _Toc45058633 \h </w:instrText>
            </w:r>
            <w:r w:rsidR="00192715">
              <w:rPr>
                <w:noProof/>
                <w:webHidden/>
              </w:rPr>
            </w:r>
            <w:r w:rsidR="00192715">
              <w:rPr>
                <w:noProof/>
                <w:webHidden/>
              </w:rPr>
              <w:fldChar w:fldCharType="separate"/>
            </w:r>
            <w:r w:rsidR="0012301D">
              <w:rPr>
                <w:noProof/>
                <w:webHidden/>
              </w:rPr>
              <w:t>19</w:t>
            </w:r>
            <w:r w:rsidR="00192715">
              <w:rPr>
                <w:noProof/>
                <w:webHidden/>
              </w:rPr>
              <w:fldChar w:fldCharType="end"/>
            </w:r>
          </w:hyperlink>
        </w:p>
        <w:p w14:paraId="0632C4F4" w14:textId="62089CA0" w:rsidR="00192715" w:rsidRDefault="00733FC0">
          <w:pPr>
            <w:pStyle w:val="TDC1"/>
            <w:rPr>
              <w:rFonts w:asciiTheme="minorHAnsi" w:eastAsiaTheme="minorEastAsia" w:hAnsiTheme="minorHAnsi"/>
              <w:caps w:val="0"/>
              <w:noProof/>
              <w:lang w:eastAsia="es-CL"/>
            </w:rPr>
          </w:pPr>
          <w:hyperlink w:anchor="_Toc45058634" w:history="1">
            <w:r w:rsidR="00192715" w:rsidRPr="00750AAB">
              <w:rPr>
                <w:rStyle w:val="Hipervnculo"/>
                <w:noProof/>
              </w:rPr>
              <w:t>11.</w:t>
            </w:r>
            <w:r w:rsidR="00192715">
              <w:rPr>
                <w:rFonts w:asciiTheme="minorHAnsi" w:eastAsiaTheme="minorEastAsia" w:hAnsiTheme="minorHAnsi"/>
                <w:caps w:val="0"/>
                <w:noProof/>
                <w:lang w:eastAsia="es-CL"/>
              </w:rPr>
              <w:tab/>
            </w:r>
            <w:r w:rsidR="00192715" w:rsidRPr="00750AAB">
              <w:rPr>
                <w:rStyle w:val="Hipervnculo"/>
                <w:noProof/>
              </w:rPr>
              <w:t>ANEXOS</w:t>
            </w:r>
            <w:r w:rsidR="00192715">
              <w:rPr>
                <w:noProof/>
                <w:webHidden/>
              </w:rPr>
              <w:tab/>
            </w:r>
            <w:r w:rsidR="00192715">
              <w:rPr>
                <w:noProof/>
                <w:webHidden/>
              </w:rPr>
              <w:fldChar w:fldCharType="begin"/>
            </w:r>
            <w:r w:rsidR="00192715">
              <w:rPr>
                <w:noProof/>
                <w:webHidden/>
              </w:rPr>
              <w:instrText xml:space="preserve"> PAGEREF _Toc45058634 \h </w:instrText>
            </w:r>
            <w:r w:rsidR="00192715">
              <w:rPr>
                <w:noProof/>
                <w:webHidden/>
              </w:rPr>
            </w:r>
            <w:r w:rsidR="00192715">
              <w:rPr>
                <w:noProof/>
                <w:webHidden/>
              </w:rPr>
              <w:fldChar w:fldCharType="separate"/>
            </w:r>
            <w:r w:rsidR="0012301D">
              <w:rPr>
                <w:noProof/>
                <w:webHidden/>
              </w:rPr>
              <w:t>20</w:t>
            </w:r>
            <w:r w:rsidR="00192715">
              <w:rPr>
                <w:noProof/>
                <w:webHidden/>
              </w:rPr>
              <w:fldChar w:fldCharType="end"/>
            </w:r>
          </w:hyperlink>
        </w:p>
        <w:p w14:paraId="64BA6CBA" w14:textId="2A28B1FF" w:rsidR="00192715" w:rsidRDefault="00733FC0">
          <w:pPr>
            <w:pStyle w:val="TDC2"/>
            <w:rPr>
              <w:rFonts w:asciiTheme="minorHAnsi" w:eastAsiaTheme="minorEastAsia" w:hAnsiTheme="minorHAnsi"/>
              <w:noProof/>
              <w:lang w:eastAsia="es-CL"/>
            </w:rPr>
          </w:pPr>
          <w:hyperlink w:anchor="_Toc45058635" w:history="1">
            <w:r w:rsidR="00192715" w:rsidRPr="00750AAB">
              <w:rPr>
                <w:rStyle w:val="Hipervnculo"/>
                <w:noProof/>
              </w:rPr>
              <w:t>11.1</w:t>
            </w:r>
            <w:r w:rsidR="00192715">
              <w:rPr>
                <w:rFonts w:asciiTheme="minorHAnsi" w:eastAsiaTheme="minorEastAsia" w:hAnsiTheme="minorHAnsi"/>
                <w:noProof/>
                <w:lang w:eastAsia="es-CL"/>
              </w:rPr>
              <w:tab/>
            </w:r>
            <w:r w:rsidR="00192715" w:rsidRPr="00750AAB">
              <w:rPr>
                <w:rStyle w:val="Hipervnculo"/>
                <w:noProof/>
              </w:rPr>
              <w:t>Siglas de Codificación</w:t>
            </w:r>
            <w:r w:rsidR="00192715">
              <w:rPr>
                <w:noProof/>
                <w:webHidden/>
              </w:rPr>
              <w:tab/>
            </w:r>
            <w:r w:rsidR="00192715">
              <w:rPr>
                <w:noProof/>
                <w:webHidden/>
              </w:rPr>
              <w:fldChar w:fldCharType="begin"/>
            </w:r>
            <w:r w:rsidR="00192715">
              <w:rPr>
                <w:noProof/>
                <w:webHidden/>
              </w:rPr>
              <w:instrText xml:space="preserve"> PAGEREF _Toc45058635 \h </w:instrText>
            </w:r>
            <w:r w:rsidR="00192715">
              <w:rPr>
                <w:noProof/>
                <w:webHidden/>
              </w:rPr>
            </w:r>
            <w:r w:rsidR="00192715">
              <w:rPr>
                <w:noProof/>
                <w:webHidden/>
              </w:rPr>
              <w:fldChar w:fldCharType="separate"/>
            </w:r>
            <w:r w:rsidR="0012301D">
              <w:rPr>
                <w:noProof/>
                <w:webHidden/>
              </w:rPr>
              <w:t>20</w:t>
            </w:r>
            <w:r w:rsidR="00192715">
              <w:rPr>
                <w:noProof/>
                <w:webHidden/>
              </w:rPr>
              <w:fldChar w:fldCharType="end"/>
            </w:r>
          </w:hyperlink>
        </w:p>
        <w:p w14:paraId="5EE9FC3A" w14:textId="3F6A9F84" w:rsidR="00192715" w:rsidRDefault="00733FC0">
          <w:pPr>
            <w:pStyle w:val="TDC2"/>
            <w:rPr>
              <w:rFonts w:asciiTheme="minorHAnsi" w:eastAsiaTheme="minorEastAsia" w:hAnsiTheme="minorHAnsi"/>
              <w:noProof/>
              <w:lang w:eastAsia="es-CL"/>
            </w:rPr>
          </w:pPr>
          <w:hyperlink w:anchor="_Toc45058636" w:history="1">
            <w:r w:rsidR="00192715" w:rsidRPr="00750AAB">
              <w:rPr>
                <w:rStyle w:val="Hipervnculo"/>
                <w:noProof/>
              </w:rPr>
              <w:t>11.2</w:t>
            </w:r>
            <w:r w:rsidR="00192715">
              <w:rPr>
                <w:rFonts w:asciiTheme="minorHAnsi" w:eastAsiaTheme="minorEastAsia" w:hAnsiTheme="minorHAnsi"/>
                <w:noProof/>
                <w:lang w:eastAsia="es-CL"/>
              </w:rPr>
              <w:tab/>
            </w:r>
            <w:r w:rsidR="00192715" w:rsidRPr="00750AAB">
              <w:rPr>
                <w:rStyle w:val="Hipervnculo"/>
                <w:noProof/>
              </w:rPr>
              <w:t>Flujograma del Proceso</w:t>
            </w:r>
            <w:r w:rsidR="00192715">
              <w:rPr>
                <w:noProof/>
                <w:webHidden/>
              </w:rPr>
              <w:tab/>
            </w:r>
            <w:r w:rsidR="00192715">
              <w:rPr>
                <w:noProof/>
                <w:webHidden/>
              </w:rPr>
              <w:fldChar w:fldCharType="begin"/>
            </w:r>
            <w:r w:rsidR="00192715">
              <w:rPr>
                <w:noProof/>
                <w:webHidden/>
              </w:rPr>
              <w:instrText xml:space="preserve"> PAGEREF _Toc45058636 \h </w:instrText>
            </w:r>
            <w:r w:rsidR="00192715">
              <w:rPr>
                <w:noProof/>
                <w:webHidden/>
              </w:rPr>
            </w:r>
            <w:r w:rsidR="00192715">
              <w:rPr>
                <w:noProof/>
                <w:webHidden/>
              </w:rPr>
              <w:fldChar w:fldCharType="separate"/>
            </w:r>
            <w:r w:rsidR="0012301D">
              <w:rPr>
                <w:noProof/>
                <w:webHidden/>
              </w:rPr>
              <w:t>22</w:t>
            </w:r>
            <w:r w:rsidR="00192715">
              <w:rPr>
                <w:noProof/>
                <w:webHidden/>
              </w:rPr>
              <w:fldChar w:fldCharType="end"/>
            </w:r>
          </w:hyperlink>
        </w:p>
        <w:p w14:paraId="517E230C" w14:textId="728C7FD4" w:rsidR="00192715" w:rsidRDefault="00733FC0">
          <w:pPr>
            <w:pStyle w:val="TDC2"/>
            <w:rPr>
              <w:rFonts w:asciiTheme="minorHAnsi" w:eastAsiaTheme="minorEastAsia" w:hAnsiTheme="minorHAnsi"/>
              <w:noProof/>
              <w:lang w:eastAsia="es-CL"/>
            </w:rPr>
          </w:pPr>
          <w:hyperlink w:anchor="_Toc45058637" w:history="1">
            <w:r w:rsidR="00192715" w:rsidRPr="00750AAB">
              <w:rPr>
                <w:rStyle w:val="Hipervnculo"/>
                <w:noProof/>
              </w:rPr>
              <w:t>11.3</w:t>
            </w:r>
            <w:r w:rsidR="00192715">
              <w:rPr>
                <w:rFonts w:asciiTheme="minorHAnsi" w:eastAsiaTheme="minorEastAsia" w:hAnsiTheme="minorHAnsi"/>
                <w:noProof/>
                <w:lang w:eastAsia="es-CL"/>
              </w:rPr>
              <w:tab/>
            </w:r>
            <w:r w:rsidR="00192715" w:rsidRPr="00750AAB">
              <w:rPr>
                <w:rStyle w:val="Hipervnculo"/>
                <w:noProof/>
              </w:rPr>
              <w:t>Formato Memorándum</w:t>
            </w:r>
            <w:r w:rsidR="00192715">
              <w:rPr>
                <w:noProof/>
                <w:webHidden/>
              </w:rPr>
              <w:tab/>
            </w:r>
            <w:r w:rsidR="00192715">
              <w:rPr>
                <w:noProof/>
                <w:webHidden/>
              </w:rPr>
              <w:fldChar w:fldCharType="begin"/>
            </w:r>
            <w:r w:rsidR="00192715">
              <w:rPr>
                <w:noProof/>
                <w:webHidden/>
              </w:rPr>
              <w:instrText xml:space="preserve"> PAGEREF _Toc45058637 \h </w:instrText>
            </w:r>
            <w:r w:rsidR="00192715">
              <w:rPr>
                <w:noProof/>
                <w:webHidden/>
              </w:rPr>
            </w:r>
            <w:r w:rsidR="00192715">
              <w:rPr>
                <w:noProof/>
                <w:webHidden/>
              </w:rPr>
              <w:fldChar w:fldCharType="separate"/>
            </w:r>
            <w:r w:rsidR="0012301D">
              <w:rPr>
                <w:noProof/>
                <w:webHidden/>
              </w:rPr>
              <w:t>24</w:t>
            </w:r>
            <w:r w:rsidR="00192715">
              <w:rPr>
                <w:noProof/>
                <w:webHidden/>
              </w:rPr>
              <w:fldChar w:fldCharType="end"/>
            </w:r>
          </w:hyperlink>
        </w:p>
        <w:p w14:paraId="6F13655D" w14:textId="071D26F6" w:rsidR="00192715" w:rsidRDefault="00733FC0">
          <w:pPr>
            <w:pStyle w:val="TDC2"/>
            <w:rPr>
              <w:rFonts w:asciiTheme="minorHAnsi" w:eastAsiaTheme="minorEastAsia" w:hAnsiTheme="minorHAnsi"/>
              <w:noProof/>
              <w:lang w:eastAsia="es-CL"/>
            </w:rPr>
          </w:pPr>
          <w:hyperlink w:anchor="_Toc45058638" w:history="1">
            <w:r w:rsidR="00192715" w:rsidRPr="00750AAB">
              <w:rPr>
                <w:rStyle w:val="Hipervnculo"/>
                <w:noProof/>
              </w:rPr>
              <w:t>11.4</w:t>
            </w:r>
            <w:r w:rsidR="00192715">
              <w:rPr>
                <w:rFonts w:asciiTheme="minorHAnsi" w:eastAsiaTheme="minorEastAsia" w:hAnsiTheme="minorHAnsi"/>
                <w:noProof/>
                <w:lang w:eastAsia="es-CL"/>
              </w:rPr>
              <w:tab/>
            </w:r>
            <w:r w:rsidR="00192715" w:rsidRPr="00750AAB">
              <w:rPr>
                <w:rStyle w:val="Hipervnculo"/>
                <w:noProof/>
              </w:rPr>
              <w:t>Listado Maestro</w:t>
            </w:r>
            <w:r w:rsidR="00192715">
              <w:rPr>
                <w:noProof/>
                <w:webHidden/>
              </w:rPr>
              <w:tab/>
            </w:r>
            <w:r w:rsidR="00192715">
              <w:rPr>
                <w:noProof/>
                <w:webHidden/>
              </w:rPr>
              <w:fldChar w:fldCharType="begin"/>
            </w:r>
            <w:r w:rsidR="00192715">
              <w:rPr>
                <w:noProof/>
                <w:webHidden/>
              </w:rPr>
              <w:instrText xml:space="preserve"> PAGEREF _Toc45058638 \h </w:instrText>
            </w:r>
            <w:r w:rsidR="00192715">
              <w:rPr>
                <w:noProof/>
                <w:webHidden/>
              </w:rPr>
            </w:r>
            <w:r w:rsidR="00192715">
              <w:rPr>
                <w:noProof/>
                <w:webHidden/>
              </w:rPr>
              <w:fldChar w:fldCharType="separate"/>
            </w:r>
            <w:r w:rsidR="0012301D">
              <w:rPr>
                <w:noProof/>
                <w:webHidden/>
              </w:rPr>
              <w:t>25</w:t>
            </w:r>
            <w:r w:rsidR="00192715">
              <w:rPr>
                <w:noProof/>
                <w:webHidden/>
              </w:rPr>
              <w:fldChar w:fldCharType="end"/>
            </w:r>
          </w:hyperlink>
        </w:p>
        <w:p w14:paraId="5624911A" w14:textId="4D28EE83" w:rsidR="00192715" w:rsidRDefault="00733FC0">
          <w:pPr>
            <w:pStyle w:val="TDC2"/>
            <w:rPr>
              <w:rFonts w:asciiTheme="minorHAnsi" w:eastAsiaTheme="minorEastAsia" w:hAnsiTheme="minorHAnsi"/>
              <w:noProof/>
              <w:lang w:eastAsia="es-CL"/>
            </w:rPr>
          </w:pPr>
          <w:hyperlink w:anchor="_Toc45058639" w:history="1">
            <w:r w:rsidR="00192715" w:rsidRPr="00750AAB">
              <w:rPr>
                <w:rStyle w:val="Hipervnculo"/>
                <w:noProof/>
              </w:rPr>
              <w:t>11.5</w:t>
            </w:r>
            <w:r w:rsidR="00192715">
              <w:rPr>
                <w:rFonts w:asciiTheme="minorHAnsi" w:eastAsiaTheme="minorEastAsia" w:hAnsiTheme="minorHAnsi"/>
                <w:noProof/>
                <w:lang w:eastAsia="es-CL"/>
              </w:rPr>
              <w:tab/>
            </w:r>
            <w:r w:rsidR="00192715" w:rsidRPr="00750AAB">
              <w:rPr>
                <w:rStyle w:val="Hipervnculo"/>
                <w:noProof/>
              </w:rPr>
              <w:t>Flujograma Etapa de Elaboración, Revisión, Aprobación, Publicación e Implementación y Manejo de Documentación Institucional</w:t>
            </w:r>
            <w:r w:rsidR="00192715">
              <w:rPr>
                <w:noProof/>
                <w:webHidden/>
              </w:rPr>
              <w:tab/>
            </w:r>
            <w:r w:rsidR="00192715">
              <w:rPr>
                <w:noProof/>
                <w:webHidden/>
              </w:rPr>
              <w:fldChar w:fldCharType="begin"/>
            </w:r>
            <w:r w:rsidR="00192715">
              <w:rPr>
                <w:noProof/>
                <w:webHidden/>
              </w:rPr>
              <w:instrText xml:space="preserve"> PAGEREF _Toc45058639 \h </w:instrText>
            </w:r>
            <w:r w:rsidR="00192715">
              <w:rPr>
                <w:noProof/>
                <w:webHidden/>
              </w:rPr>
            </w:r>
            <w:r w:rsidR="00192715">
              <w:rPr>
                <w:noProof/>
                <w:webHidden/>
              </w:rPr>
              <w:fldChar w:fldCharType="separate"/>
            </w:r>
            <w:r w:rsidR="0012301D">
              <w:rPr>
                <w:noProof/>
                <w:webHidden/>
              </w:rPr>
              <w:t>26</w:t>
            </w:r>
            <w:r w:rsidR="00192715">
              <w:rPr>
                <w:noProof/>
                <w:webHidden/>
              </w:rPr>
              <w:fldChar w:fldCharType="end"/>
            </w:r>
          </w:hyperlink>
        </w:p>
        <w:p w14:paraId="53DF7713" w14:textId="250251C9" w:rsidR="00192715" w:rsidRDefault="00733FC0">
          <w:pPr>
            <w:pStyle w:val="TDC2"/>
            <w:rPr>
              <w:rFonts w:asciiTheme="minorHAnsi" w:eastAsiaTheme="minorEastAsia" w:hAnsiTheme="minorHAnsi"/>
              <w:noProof/>
              <w:lang w:eastAsia="es-CL"/>
            </w:rPr>
          </w:pPr>
          <w:hyperlink w:anchor="_Toc45058640" w:history="1">
            <w:r w:rsidR="00192715" w:rsidRPr="00750AAB">
              <w:rPr>
                <w:rStyle w:val="Hipervnculo"/>
                <w:noProof/>
              </w:rPr>
              <w:t>11.6</w:t>
            </w:r>
            <w:r w:rsidR="00192715">
              <w:rPr>
                <w:rFonts w:asciiTheme="minorHAnsi" w:eastAsiaTheme="minorEastAsia" w:hAnsiTheme="minorHAnsi"/>
                <w:noProof/>
                <w:lang w:eastAsia="es-CL"/>
              </w:rPr>
              <w:tab/>
            </w:r>
            <w:r w:rsidR="00192715" w:rsidRPr="00750AAB">
              <w:rPr>
                <w:rStyle w:val="Hipervnculo"/>
                <w:noProof/>
              </w:rPr>
              <w:t>Referencia de estilos en plantilla de documento</w:t>
            </w:r>
            <w:r w:rsidR="00192715">
              <w:rPr>
                <w:noProof/>
                <w:webHidden/>
              </w:rPr>
              <w:tab/>
            </w:r>
            <w:r w:rsidR="00192715">
              <w:rPr>
                <w:noProof/>
                <w:webHidden/>
              </w:rPr>
              <w:fldChar w:fldCharType="begin"/>
            </w:r>
            <w:r w:rsidR="00192715">
              <w:rPr>
                <w:noProof/>
                <w:webHidden/>
              </w:rPr>
              <w:instrText xml:space="preserve"> PAGEREF _Toc45058640 \h </w:instrText>
            </w:r>
            <w:r w:rsidR="00192715">
              <w:rPr>
                <w:noProof/>
                <w:webHidden/>
              </w:rPr>
            </w:r>
            <w:r w:rsidR="00192715">
              <w:rPr>
                <w:noProof/>
                <w:webHidden/>
              </w:rPr>
              <w:fldChar w:fldCharType="separate"/>
            </w:r>
            <w:r w:rsidR="0012301D">
              <w:rPr>
                <w:noProof/>
                <w:webHidden/>
              </w:rPr>
              <w:t>27</w:t>
            </w:r>
            <w:r w:rsidR="00192715">
              <w:rPr>
                <w:noProof/>
                <w:webHidden/>
              </w:rPr>
              <w:fldChar w:fldCharType="end"/>
            </w:r>
          </w:hyperlink>
        </w:p>
        <w:p w14:paraId="3EE7EB92" w14:textId="09B7CE75" w:rsidR="00192715" w:rsidRDefault="00733FC0">
          <w:pPr>
            <w:pStyle w:val="TDC3"/>
            <w:rPr>
              <w:rFonts w:asciiTheme="minorHAnsi" w:eastAsiaTheme="minorEastAsia" w:hAnsiTheme="minorHAnsi"/>
              <w:noProof/>
              <w:lang w:eastAsia="es-CL"/>
            </w:rPr>
          </w:pPr>
          <w:hyperlink w:anchor="_Toc45058641" w:history="1">
            <w:r w:rsidR="00192715" w:rsidRPr="00750AAB">
              <w:rPr>
                <w:rStyle w:val="Hipervnculo"/>
                <w:noProof/>
              </w:rPr>
              <w:t>11.6.1</w:t>
            </w:r>
            <w:r w:rsidR="00192715">
              <w:rPr>
                <w:rFonts w:asciiTheme="minorHAnsi" w:eastAsiaTheme="minorEastAsia" w:hAnsiTheme="minorHAnsi"/>
                <w:noProof/>
                <w:lang w:eastAsia="es-CL"/>
              </w:rPr>
              <w:tab/>
            </w:r>
            <w:r w:rsidR="00192715" w:rsidRPr="00750AAB">
              <w:rPr>
                <w:rStyle w:val="Hipervnculo"/>
                <w:noProof/>
              </w:rPr>
              <w:t>Estilo Normal y estilos basados en estilo Normal</w:t>
            </w:r>
            <w:r w:rsidR="00192715">
              <w:rPr>
                <w:noProof/>
                <w:webHidden/>
              </w:rPr>
              <w:tab/>
            </w:r>
            <w:r w:rsidR="00192715">
              <w:rPr>
                <w:noProof/>
                <w:webHidden/>
              </w:rPr>
              <w:fldChar w:fldCharType="begin"/>
            </w:r>
            <w:r w:rsidR="00192715">
              <w:rPr>
                <w:noProof/>
                <w:webHidden/>
              </w:rPr>
              <w:instrText xml:space="preserve"> PAGEREF _Toc45058641 \h </w:instrText>
            </w:r>
            <w:r w:rsidR="00192715">
              <w:rPr>
                <w:noProof/>
                <w:webHidden/>
              </w:rPr>
            </w:r>
            <w:r w:rsidR="00192715">
              <w:rPr>
                <w:noProof/>
                <w:webHidden/>
              </w:rPr>
              <w:fldChar w:fldCharType="separate"/>
            </w:r>
            <w:r w:rsidR="0012301D">
              <w:rPr>
                <w:noProof/>
                <w:webHidden/>
              </w:rPr>
              <w:t>27</w:t>
            </w:r>
            <w:r w:rsidR="00192715">
              <w:rPr>
                <w:noProof/>
                <w:webHidden/>
              </w:rPr>
              <w:fldChar w:fldCharType="end"/>
            </w:r>
          </w:hyperlink>
        </w:p>
        <w:p w14:paraId="62450772" w14:textId="78B57796" w:rsidR="00192715" w:rsidRDefault="00733FC0">
          <w:pPr>
            <w:pStyle w:val="TDC3"/>
            <w:rPr>
              <w:rFonts w:asciiTheme="minorHAnsi" w:eastAsiaTheme="minorEastAsia" w:hAnsiTheme="minorHAnsi"/>
              <w:noProof/>
              <w:lang w:eastAsia="es-CL"/>
            </w:rPr>
          </w:pPr>
          <w:hyperlink w:anchor="_Toc45058642" w:history="1">
            <w:r w:rsidR="00192715" w:rsidRPr="00750AAB">
              <w:rPr>
                <w:rStyle w:val="Hipervnculo"/>
                <w:noProof/>
              </w:rPr>
              <w:t>11.6.2</w:t>
            </w:r>
            <w:r w:rsidR="00192715">
              <w:rPr>
                <w:rFonts w:asciiTheme="minorHAnsi" w:eastAsiaTheme="minorEastAsia" w:hAnsiTheme="minorHAnsi"/>
                <w:noProof/>
                <w:lang w:eastAsia="es-CL"/>
              </w:rPr>
              <w:tab/>
            </w:r>
            <w:r w:rsidR="00192715" w:rsidRPr="00750AAB">
              <w:rPr>
                <w:rStyle w:val="Hipervnculo"/>
                <w:noProof/>
              </w:rPr>
              <w:t>Estilo Tabla Normal y estilos basados en estilo Tabla Normal</w:t>
            </w:r>
            <w:r w:rsidR="00192715">
              <w:rPr>
                <w:noProof/>
                <w:webHidden/>
              </w:rPr>
              <w:tab/>
            </w:r>
            <w:r w:rsidR="00192715">
              <w:rPr>
                <w:noProof/>
                <w:webHidden/>
              </w:rPr>
              <w:fldChar w:fldCharType="begin"/>
            </w:r>
            <w:r w:rsidR="00192715">
              <w:rPr>
                <w:noProof/>
                <w:webHidden/>
              </w:rPr>
              <w:instrText xml:space="preserve"> PAGEREF _Toc45058642 \h </w:instrText>
            </w:r>
            <w:r w:rsidR="00192715">
              <w:rPr>
                <w:noProof/>
                <w:webHidden/>
              </w:rPr>
            </w:r>
            <w:r w:rsidR="00192715">
              <w:rPr>
                <w:noProof/>
                <w:webHidden/>
              </w:rPr>
              <w:fldChar w:fldCharType="separate"/>
            </w:r>
            <w:r w:rsidR="0012301D">
              <w:rPr>
                <w:noProof/>
                <w:webHidden/>
              </w:rPr>
              <w:t>28</w:t>
            </w:r>
            <w:r w:rsidR="00192715">
              <w:rPr>
                <w:noProof/>
                <w:webHidden/>
              </w:rPr>
              <w:fldChar w:fldCharType="end"/>
            </w:r>
          </w:hyperlink>
        </w:p>
        <w:p w14:paraId="0D3B7E3A" w14:textId="404BE424" w:rsidR="00192715" w:rsidRDefault="00733FC0">
          <w:pPr>
            <w:pStyle w:val="TDC3"/>
            <w:rPr>
              <w:rFonts w:asciiTheme="minorHAnsi" w:eastAsiaTheme="minorEastAsia" w:hAnsiTheme="minorHAnsi"/>
              <w:noProof/>
              <w:lang w:eastAsia="es-CL"/>
            </w:rPr>
          </w:pPr>
          <w:hyperlink w:anchor="_Toc45058643" w:history="1">
            <w:r w:rsidR="00192715" w:rsidRPr="00750AAB">
              <w:rPr>
                <w:rStyle w:val="Hipervnculo"/>
                <w:noProof/>
              </w:rPr>
              <w:t>11.6.2</w:t>
            </w:r>
            <w:r w:rsidR="00192715">
              <w:rPr>
                <w:rFonts w:asciiTheme="minorHAnsi" w:eastAsiaTheme="minorEastAsia" w:hAnsiTheme="minorHAnsi"/>
                <w:noProof/>
                <w:lang w:eastAsia="es-CL"/>
              </w:rPr>
              <w:tab/>
            </w:r>
            <w:r w:rsidR="00192715" w:rsidRPr="00750AAB">
              <w:rPr>
                <w:rStyle w:val="Hipervnculo"/>
                <w:noProof/>
              </w:rPr>
              <w:t>Estilo Título 1 y estilos basados en estilo Título 1</w:t>
            </w:r>
            <w:r w:rsidR="00192715">
              <w:rPr>
                <w:noProof/>
                <w:webHidden/>
              </w:rPr>
              <w:tab/>
            </w:r>
            <w:r w:rsidR="00192715">
              <w:rPr>
                <w:noProof/>
                <w:webHidden/>
              </w:rPr>
              <w:fldChar w:fldCharType="begin"/>
            </w:r>
            <w:r w:rsidR="00192715">
              <w:rPr>
                <w:noProof/>
                <w:webHidden/>
              </w:rPr>
              <w:instrText xml:space="preserve"> PAGEREF _Toc45058643 \h </w:instrText>
            </w:r>
            <w:r w:rsidR="00192715">
              <w:rPr>
                <w:noProof/>
                <w:webHidden/>
              </w:rPr>
            </w:r>
            <w:r w:rsidR="00192715">
              <w:rPr>
                <w:noProof/>
                <w:webHidden/>
              </w:rPr>
              <w:fldChar w:fldCharType="separate"/>
            </w:r>
            <w:r w:rsidR="0012301D">
              <w:rPr>
                <w:noProof/>
                <w:webHidden/>
              </w:rPr>
              <w:t>30</w:t>
            </w:r>
            <w:r w:rsidR="00192715">
              <w:rPr>
                <w:noProof/>
                <w:webHidden/>
              </w:rPr>
              <w:fldChar w:fldCharType="end"/>
            </w:r>
          </w:hyperlink>
        </w:p>
        <w:p w14:paraId="3E663A6E" w14:textId="43144862" w:rsidR="00192715" w:rsidRDefault="00733FC0">
          <w:pPr>
            <w:pStyle w:val="TDC3"/>
            <w:rPr>
              <w:rFonts w:asciiTheme="minorHAnsi" w:eastAsiaTheme="minorEastAsia" w:hAnsiTheme="minorHAnsi"/>
              <w:noProof/>
              <w:lang w:eastAsia="es-CL"/>
            </w:rPr>
          </w:pPr>
          <w:hyperlink w:anchor="_Toc45058644" w:history="1">
            <w:r w:rsidR="00192715" w:rsidRPr="00750AAB">
              <w:rPr>
                <w:rStyle w:val="Hipervnculo"/>
                <w:noProof/>
              </w:rPr>
              <w:t>11.6.4</w:t>
            </w:r>
            <w:r w:rsidR="00192715">
              <w:rPr>
                <w:rFonts w:asciiTheme="minorHAnsi" w:eastAsiaTheme="minorEastAsia" w:hAnsiTheme="minorHAnsi"/>
                <w:noProof/>
                <w:lang w:eastAsia="es-CL"/>
              </w:rPr>
              <w:tab/>
            </w:r>
            <w:r w:rsidR="00192715" w:rsidRPr="00750AAB">
              <w:rPr>
                <w:rStyle w:val="Hipervnculo"/>
                <w:noProof/>
              </w:rPr>
              <w:t>Otros Estilos (en construcción)</w:t>
            </w:r>
            <w:r w:rsidR="00192715">
              <w:rPr>
                <w:noProof/>
                <w:webHidden/>
              </w:rPr>
              <w:tab/>
            </w:r>
            <w:r w:rsidR="00192715">
              <w:rPr>
                <w:noProof/>
                <w:webHidden/>
              </w:rPr>
              <w:fldChar w:fldCharType="begin"/>
            </w:r>
            <w:r w:rsidR="00192715">
              <w:rPr>
                <w:noProof/>
                <w:webHidden/>
              </w:rPr>
              <w:instrText xml:space="preserve"> PAGEREF _Toc45058644 \h </w:instrText>
            </w:r>
            <w:r w:rsidR="00192715">
              <w:rPr>
                <w:noProof/>
                <w:webHidden/>
              </w:rPr>
            </w:r>
            <w:r w:rsidR="00192715">
              <w:rPr>
                <w:noProof/>
                <w:webHidden/>
              </w:rPr>
              <w:fldChar w:fldCharType="separate"/>
            </w:r>
            <w:r w:rsidR="0012301D">
              <w:rPr>
                <w:noProof/>
                <w:webHidden/>
              </w:rPr>
              <w:t>31</w:t>
            </w:r>
            <w:r w:rsidR="00192715">
              <w:rPr>
                <w:noProof/>
                <w:webHidden/>
              </w:rPr>
              <w:fldChar w:fldCharType="end"/>
            </w:r>
          </w:hyperlink>
        </w:p>
        <w:p w14:paraId="72DC731D" w14:textId="64E280BB" w:rsidR="00192715" w:rsidRDefault="00733FC0">
          <w:pPr>
            <w:pStyle w:val="TDC3"/>
            <w:rPr>
              <w:rFonts w:asciiTheme="minorHAnsi" w:eastAsiaTheme="minorEastAsia" w:hAnsiTheme="minorHAnsi"/>
              <w:noProof/>
              <w:lang w:eastAsia="es-CL"/>
            </w:rPr>
          </w:pPr>
          <w:hyperlink w:anchor="_Toc45058645" w:history="1">
            <w:r w:rsidR="00192715" w:rsidRPr="00750AAB">
              <w:rPr>
                <w:rStyle w:val="Hipervnculo"/>
                <w:noProof/>
              </w:rPr>
              <w:t>11.6.5</w:t>
            </w:r>
            <w:r w:rsidR="00192715">
              <w:rPr>
                <w:rFonts w:asciiTheme="minorHAnsi" w:eastAsiaTheme="minorEastAsia" w:hAnsiTheme="minorHAnsi"/>
                <w:noProof/>
                <w:lang w:eastAsia="es-CL"/>
              </w:rPr>
              <w:tab/>
            </w:r>
            <w:r w:rsidR="00192715" w:rsidRPr="00750AAB">
              <w:rPr>
                <w:rStyle w:val="Hipervnculo"/>
                <w:noProof/>
              </w:rPr>
              <w:t>Lista de Viñetas CESFAM</w:t>
            </w:r>
            <w:r w:rsidR="00192715">
              <w:rPr>
                <w:noProof/>
                <w:webHidden/>
              </w:rPr>
              <w:tab/>
            </w:r>
            <w:r w:rsidR="00192715">
              <w:rPr>
                <w:noProof/>
                <w:webHidden/>
              </w:rPr>
              <w:fldChar w:fldCharType="begin"/>
            </w:r>
            <w:r w:rsidR="00192715">
              <w:rPr>
                <w:noProof/>
                <w:webHidden/>
              </w:rPr>
              <w:instrText xml:space="preserve"> PAGEREF _Toc45058645 \h </w:instrText>
            </w:r>
            <w:r w:rsidR="00192715">
              <w:rPr>
                <w:noProof/>
                <w:webHidden/>
              </w:rPr>
            </w:r>
            <w:r w:rsidR="00192715">
              <w:rPr>
                <w:noProof/>
                <w:webHidden/>
              </w:rPr>
              <w:fldChar w:fldCharType="separate"/>
            </w:r>
            <w:r w:rsidR="0012301D">
              <w:rPr>
                <w:noProof/>
                <w:webHidden/>
              </w:rPr>
              <w:t>32</w:t>
            </w:r>
            <w:r w:rsidR="00192715">
              <w:rPr>
                <w:noProof/>
                <w:webHidden/>
              </w:rPr>
              <w:fldChar w:fldCharType="end"/>
            </w:r>
          </w:hyperlink>
        </w:p>
        <w:p w14:paraId="0E39019F" w14:textId="7CF1CCDE" w:rsidR="00192715" w:rsidRDefault="00733FC0">
          <w:pPr>
            <w:pStyle w:val="TDC2"/>
            <w:rPr>
              <w:rFonts w:asciiTheme="minorHAnsi" w:eastAsiaTheme="minorEastAsia" w:hAnsiTheme="minorHAnsi"/>
              <w:noProof/>
              <w:lang w:eastAsia="es-CL"/>
            </w:rPr>
          </w:pPr>
          <w:hyperlink w:anchor="_Toc45058646" w:history="1">
            <w:r w:rsidR="00192715" w:rsidRPr="00750AAB">
              <w:rPr>
                <w:rStyle w:val="Hipervnculo"/>
                <w:noProof/>
              </w:rPr>
              <w:t>11.7</w:t>
            </w:r>
            <w:r w:rsidR="00192715">
              <w:rPr>
                <w:rFonts w:asciiTheme="minorHAnsi" w:eastAsiaTheme="minorEastAsia" w:hAnsiTheme="minorHAnsi"/>
                <w:noProof/>
                <w:lang w:eastAsia="es-CL"/>
              </w:rPr>
              <w:tab/>
            </w:r>
            <w:r w:rsidR="00192715" w:rsidRPr="00750AAB">
              <w:rPr>
                <w:rStyle w:val="Hipervnculo"/>
                <w:noProof/>
              </w:rPr>
              <w:t>Atajos de teclado y elementos rápidos incorporados en la plantilla</w:t>
            </w:r>
            <w:r w:rsidR="00192715">
              <w:rPr>
                <w:noProof/>
                <w:webHidden/>
              </w:rPr>
              <w:tab/>
            </w:r>
            <w:r w:rsidR="00192715">
              <w:rPr>
                <w:noProof/>
                <w:webHidden/>
              </w:rPr>
              <w:fldChar w:fldCharType="begin"/>
            </w:r>
            <w:r w:rsidR="00192715">
              <w:rPr>
                <w:noProof/>
                <w:webHidden/>
              </w:rPr>
              <w:instrText xml:space="preserve"> PAGEREF _Toc45058646 \h </w:instrText>
            </w:r>
            <w:r w:rsidR="00192715">
              <w:rPr>
                <w:noProof/>
                <w:webHidden/>
              </w:rPr>
            </w:r>
            <w:r w:rsidR="00192715">
              <w:rPr>
                <w:noProof/>
                <w:webHidden/>
              </w:rPr>
              <w:fldChar w:fldCharType="separate"/>
            </w:r>
            <w:r w:rsidR="0012301D">
              <w:rPr>
                <w:noProof/>
                <w:webHidden/>
              </w:rPr>
              <w:t>33</w:t>
            </w:r>
            <w:r w:rsidR="00192715">
              <w:rPr>
                <w:noProof/>
                <w:webHidden/>
              </w:rPr>
              <w:fldChar w:fldCharType="end"/>
            </w:r>
          </w:hyperlink>
        </w:p>
        <w:p w14:paraId="3BFFDB66" w14:textId="2AA61BA7" w:rsidR="00192715" w:rsidRDefault="00733FC0">
          <w:pPr>
            <w:pStyle w:val="TDC3"/>
            <w:rPr>
              <w:rFonts w:asciiTheme="minorHAnsi" w:eastAsiaTheme="minorEastAsia" w:hAnsiTheme="minorHAnsi"/>
              <w:noProof/>
              <w:lang w:eastAsia="es-CL"/>
            </w:rPr>
          </w:pPr>
          <w:hyperlink w:anchor="_Toc45058647" w:history="1">
            <w:r w:rsidR="00192715" w:rsidRPr="00750AAB">
              <w:rPr>
                <w:rStyle w:val="Hipervnculo"/>
                <w:noProof/>
              </w:rPr>
              <w:t>11.7.1</w:t>
            </w:r>
            <w:r w:rsidR="00192715">
              <w:rPr>
                <w:rFonts w:asciiTheme="minorHAnsi" w:eastAsiaTheme="minorEastAsia" w:hAnsiTheme="minorHAnsi"/>
                <w:noProof/>
                <w:lang w:eastAsia="es-CL"/>
              </w:rPr>
              <w:tab/>
            </w:r>
            <w:r w:rsidR="00192715" w:rsidRPr="00750AAB">
              <w:rPr>
                <w:rStyle w:val="Hipervnculo"/>
                <w:noProof/>
              </w:rPr>
              <w:t>Tablas</w:t>
            </w:r>
            <w:r w:rsidR="00192715">
              <w:rPr>
                <w:noProof/>
                <w:webHidden/>
              </w:rPr>
              <w:tab/>
            </w:r>
            <w:r w:rsidR="00192715">
              <w:rPr>
                <w:noProof/>
                <w:webHidden/>
              </w:rPr>
              <w:fldChar w:fldCharType="begin"/>
            </w:r>
            <w:r w:rsidR="00192715">
              <w:rPr>
                <w:noProof/>
                <w:webHidden/>
              </w:rPr>
              <w:instrText xml:space="preserve"> PAGEREF _Toc45058647 \h </w:instrText>
            </w:r>
            <w:r w:rsidR="00192715">
              <w:rPr>
                <w:noProof/>
                <w:webHidden/>
              </w:rPr>
            </w:r>
            <w:r w:rsidR="00192715">
              <w:rPr>
                <w:noProof/>
                <w:webHidden/>
              </w:rPr>
              <w:fldChar w:fldCharType="separate"/>
            </w:r>
            <w:r w:rsidR="0012301D">
              <w:rPr>
                <w:noProof/>
                <w:webHidden/>
              </w:rPr>
              <w:t>33</w:t>
            </w:r>
            <w:r w:rsidR="00192715">
              <w:rPr>
                <w:noProof/>
                <w:webHidden/>
              </w:rPr>
              <w:fldChar w:fldCharType="end"/>
            </w:r>
          </w:hyperlink>
        </w:p>
        <w:p w14:paraId="61909917" w14:textId="5549FBC6" w:rsidR="00192715" w:rsidRDefault="00733FC0">
          <w:pPr>
            <w:pStyle w:val="TDC3"/>
            <w:rPr>
              <w:rFonts w:asciiTheme="minorHAnsi" w:eastAsiaTheme="minorEastAsia" w:hAnsiTheme="minorHAnsi"/>
              <w:noProof/>
              <w:lang w:eastAsia="es-CL"/>
            </w:rPr>
          </w:pPr>
          <w:hyperlink w:anchor="_Toc45058648" w:history="1">
            <w:r w:rsidR="00192715" w:rsidRPr="00750AAB">
              <w:rPr>
                <w:rStyle w:val="Hipervnculo"/>
                <w:noProof/>
              </w:rPr>
              <w:t>11.7.2</w:t>
            </w:r>
            <w:r w:rsidR="00192715">
              <w:rPr>
                <w:rFonts w:asciiTheme="minorHAnsi" w:eastAsiaTheme="minorEastAsia" w:hAnsiTheme="minorHAnsi"/>
                <w:noProof/>
                <w:lang w:eastAsia="es-CL"/>
              </w:rPr>
              <w:tab/>
            </w:r>
            <w:r w:rsidR="00192715" w:rsidRPr="00750AAB">
              <w:rPr>
                <w:rStyle w:val="Hipervnculo"/>
                <w:noProof/>
              </w:rPr>
              <w:t>Lista con viñetas</w:t>
            </w:r>
            <w:r w:rsidR="00192715">
              <w:rPr>
                <w:noProof/>
                <w:webHidden/>
              </w:rPr>
              <w:tab/>
            </w:r>
            <w:r w:rsidR="00192715">
              <w:rPr>
                <w:noProof/>
                <w:webHidden/>
              </w:rPr>
              <w:fldChar w:fldCharType="begin"/>
            </w:r>
            <w:r w:rsidR="00192715">
              <w:rPr>
                <w:noProof/>
                <w:webHidden/>
              </w:rPr>
              <w:instrText xml:space="preserve"> PAGEREF _Toc45058648 \h </w:instrText>
            </w:r>
            <w:r w:rsidR="00192715">
              <w:rPr>
                <w:noProof/>
                <w:webHidden/>
              </w:rPr>
            </w:r>
            <w:r w:rsidR="00192715">
              <w:rPr>
                <w:noProof/>
                <w:webHidden/>
              </w:rPr>
              <w:fldChar w:fldCharType="separate"/>
            </w:r>
            <w:r w:rsidR="0012301D">
              <w:rPr>
                <w:noProof/>
                <w:webHidden/>
              </w:rPr>
              <w:t>34</w:t>
            </w:r>
            <w:r w:rsidR="00192715">
              <w:rPr>
                <w:noProof/>
                <w:webHidden/>
              </w:rPr>
              <w:fldChar w:fldCharType="end"/>
            </w:r>
          </w:hyperlink>
        </w:p>
        <w:p w14:paraId="034DFAAD" w14:textId="27EA2B43" w:rsidR="00192715" w:rsidRDefault="00733FC0">
          <w:pPr>
            <w:pStyle w:val="TDC3"/>
            <w:rPr>
              <w:rFonts w:asciiTheme="minorHAnsi" w:eastAsiaTheme="minorEastAsia" w:hAnsiTheme="minorHAnsi"/>
              <w:noProof/>
              <w:lang w:eastAsia="es-CL"/>
            </w:rPr>
          </w:pPr>
          <w:hyperlink w:anchor="_Toc45058649" w:history="1">
            <w:r w:rsidR="00192715" w:rsidRPr="00750AAB">
              <w:rPr>
                <w:rStyle w:val="Hipervnculo"/>
                <w:noProof/>
              </w:rPr>
              <w:t>11.7.3</w:t>
            </w:r>
            <w:r w:rsidR="00192715">
              <w:rPr>
                <w:rFonts w:asciiTheme="minorHAnsi" w:eastAsiaTheme="minorEastAsia" w:hAnsiTheme="minorHAnsi"/>
                <w:noProof/>
                <w:lang w:eastAsia="es-CL"/>
              </w:rPr>
              <w:tab/>
            </w:r>
            <w:r w:rsidR="00192715" w:rsidRPr="00750AAB">
              <w:rPr>
                <w:rStyle w:val="Hipervnculo"/>
                <w:noProof/>
              </w:rPr>
              <w:t>Atajos de teclado</w:t>
            </w:r>
            <w:r w:rsidR="00192715">
              <w:rPr>
                <w:noProof/>
                <w:webHidden/>
              </w:rPr>
              <w:tab/>
            </w:r>
            <w:r w:rsidR="00192715">
              <w:rPr>
                <w:noProof/>
                <w:webHidden/>
              </w:rPr>
              <w:fldChar w:fldCharType="begin"/>
            </w:r>
            <w:r w:rsidR="00192715">
              <w:rPr>
                <w:noProof/>
                <w:webHidden/>
              </w:rPr>
              <w:instrText xml:space="preserve"> PAGEREF _Toc45058649 \h </w:instrText>
            </w:r>
            <w:r w:rsidR="00192715">
              <w:rPr>
                <w:noProof/>
                <w:webHidden/>
              </w:rPr>
            </w:r>
            <w:r w:rsidR="00192715">
              <w:rPr>
                <w:noProof/>
                <w:webHidden/>
              </w:rPr>
              <w:fldChar w:fldCharType="separate"/>
            </w:r>
            <w:r w:rsidR="0012301D">
              <w:rPr>
                <w:noProof/>
                <w:webHidden/>
              </w:rPr>
              <w:t>34</w:t>
            </w:r>
            <w:r w:rsidR="00192715">
              <w:rPr>
                <w:noProof/>
                <w:webHidden/>
              </w:rPr>
              <w:fldChar w:fldCharType="end"/>
            </w:r>
          </w:hyperlink>
        </w:p>
        <w:p w14:paraId="619660DD" w14:textId="20DDE6AD" w:rsidR="00192715" w:rsidRDefault="00733FC0">
          <w:pPr>
            <w:pStyle w:val="TDC1"/>
            <w:rPr>
              <w:rFonts w:asciiTheme="minorHAnsi" w:eastAsiaTheme="minorEastAsia" w:hAnsiTheme="minorHAnsi"/>
              <w:caps w:val="0"/>
              <w:noProof/>
              <w:lang w:eastAsia="es-CL"/>
            </w:rPr>
          </w:pPr>
          <w:hyperlink w:anchor="_Toc45058650" w:history="1">
            <w:r w:rsidR="00192715" w:rsidRPr="00750AAB">
              <w:rPr>
                <w:rStyle w:val="Hipervnculo"/>
                <w:noProof/>
              </w:rPr>
              <w:t>12.</w:t>
            </w:r>
            <w:r w:rsidR="00192715">
              <w:rPr>
                <w:rFonts w:asciiTheme="minorHAnsi" w:eastAsiaTheme="minorEastAsia" w:hAnsiTheme="minorHAnsi"/>
                <w:caps w:val="0"/>
                <w:noProof/>
                <w:lang w:eastAsia="es-CL"/>
              </w:rPr>
              <w:tab/>
            </w:r>
            <w:r w:rsidR="00192715" w:rsidRPr="00750AAB">
              <w:rPr>
                <w:rStyle w:val="Hipervnculo"/>
                <w:noProof/>
              </w:rPr>
              <w:t>REFERENCIAS</w:t>
            </w:r>
            <w:r w:rsidR="00192715">
              <w:rPr>
                <w:noProof/>
                <w:webHidden/>
              </w:rPr>
              <w:tab/>
            </w:r>
            <w:r w:rsidR="00192715">
              <w:rPr>
                <w:noProof/>
                <w:webHidden/>
              </w:rPr>
              <w:fldChar w:fldCharType="begin"/>
            </w:r>
            <w:r w:rsidR="00192715">
              <w:rPr>
                <w:noProof/>
                <w:webHidden/>
              </w:rPr>
              <w:instrText xml:space="preserve"> PAGEREF _Toc45058650 \h </w:instrText>
            </w:r>
            <w:r w:rsidR="00192715">
              <w:rPr>
                <w:noProof/>
                <w:webHidden/>
              </w:rPr>
            </w:r>
            <w:r w:rsidR="00192715">
              <w:rPr>
                <w:noProof/>
                <w:webHidden/>
              </w:rPr>
              <w:fldChar w:fldCharType="separate"/>
            </w:r>
            <w:r w:rsidR="0012301D">
              <w:rPr>
                <w:noProof/>
                <w:webHidden/>
              </w:rPr>
              <w:t>35</w:t>
            </w:r>
            <w:r w:rsidR="00192715">
              <w:rPr>
                <w:noProof/>
                <w:webHidden/>
              </w:rPr>
              <w:fldChar w:fldCharType="end"/>
            </w:r>
          </w:hyperlink>
        </w:p>
        <w:p w14:paraId="6FCC64F3" w14:textId="610EE9F5" w:rsidR="003C1607" w:rsidRPr="00C843A3" w:rsidRDefault="007D43C1" w:rsidP="00C843A3">
          <w:pPr>
            <w:pStyle w:val="TDC2"/>
            <w:ind w:left="0" w:firstLine="0"/>
            <w:rPr>
              <w:caps/>
            </w:rPr>
          </w:pPr>
          <w:r>
            <w:rPr>
              <w:caps/>
            </w:rPr>
            <w:fldChar w:fldCharType="end"/>
          </w:r>
        </w:p>
      </w:sdtContent>
    </w:sdt>
    <w:permEnd w:id="985666168"/>
    <w:p w14:paraId="0F49A3CF" w14:textId="77777777" w:rsidR="003C1607" w:rsidRDefault="003C1607" w:rsidP="00B40433">
      <w:pPr>
        <w:pStyle w:val="TDC2"/>
        <w:rPr>
          <w:rFonts w:eastAsiaTheme="majorEastAsia" w:cstheme="majorBidi"/>
          <w:sz w:val="28"/>
          <w:szCs w:val="32"/>
          <w:u w:val="single"/>
        </w:rPr>
      </w:pPr>
      <w:r>
        <w:br w:type="page"/>
      </w:r>
    </w:p>
    <w:p w14:paraId="49336FE8" w14:textId="77777777" w:rsidR="009E63B1" w:rsidRDefault="009E63B1" w:rsidP="009E63B1">
      <w:pPr>
        <w:pStyle w:val="Ttulo1"/>
      </w:pPr>
      <w:bookmarkStart w:id="0" w:name="_Toc43990684"/>
      <w:bookmarkStart w:id="1" w:name="_Toc45027492"/>
      <w:bookmarkStart w:id="2" w:name="_Toc45029075"/>
      <w:bookmarkStart w:id="3" w:name="_Toc45058590"/>
      <w:bookmarkStart w:id="4" w:name="_Toc30122"/>
      <w:permStart w:id="913707350" w:edGrp="everyone"/>
      <w:r>
        <w:lastRenderedPageBreak/>
        <w:t>1.</w:t>
      </w:r>
      <w:r>
        <w:tab/>
        <w:t>INTRODUCCIÓN</w:t>
      </w:r>
      <w:bookmarkEnd w:id="0"/>
      <w:bookmarkEnd w:id="1"/>
      <w:bookmarkEnd w:id="2"/>
      <w:bookmarkEnd w:id="3"/>
      <w:r>
        <w:rPr>
          <w:u w:val="none"/>
        </w:rPr>
        <w:t xml:space="preserve"> </w:t>
      </w:r>
      <w:bookmarkEnd w:id="4"/>
    </w:p>
    <w:p w14:paraId="5558E13C" w14:textId="77777777" w:rsidR="009E63B1" w:rsidRDefault="009E63B1" w:rsidP="009E63B1">
      <w:r>
        <w:t xml:space="preserve">Cualquier proceso que involucre la atención clínica o se desarrolle en el ámbito asistencial, conlleva riesgos importantes que pueden disminuirse con la utilización de documentos que estandaricen adecuadamente los procedimientos críticos con el fin de reducir la variabilidad clínica.  </w:t>
      </w:r>
    </w:p>
    <w:p w14:paraId="4DC59F5A" w14:textId="77777777" w:rsidR="009E63B1" w:rsidRDefault="009E63B1" w:rsidP="009E63B1">
      <w:r>
        <w:t xml:space="preserve">La gestión documental es el soporte básico en el sistema de gestión de la calidad en salud y en general para las distintas certificaciones ISO, Proceso de Acreditación de Prestadores Institucionales, procesos de auditorías, requerimientos legales, entre otros.  </w:t>
      </w:r>
    </w:p>
    <w:p w14:paraId="317F1065" w14:textId="77777777" w:rsidR="009E63B1" w:rsidRDefault="009E63B1" w:rsidP="009E63B1">
      <w:r>
        <w:t xml:space="preserve">El proceso de Acreditación en Salud a su vez, involucra la creación y actualización de diversos documentos al interior de la institución es por esto que la gestión documental, la cual considera el manejo de la documentación a nivel institucional, es significativa en todas sus etapas: determinación del mecanismo de soporte de la documentación ya sea electrónico o en papel, determinación de los requisitos mínimos de los documentos, los procesos o procedimientos a documentar, la determinación de los responsables de la elaboración , aplicación y seguimiento de un proceso, las validaciones y posterior aprobación, difusión, actualizaciones, conservación y control.  </w:t>
      </w:r>
    </w:p>
    <w:p w14:paraId="72A4BE37" w14:textId="77777777" w:rsidR="009E63B1" w:rsidRDefault="009E63B1" w:rsidP="009E63B1">
      <w:pPr>
        <w:pStyle w:val="Ttulo1"/>
      </w:pPr>
      <w:bookmarkStart w:id="5" w:name="_Toc43990685"/>
      <w:bookmarkStart w:id="6" w:name="_Toc45027493"/>
      <w:bookmarkStart w:id="7" w:name="_Toc45029076"/>
      <w:bookmarkStart w:id="8" w:name="_Toc45058591"/>
      <w:bookmarkStart w:id="9" w:name="_Toc30123"/>
      <w:r>
        <w:rPr>
          <w:caps w:val="0"/>
        </w:rPr>
        <w:t>2.</w:t>
      </w:r>
      <w:r>
        <w:rPr>
          <w:caps w:val="0"/>
        </w:rPr>
        <w:tab/>
        <w:t>OBJETIVO GENERAL Y OBJETIVOS ESPECÍFICOS</w:t>
      </w:r>
      <w:bookmarkEnd w:id="5"/>
      <w:bookmarkEnd w:id="6"/>
      <w:bookmarkEnd w:id="7"/>
      <w:bookmarkEnd w:id="8"/>
      <w:r>
        <w:rPr>
          <w:caps w:val="0"/>
          <w:u w:val="none"/>
        </w:rPr>
        <w:t xml:space="preserve"> </w:t>
      </w:r>
      <w:bookmarkEnd w:id="9"/>
    </w:p>
    <w:p w14:paraId="352247C8" w14:textId="77777777" w:rsidR="009E63B1" w:rsidRDefault="009E63B1" w:rsidP="009E63B1">
      <w:r>
        <w:t xml:space="preserve">Este protocolo tiene por objetivo instruir a los miembros de los equipos de salud acerca de la elaboración y manejo de documentos institucionales, con el propósito de dejar claramente establecido el formato y conducto regular para la elaboración, revisión, aprobación y posterior difusión de estos, además de incorporar el mecanismo de soporte y control documental.  </w:t>
      </w:r>
    </w:p>
    <w:p w14:paraId="7F288A9C" w14:textId="77777777" w:rsidR="009E63B1" w:rsidRDefault="009E63B1" w:rsidP="009E63B1">
      <w:pPr>
        <w:pStyle w:val="Ttulo1"/>
      </w:pPr>
      <w:bookmarkStart w:id="10" w:name="_Toc43990686"/>
      <w:bookmarkStart w:id="11" w:name="_Toc45027494"/>
      <w:bookmarkStart w:id="12" w:name="_Toc45029077"/>
      <w:bookmarkStart w:id="13" w:name="_Toc45058592"/>
      <w:bookmarkStart w:id="14" w:name="_Toc30124"/>
      <w:r>
        <w:t>3.</w:t>
      </w:r>
      <w:r>
        <w:tab/>
        <w:t>ALCANCE</w:t>
      </w:r>
      <w:bookmarkEnd w:id="10"/>
      <w:bookmarkEnd w:id="11"/>
      <w:bookmarkEnd w:id="12"/>
      <w:bookmarkEnd w:id="13"/>
      <w:r>
        <w:rPr>
          <w:u w:val="none"/>
        </w:rPr>
        <w:t xml:space="preserve"> </w:t>
      </w:r>
      <w:bookmarkEnd w:id="14"/>
    </w:p>
    <w:p w14:paraId="515A8366" w14:textId="77777777" w:rsidR="009E63B1" w:rsidRDefault="009E63B1" w:rsidP="009E63B1">
      <w:r>
        <w:t xml:space="preserve">El Protocolo de Sistema de Gestión Documental Institucional se aplicará a toda la documentación que se elabore en el </w:t>
      </w:r>
      <w:r w:rsidRPr="00C924D1">
        <w:rPr>
          <w:b/>
          <w:bCs/>
        </w:rPr>
        <w:t>Centro de Salud Familiar de Cajón (CESFAM Cajón).</w:t>
      </w:r>
      <w:r>
        <w:t xml:space="preserve"> </w:t>
      </w:r>
    </w:p>
    <w:p w14:paraId="186FBC4B" w14:textId="77777777" w:rsidR="009E63B1" w:rsidRDefault="009E63B1" w:rsidP="009E63B1">
      <w:r>
        <w:t xml:space="preserve">El presente documento deberá ser conocido y aplicado por todos los funcionarios de la institución que se vinculen con todas o algunas de las etapas del manejo documental.  </w:t>
      </w:r>
    </w:p>
    <w:p w14:paraId="119753BA" w14:textId="77777777" w:rsidR="009E63B1" w:rsidRDefault="009E63B1" w:rsidP="009E63B1">
      <w:pPr>
        <w:pStyle w:val="Ttulo1"/>
      </w:pPr>
      <w:bookmarkStart w:id="15" w:name="_Toc43990687"/>
      <w:bookmarkStart w:id="16" w:name="_Toc45027495"/>
      <w:bookmarkStart w:id="17" w:name="_Toc45029078"/>
      <w:bookmarkStart w:id="18" w:name="_Toc45058593"/>
      <w:bookmarkStart w:id="19" w:name="_Toc30125"/>
      <w:r>
        <w:rPr>
          <w:caps w:val="0"/>
        </w:rPr>
        <w:t>4.</w:t>
      </w:r>
      <w:r>
        <w:rPr>
          <w:caps w:val="0"/>
        </w:rPr>
        <w:tab/>
        <w:t>DEFINICIONES Y TERMINOLOGÍA</w:t>
      </w:r>
      <w:bookmarkEnd w:id="15"/>
      <w:bookmarkEnd w:id="16"/>
      <w:bookmarkEnd w:id="17"/>
      <w:bookmarkEnd w:id="18"/>
      <w:r>
        <w:rPr>
          <w:caps w:val="0"/>
          <w:u w:val="none"/>
        </w:rPr>
        <w:t xml:space="preserve"> </w:t>
      </w:r>
      <w:bookmarkEnd w:id="19"/>
    </w:p>
    <w:p w14:paraId="7573CF2C" w14:textId="77777777" w:rsidR="009E63B1" w:rsidRDefault="009E63B1" w:rsidP="009E63B1">
      <w:pPr>
        <w:pStyle w:val="Prrafodelista"/>
        <w:numPr>
          <w:ilvl w:val="0"/>
          <w:numId w:val="15"/>
        </w:numPr>
      </w:pPr>
      <w:r w:rsidRPr="00322E60">
        <w:rPr>
          <w:b/>
          <w:bCs/>
        </w:rPr>
        <w:t>Documento de carácter institucional</w:t>
      </w:r>
      <w:r>
        <w:t xml:space="preserve">: escrito aprobado por el director del Prestador institucional a través de un acto administrativo decreto exento, oficio, memorándum.  </w:t>
      </w:r>
    </w:p>
    <w:p w14:paraId="76DFCB8F" w14:textId="77777777" w:rsidR="009E63B1" w:rsidRDefault="009E63B1" w:rsidP="009E63B1">
      <w:pPr>
        <w:pStyle w:val="Prrafodelista"/>
        <w:numPr>
          <w:ilvl w:val="0"/>
          <w:numId w:val="15"/>
        </w:numPr>
      </w:pPr>
      <w:r w:rsidRPr="00322E60">
        <w:rPr>
          <w:b/>
          <w:bCs/>
        </w:rPr>
        <w:t>Protocolo</w:t>
      </w:r>
      <w:r>
        <w:t xml:space="preserve">: documento elaborado para crear las estructuras del correcto desarrollo de procedimientos y procesos administrativos que guíen las prácticas clínicas y de gestión. </w:t>
      </w:r>
    </w:p>
    <w:p w14:paraId="02912177" w14:textId="77777777" w:rsidR="009E63B1" w:rsidRDefault="009E63B1" w:rsidP="009E63B1">
      <w:pPr>
        <w:pStyle w:val="Prrafodelista"/>
        <w:numPr>
          <w:ilvl w:val="0"/>
          <w:numId w:val="15"/>
        </w:numPr>
      </w:pPr>
      <w:r w:rsidRPr="00322E60">
        <w:rPr>
          <w:b/>
          <w:bCs/>
        </w:rPr>
        <w:lastRenderedPageBreak/>
        <w:t>Procedimiento</w:t>
      </w:r>
      <w:r>
        <w:t xml:space="preserve">: documento de ámbito muy específico, habitualmente en directa relación con un protocolo. Contiene las instrucciones detalladas para desarrollar cierta técnica. Están basados en el consenso y la experiencia local, de carácter normativo local.  </w:t>
      </w:r>
    </w:p>
    <w:p w14:paraId="14BD9718" w14:textId="77777777" w:rsidR="009E63B1" w:rsidRDefault="009E63B1" w:rsidP="009E63B1">
      <w:pPr>
        <w:pStyle w:val="Prrafodelista"/>
        <w:numPr>
          <w:ilvl w:val="0"/>
          <w:numId w:val="15"/>
        </w:numPr>
      </w:pPr>
      <w:r w:rsidRPr="00322E60">
        <w:rPr>
          <w:b/>
          <w:bCs/>
        </w:rPr>
        <w:t>Norma Técnica</w:t>
      </w:r>
      <w:r>
        <w:t xml:space="preserve">: Documento de ámbito general, que contiene actividades obligatorias en relación con la prevención, diagnóstico, tratamiento y rehabilitación de un determinado problema o situación de salud. Es de carácter normativo, generalmente elaborado por la Autoridad Sanitaria o por un grupo de expertos convocados por ella basándose en la evidencia disponible.  </w:t>
      </w:r>
    </w:p>
    <w:p w14:paraId="485A246D" w14:textId="77777777" w:rsidR="009E63B1" w:rsidRDefault="009E63B1" w:rsidP="009E63B1">
      <w:pPr>
        <w:pStyle w:val="Prrafodelista"/>
        <w:numPr>
          <w:ilvl w:val="0"/>
          <w:numId w:val="15"/>
        </w:numPr>
      </w:pPr>
      <w:r w:rsidRPr="00322E60">
        <w:rPr>
          <w:b/>
          <w:bCs/>
        </w:rPr>
        <w:t>Plantilla</w:t>
      </w:r>
      <w:r>
        <w:t xml:space="preserve">: Una plantilla es un tipo de documento especial que crea una copia de </w:t>
      </w:r>
      <w:proofErr w:type="spellStart"/>
      <w:r>
        <w:t>si</w:t>
      </w:r>
      <w:proofErr w:type="spellEnd"/>
      <w:r>
        <w:t xml:space="preserve"> mismo cuando se abre. Esto permite que el contenido pueda ser prediseñado e incorporar elementos y bloques de contenido en el mismo.</w:t>
      </w:r>
    </w:p>
    <w:p w14:paraId="453436A0" w14:textId="77777777" w:rsidR="009E63B1" w:rsidRPr="00322E60" w:rsidRDefault="009E63B1" w:rsidP="009E63B1">
      <w:pPr>
        <w:pStyle w:val="Prrafodelista"/>
        <w:numPr>
          <w:ilvl w:val="0"/>
          <w:numId w:val="15"/>
        </w:numPr>
        <w:rPr>
          <w:b/>
          <w:bCs/>
        </w:rPr>
      </w:pPr>
      <w:r w:rsidRPr="00322E60">
        <w:rPr>
          <w:b/>
          <w:bCs/>
        </w:rPr>
        <w:t>Estilo:</w:t>
      </w:r>
      <w:r>
        <w:t xml:space="preserve"> Es un conjunto de definiciones de fuente, párrafo, bordes, y más que se pueden definir y aplicar a un texto o grupo de texto en específico. Al cambiar un atributo del estilo, se cambian los atributos del texto asociado a ese estilo.</w:t>
      </w:r>
    </w:p>
    <w:p w14:paraId="7F206778" w14:textId="77777777" w:rsidR="009E63B1" w:rsidRPr="00322E60" w:rsidRDefault="009E63B1" w:rsidP="009E63B1">
      <w:pPr>
        <w:pStyle w:val="Prrafodelista"/>
        <w:numPr>
          <w:ilvl w:val="0"/>
          <w:numId w:val="15"/>
        </w:numPr>
        <w:rPr>
          <w:b/>
          <w:bCs/>
        </w:rPr>
      </w:pPr>
      <w:r w:rsidRPr="00322E60">
        <w:rPr>
          <w:b/>
          <w:bCs/>
        </w:rPr>
        <w:t xml:space="preserve">TDC: </w:t>
      </w:r>
      <w:r>
        <w:t>Tabla de Contenidos.</w:t>
      </w:r>
    </w:p>
    <w:p w14:paraId="192E7483" w14:textId="77777777" w:rsidR="009E63B1" w:rsidRPr="00322E60" w:rsidRDefault="009E63B1" w:rsidP="009E63B1">
      <w:pPr>
        <w:pStyle w:val="Prrafodelista"/>
        <w:numPr>
          <w:ilvl w:val="0"/>
          <w:numId w:val="15"/>
        </w:numPr>
        <w:rPr>
          <w:b/>
          <w:bCs/>
        </w:rPr>
      </w:pPr>
      <w:r w:rsidRPr="00322E60">
        <w:rPr>
          <w:b/>
          <w:bCs/>
        </w:rPr>
        <w:t>Protección de documento</w:t>
      </w:r>
      <w:r>
        <w:t>: Limitaciones aplicadas a un documento que permite que los usuarios puedan concentrarse en la edición del contenido, sin preocuparse de dañar el diseño del documento.</w:t>
      </w:r>
    </w:p>
    <w:p w14:paraId="26387A44" w14:textId="77777777" w:rsidR="009E63B1" w:rsidRDefault="009E63B1" w:rsidP="009E63B1">
      <w:pPr>
        <w:pStyle w:val="Prrafodelista"/>
        <w:numPr>
          <w:ilvl w:val="0"/>
          <w:numId w:val="15"/>
        </w:numPr>
      </w:pPr>
      <w:r w:rsidRPr="00322E60">
        <w:rPr>
          <w:b/>
          <w:bCs/>
        </w:rPr>
        <w:t>Guía de Práctica Clínica</w:t>
      </w:r>
      <w:r>
        <w:t xml:space="preserve">: documento que considera las acciones adecuadas para cada momento de la historia natural de la enfermedad. Son recomendaciones útiles tanto para el profesional como para el paciente y generalmente no tienen carácter normativo.  </w:t>
      </w:r>
    </w:p>
    <w:p w14:paraId="5FB750C7" w14:textId="77777777" w:rsidR="009E63B1" w:rsidRDefault="009E63B1" w:rsidP="009E63B1">
      <w:pPr>
        <w:pStyle w:val="Prrafodelista"/>
        <w:numPr>
          <w:ilvl w:val="0"/>
          <w:numId w:val="15"/>
        </w:numPr>
      </w:pPr>
      <w:r w:rsidRPr="00322E60">
        <w:rPr>
          <w:b/>
          <w:bCs/>
        </w:rPr>
        <w:t>Programa</w:t>
      </w:r>
      <w:r>
        <w:t xml:space="preserve">: documento que puede ser de ámbito general o especifico. Contiene actividades, metas y modelo de evaluación en relación con determinada situación, sus actividades están calendarizadas y basadas en el consenso de expertos.  </w:t>
      </w:r>
    </w:p>
    <w:p w14:paraId="16A2C67A" w14:textId="77777777" w:rsidR="009E63B1" w:rsidRDefault="009E63B1" w:rsidP="009E63B1">
      <w:pPr>
        <w:pStyle w:val="Prrafodelista"/>
        <w:numPr>
          <w:ilvl w:val="0"/>
          <w:numId w:val="15"/>
        </w:numPr>
      </w:pPr>
      <w:r w:rsidRPr="00322E60">
        <w:rPr>
          <w:b/>
          <w:bCs/>
        </w:rPr>
        <w:t>Reglamento</w:t>
      </w:r>
      <w:r>
        <w:t xml:space="preserve">: conjunto de normas que regula el funcionamiento de un organismo, incluyendo los aspectos referidos a su organización.  </w:t>
      </w:r>
    </w:p>
    <w:p w14:paraId="7DA4E42C" w14:textId="77777777" w:rsidR="009E63B1" w:rsidRDefault="009E63B1" w:rsidP="009E63B1">
      <w:pPr>
        <w:pStyle w:val="Prrafodelista"/>
        <w:numPr>
          <w:ilvl w:val="0"/>
          <w:numId w:val="15"/>
        </w:numPr>
      </w:pPr>
      <w:r w:rsidRPr="00322E60">
        <w:rPr>
          <w:b/>
          <w:bCs/>
        </w:rPr>
        <w:t>Manual</w:t>
      </w:r>
      <w:r>
        <w:t xml:space="preserve">: definición de la forma de efectuar determinadas actividades en relación con el uso de herramientas o equipos determinados.  </w:t>
      </w:r>
    </w:p>
    <w:p w14:paraId="0AC95A3D" w14:textId="77777777" w:rsidR="0012301D" w:rsidRDefault="0012301D">
      <w:pPr>
        <w:spacing w:after="160" w:line="22" w:lineRule="auto"/>
        <w:ind w:firstLine="0"/>
        <w:jc w:val="left"/>
        <w:rPr>
          <w:rFonts w:eastAsiaTheme="majorEastAsia" w:cstheme="majorBidi"/>
          <w:b/>
          <w:caps/>
          <w:sz w:val="28"/>
          <w:szCs w:val="32"/>
          <w:u w:val="single"/>
        </w:rPr>
      </w:pPr>
      <w:bookmarkStart w:id="20" w:name="_Toc43990688"/>
      <w:bookmarkStart w:id="21" w:name="_Toc45027496"/>
      <w:bookmarkStart w:id="22" w:name="_Toc45029079"/>
      <w:bookmarkStart w:id="23" w:name="_Toc45058594"/>
      <w:bookmarkStart w:id="24" w:name="_Toc30126"/>
      <w:r>
        <w:br w:type="page"/>
      </w:r>
    </w:p>
    <w:p w14:paraId="39D2727B" w14:textId="3F4D1271" w:rsidR="009E63B1" w:rsidRDefault="009E63B1" w:rsidP="009E63B1">
      <w:pPr>
        <w:pStyle w:val="Ttulo1"/>
      </w:pPr>
      <w:r>
        <w:lastRenderedPageBreak/>
        <w:t>5.</w:t>
      </w:r>
      <w:r>
        <w:tab/>
        <w:t>DESARROLLO</w:t>
      </w:r>
      <w:bookmarkEnd w:id="20"/>
      <w:bookmarkEnd w:id="21"/>
      <w:bookmarkEnd w:id="22"/>
      <w:bookmarkEnd w:id="23"/>
      <w:r>
        <w:rPr>
          <w:u w:val="none"/>
        </w:rPr>
        <w:t xml:space="preserve"> </w:t>
      </w:r>
      <w:bookmarkEnd w:id="24"/>
    </w:p>
    <w:p w14:paraId="597EB452" w14:textId="124A8C74" w:rsidR="009E63B1" w:rsidRDefault="009E63B1" w:rsidP="009E63B1">
      <w:r>
        <w:t xml:space="preserve">De acuerdo con lo mencionado anteriormente dentro del objetivo del presente protocolo, se establece que todos los documentos institucionales clasificados como Protocolo deberán realizarse de acuerdo con las instrucciones contenidas en el presente documento. </w:t>
      </w:r>
      <w:r>
        <w:rPr>
          <w:sz w:val="24"/>
        </w:rPr>
        <w:t xml:space="preserve"> </w:t>
      </w:r>
    </w:p>
    <w:p w14:paraId="6CD88D3F" w14:textId="77777777" w:rsidR="009E63B1" w:rsidRDefault="009E63B1" w:rsidP="009E63B1">
      <w:pPr>
        <w:pStyle w:val="Ttulo2"/>
      </w:pPr>
      <w:bookmarkStart w:id="25" w:name="_Toc43990689"/>
      <w:bookmarkStart w:id="26" w:name="_Toc45027497"/>
      <w:bookmarkStart w:id="27" w:name="_Toc45029080"/>
      <w:bookmarkStart w:id="28" w:name="_Toc45058595"/>
      <w:bookmarkStart w:id="29" w:name="_Toc30127"/>
      <w:r>
        <w:t>5.1</w:t>
      </w:r>
      <w:r>
        <w:tab/>
        <w:t>Formato de Elaboración de Documentos Institucionales</w:t>
      </w:r>
      <w:bookmarkEnd w:id="25"/>
      <w:bookmarkEnd w:id="26"/>
      <w:bookmarkEnd w:id="27"/>
      <w:bookmarkEnd w:id="28"/>
      <w:r>
        <w:t xml:space="preserve"> </w:t>
      </w:r>
      <w:bookmarkEnd w:id="29"/>
    </w:p>
    <w:p w14:paraId="1CE95DB3" w14:textId="17540670" w:rsidR="00CE7B9F" w:rsidRDefault="009E63B1" w:rsidP="009E63B1">
      <w:r>
        <w:t xml:space="preserve">Se </w:t>
      </w:r>
      <w:r w:rsidR="00CE7B9F">
        <w:t xml:space="preserve">entregará a los usuarios </w:t>
      </w:r>
      <w:r>
        <w:t xml:space="preserve">una plantilla prediseñada </w:t>
      </w:r>
      <w:r w:rsidR="00CE7B9F">
        <w:t xml:space="preserve">de Word </w:t>
      </w:r>
      <w:r>
        <w:t>(</w:t>
      </w:r>
      <w:r w:rsidRPr="00733FC0">
        <w:rPr>
          <w:b/>
          <w:bCs/>
        </w:rPr>
        <w:t xml:space="preserve">Plantilla </w:t>
      </w:r>
      <w:r w:rsidR="00CE7B9F" w:rsidRPr="00733FC0">
        <w:rPr>
          <w:b/>
          <w:bCs/>
        </w:rPr>
        <w:t>S</w:t>
      </w:r>
      <w:r w:rsidRPr="00733FC0">
        <w:rPr>
          <w:b/>
          <w:bCs/>
        </w:rPr>
        <w:t>GDI</w:t>
      </w:r>
      <w:r w:rsidR="00CE7B9F" w:rsidRPr="00733FC0">
        <w:rPr>
          <w:b/>
          <w:bCs/>
        </w:rPr>
        <w:t>CC</w:t>
      </w:r>
      <w:r w:rsidRPr="00733FC0">
        <w:rPr>
          <w:b/>
          <w:bCs/>
        </w:rPr>
        <w:t>.dot</w:t>
      </w:r>
      <w:r w:rsidR="00733FC0" w:rsidRPr="00733FC0">
        <w:rPr>
          <w:b/>
          <w:bCs/>
        </w:rPr>
        <w:t>x</w:t>
      </w:r>
      <w:r>
        <w:t xml:space="preserve">) </w:t>
      </w:r>
      <w:r w:rsidR="00CE7B9F">
        <w:t xml:space="preserve">para los efectos de utilizarla como base de los documentos. Basta con abrir el archivo desde el explorador de archivos para que Word cree un nuevo documento basado en esta plantilla. Esta contiene elementos protegidos predefinidos que no pueden cambiarse. Existen otros elementos desprotegidos (indicados por corchetes [ </w:t>
      </w:r>
      <w:proofErr w:type="gramStart"/>
      <w:r w:rsidR="00CE7B9F">
        <w:t>y ]</w:t>
      </w:r>
      <w:proofErr w:type="gramEnd"/>
      <w:r w:rsidR="00CE7B9F">
        <w:t xml:space="preserve"> que si son modificables por el usuario.</w:t>
      </w:r>
    </w:p>
    <w:p w14:paraId="0D87BEEC" w14:textId="0BA0C14C" w:rsidR="00733FC0" w:rsidRPr="00733FC0" w:rsidRDefault="00733FC0" w:rsidP="009E63B1">
      <w:r>
        <w:rPr>
          <w:b/>
          <w:bCs/>
        </w:rPr>
        <w:t xml:space="preserve">Nota Importante: </w:t>
      </w:r>
      <w:r>
        <w:t xml:space="preserve">Para que los estilos y elementos sean utilizados por el documento, el archivo </w:t>
      </w:r>
      <w:r w:rsidRPr="00733FC0">
        <w:rPr>
          <w:b/>
          <w:bCs/>
        </w:rPr>
        <w:t>Plantilla SFDICC.dotx</w:t>
      </w:r>
      <w:r>
        <w:t xml:space="preserve"> debe estar disponible en la misma carpeta donde se encuentre el documento y no ser renombrada. Por lo mismo, si se desea copiar el documento a otra carpeta, DEBE copiarse también el archivo </w:t>
      </w:r>
      <w:r w:rsidRPr="00733FC0">
        <w:rPr>
          <w:b/>
          <w:bCs/>
        </w:rPr>
        <w:t>Plantilla SFDICC.dotx</w:t>
      </w:r>
      <w:r>
        <w:t xml:space="preserve"> a la misma carpeta del documento.</w:t>
      </w:r>
    </w:p>
    <w:p w14:paraId="2C0B1BA8" w14:textId="42F68510" w:rsidR="00CE7B9F" w:rsidRDefault="00CE7B9F" w:rsidP="009E63B1">
      <w:r>
        <w:t xml:space="preserve">Las características de los documentos creados a partir de </w:t>
      </w:r>
      <w:r w:rsidR="00733FC0">
        <w:t>la</w:t>
      </w:r>
      <w:r>
        <w:t xml:space="preserve"> plantilla</w:t>
      </w:r>
      <w:r w:rsidR="00733FC0" w:rsidRPr="00733FC0">
        <w:rPr>
          <w:b/>
          <w:bCs/>
        </w:rPr>
        <w:t xml:space="preserve"> </w:t>
      </w:r>
      <w:proofErr w:type="spellStart"/>
      <w:r w:rsidR="00733FC0" w:rsidRPr="00733FC0">
        <w:rPr>
          <w:b/>
          <w:bCs/>
        </w:rPr>
        <w:t>Plantilla</w:t>
      </w:r>
      <w:proofErr w:type="spellEnd"/>
      <w:r w:rsidR="00733FC0" w:rsidRPr="00733FC0">
        <w:rPr>
          <w:b/>
          <w:bCs/>
        </w:rPr>
        <w:t xml:space="preserve"> SFDICC.dotx</w:t>
      </w:r>
      <w:r>
        <w:t>, así como los elementos modificables y no modificables, se detallan a continuación:</w:t>
      </w:r>
    </w:p>
    <w:p w14:paraId="4CB8ED28" w14:textId="77777777" w:rsidR="009E63B1" w:rsidRPr="00A23EF0" w:rsidRDefault="009E63B1" w:rsidP="009E63B1">
      <w:pPr>
        <w:pStyle w:val="Ttulo3"/>
      </w:pPr>
      <w:bookmarkStart w:id="30" w:name="_Toc45027498"/>
      <w:bookmarkStart w:id="31" w:name="_Toc45029081"/>
      <w:bookmarkStart w:id="32" w:name="_Toc45058596"/>
      <w:r>
        <w:t>5.1.1</w:t>
      </w:r>
      <w:r>
        <w:tab/>
        <w:t>Diseño del documento</w:t>
      </w:r>
      <w:bookmarkEnd w:id="30"/>
      <w:bookmarkEnd w:id="31"/>
      <w:bookmarkEnd w:id="32"/>
    </w:p>
    <w:p w14:paraId="6D6F08D2" w14:textId="736FA5D1" w:rsidR="009E63B1" w:rsidRDefault="009E63B1" w:rsidP="009E63B1">
      <w:pPr>
        <w:pStyle w:val="Prrafodelista"/>
        <w:numPr>
          <w:ilvl w:val="0"/>
          <w:numId w:val="16"/>
        </w:numPr>
      </w:pPr>
      <w:r w:rsidRPr="003951B0">
        <w:rPr>
          <w:b/>
          <w:bCs/>
        </w:rPr>
        <w:t>Tipo de Hoja</w:t>
      </w:r>
      <w:r>
        <w:t xml:space="preserve">: Carta </w:t>
      </w:r>
      <w:r w:rsidR="00CE7B9F">
        <w:t>(21,57 x 28,0 cm.).</w:t>
      </w:r>
    </w:p>
    <w:p w14:paraId="57B252B4" w14:textId="36FCD7CA" w:rsidR="009E63B1" w:rsidRDefault="009E63B1" w:rsidP="009E63B1">
      <w:pPr>
        <w:pStyle w:val="Prrafodelista"/>
        <w:numPr>
          <w:ilvl w:val="0"/>
          <w:numId w:val="16"/>
        </w:numPr>
      </w:pPr>
      <w:r w:rsidRPr="003951B0">
        <w:rPr>
          <w:b/>
          <w:bCs/>
        </w:rPr>
        <w:t>Márgenes</w:t>
      </w:r>
      <w:r>
        <w:t xml:space="preserve">: 2,5 cm a cada lado (costado derecho e izquierdo), así como también en el borde superior. En la parte inferior </w:t>
      </w:r>
      <w:r w:rsidR="00CE7B9F">
        <w:t xml:space="preserve">tiene </w:t>
      </w:r>
      <w:r>
        <w:t>un margen de 3 cm</w:t>
      </w:r>
      <w:r w:rsidR="00CE7B9F">
        <w:t>.</w:t>
      </w:r>
    </w:p>
    <w:p w14:paraId="6F1BAB50" w14:textId="77777777" w:rsidR="009E63B1" w:rsidRDefault="009E63B1" w:rsidP="009E63B1">
      <w:pPr>
        <w:pStyle w:val="Prrafodelista"/>
        <w:numPr>
          <w:ilvl w:val="0"/>
          <w:numId w:val="16"/>
        </w:numPr>
      </w:pPr>
      <w:r w:rsidRPr="003951B0">
        <w:rPr>
          <w:b/>
          <w:bCs/>
        </w:rPr>
        <w:t>Tipografía</w:t>
      </w:r>
      <w:r>
        <w:t xml:space="preserve">: Book Antiqua. </w:t>
      </w:r>
    </w:p>
    <w:p w14:paraId="138819CC" w14:textId="77777777" w:rsidR="009E63B1" w:rsidRDefault="009E63B1" w:rsidP="009E63B1">
      <w:pPr>
        <w:pStyle w:val="Ttulo3"/>
      </w:pPr>
      <w:bookmarkStart w:id="33" w:name="_Toc45027499"/>
      <w:bookmarkStart w:id="34" w:name="_Toc45029082"/>
      <w:bookmarkStart w:id="35" w:name="_Toc45058597"/>
      <w:r>
        <w:t>5.1.2</w:t>
      </w:r>
      <w:r>
        <w:tab/>
        <w:t>Contenido del documento</w:t>
      </w:r>
      <w:bookmarkEnd w:id="33"/>
      <w:bookmarkEnd w:id="34"/>
      <w:bookmarkEnd w:id="35"/>
    </w:p>
    <w:p w14:paraId="675252CA" w14:textId="3F4F254E" w:rsidR="009E63B1" w:rsidRPr="00B56E90" w:rsidRDefault="009E63B1" w:rsidP="009E63B1">
      <w:r>
        <w:t xml:space="preserve">Los siguientes son los estilos predefinidos del documento y que no </w:t>
      </w:r>
      <w:r w:rsidR="00CE7B9F">
        <w:t>deberían ser</w:t>
      </w:r>
      <w:r>
        <w:t xml:space="preserve"> modifica</w:t>
      </w:r>
      <w:r w:rsidR="00CE7B9F">
        <w:t>do</w:t>
      </w:r>
      <w:r>
        <w:t>s por el usuario:</w:t>
      </w:r>
    </w:p>
    <w:p w14:paraId="5C3F0B9D" w14:textId="77777777" w:rsidR="009E63B1" w:rsidRDefault="009E63B1" w:rsidP="009E63B1">
      <w:pPr>
        <w:pStyle w:val="Prrafodelista"/>
        <w:numPr>
          <w:ilvl w:val="0"/>
          <w:numId w:val="17"/>
        </w:numPr>
      </w:pPr>
      <w:r w:rsidRPr="009B4CEC">
        <w:rPr>
          <w:b/>
          <w:bCs/>
        </w:rPr>
        <w:t>Título de portada</w:t>
      </w:r>
      <w:r>
        <w:t>: letra en negrita, mayúsculas, tamaño 14, subrayado. En zona editable se registrará el nombre del Documento, seguido del nombre del centro de salud (En este caso “Centro de Salud Familiar Cajón”).</w:t>
      </w:r>
    </w:p>
    <w:p w14:paraId="79AD6604" w14:textId="77777777" w:rsidR="009E63B1" w:rsidRDefault="009E63B1" w:rsidP="009E63B1">
      <w:pPr>
        <w:pStyle w:val="Prrafodelista"/>
        <w:numPr>
          <w:ilvl w:val="0"/>
          <w:numId w:val="17"/>
        </w:numPr>
      </w:pPr>
      <w:r w:rsidRPr="009B4CEC">
        <w:rPr>
          <w:b/>
          <w:bCs/>
        </w:rPr>
        <w:t>Estilo Título 1</w:t>
      </w:r>
      <w:r>
        <w:t>: letra en negrita, tamaño 14, todo mayúsculas, subrayado, separación anterior de 12 puntos y posterior de 6 puntos, alineado a la izquierda, sin guionizado.</w:t>
      </w:r>
    </w:p>
    <w:p w14:paraId="0C2F9B72" w14:textId="77777777" w:rsidR="009E63B1" w:rsidRDefault="009E63B1" w:rsidP="009E63B1">
      <w:pPr>
        <w:pStyle w:val="Prrafodelista"/>
        <w:numPr>
          <w:ilvl w:val="0"/>
          <w:numId w:val="17"/>
        </w:numPr>
      </w:pPr>
      <w:r w:rsidRPr="009B4CEC">
        <w:rPr>
          <w:b/>
          <w:bCs/>
        </w:rPr>
        <w:lastRenderedPageBreak/>
        <w:t>Estilo Título 2</w:t>
      </w:r>
      <w:r>
        <w:t xml:space="preserve">: igual a Título 1 pero en tamaño 13, sin mayúsculas ni subrayado. </w:t>
      </w:r>
    </w:p>
    <w:p w14:paraId="196B1EC9" w14:textId="77777777" w:rsidR="009E63B1" w:rsidRDefault="009E63B1" w:rsidP="009E63B1">
      <w:pPr>
        <w:pStyle w:val="Prrafodelista"/>
        <w:numPr>
          <w:ilvl w:val="0"/>
          <w:numId w:val="17"/>
        </w:numPr>
      </w:pPr>
      <w:r w:rsidRPr="009B4CEC">
        <w:rPr>
          <w:b/>
          <w:bCs/>
        </w:rPr>
        <w:t>Estilo Titulo 3</w:t>
      </w:r>
      <w:r>
        <w:t>: igual a Título 1 pero en tamaño 12, sin mayúsculas, ni subrayado, ni negrita.</w:t>
      </w:r>
    </w:p>
    <w:p w14:paraId="3D88CB9A" w14:textId="77777777" w:rsidR="009E63B1" w:rsidRDefault="009E63B1" w:rsidP="009E63B1">
      <w:pPr>
        <w:pStyle w:val="Prrafodelista"/>
        <w:numPr>
          <w:ilvl w:val="0"/>
          <w:numId w:val="17"/>
        </w:numPr>
      </w:pPr>
      <w:r w:rsidRPr="009B4CEC">
        <w:rPr>
          <w:b/>
          <w:bCs/>
        </w:rPr>
        <w:t xml:space="preserve">Estilo Titulo </w:t>
      </w:r>
      <w:r>
        <w:rPr>
          <w:b/>
          <w:bCs/>
        </w:rPr>
        <w:t>4</w:t>
      </w:r>
      <w:r>
        <w:t>: igual a Título 1 pero en tamaño 11, sin mayúsculas, ni subrayado, ni negrita. La plantilla no considera usar un nivel de titulado menor a este y, por lo tanto, no se recomienda.</w:t>
      </w:r>
    </w:p>
    <w:p w14:paraId="43F7B0D5" w14:textId="77777777" w:rsidR="009E63B1" w:rsidRDefault="009E63B1" w:rsidP="009E63B1">
      <w:pPr>
        <w:pStyle w:val="Prrafodelista"/>
        <w:numPr>
          <w:ilvl w:val="0"/>
          <w:numId w:val="17"/>
        </w:numPr>
        <w:rPr>
          <w:b/>
          <w:bCs/>
        </w:rPr>
      </w:pPr>
      <w:r w:rsidRPr="009B4CEC">
        <w:rPr>
          <w:b/>
          <w:bCs/>
        </w:rPr>
        <w:t>Estilo Normal</w:t>
      </w:r>
      <w:r w:rsidRPr="009B4CEC">
        <w:t>:</w:t>
      </w:r>
      <w:r>
        <w:t xml:space="preserve"> letra en tamaño 11, </w:t>
      </w:r>
      <w:r w:rsidRPr="00C64B8B">
        <w:t>interlineado sencillo, sangría de 1,5 cm en</w:t>
      </w:r>
      <w:r>
        <w:t xml:space="preserve"> primera línea, separación anterior de 0 puntos y posterior de 6 puntos</w:t>
      </w:r>
      <w:r>
        <w:rPr>
          <w:b/>
          <w:bCs/>
        </w:rPr>
        <w:t xml:space="preserve">, </w:t>
      </w:r>
      <w:r w:rsidRPr="00B56E90">
        <w:t>justificado</w:t>
      </w:r>
      <w:r>
        <w:rPr>
          <w:b/>
          <w:bCs/>
        </w:rPr>
        <w:t>.</w:t>
      </w:r>
    </w:p>
    <w:p w14:paraId="1047A5B6" w14:textId="77777777" w:rsidR="009E63B1" w:rsidRPr="00B56E90" w:rsidRDefault="009E63B1" w:rsidP="009E63B1">
      <w:pPr>
        <w:pStyle w:val="Prrafodelista"/>
        <w:numPr>
          <w:ilvl w:val="0"/>
          <w:numId w:val="17"/>
        </w:numPr>
        <w:rPr>
          <w:b/>
          <w:bCs/>
        </w:rPr>
      </w:pPr>
      <w:r>
        <w:rPr>
          <w:b/>
          <w:bCs/>
        </w:rPr>
        <w:t xml:space="preserve">Estilo de Viñetas: </w:t>
      </w:r>
      <w:r>
        <w:t>Igual que el normal, con sangrías crecientes en 1,5 cm.</w:t>
      </w:r>
    </w:p>
    <w:p w14:paraId="27ACF1CA" w14:textId="77777777" w:rsidR="009E63B1" w:rsidRPr="00E5273C" w:rsidRDefault="009E63B1" w:rsidP="009E63B1">
      <w:pPr>
        <w:pStyle w:val="Prrafodelista"/>
        <w:numPr>
          <w:ilvl w:val="0"/>
          <w:numId w:val="17"/>
        </w:numPr>
        <w:rPr>
          <w:b/>
          <w:bCs/>
        </w:rPr>
      </w:pPr>
      <w:r>
        <w:rPr>
          <w:b/>
          <w:bCs/>
        </w:rPr>
        <w:t xml:space="preserve">Estilo de texto normal en tablas: </w:t>
      </w:r>
      <w:r>
        <w:t>Igual que el estilo normal, pero sin sangría en primera línea y separación de 3 puntos entre líneas, alineado a la izquierda</w:t>
      </w:r>
    </w:p>
    <w:p w14:paraId="30C48E7A" w14:textId="77777777" w:rsidR="009E63B1" w:rsidRPr="00B56E90" w:rsidRDefault="009E63B1" w:rsidP="009E63B1">
      <w:pPr>
        <w:pStyle w:val="Prrafodelista"/>
        <w:numPr>
          <w:ilvl w:val="0"/>
          <w:numId w:val="17"/>
        </w:numPr>
        <w:rPr>
          <w:b/>
          <w:bCs/>
        </w:rPr>
      </w:pPr>
      <w:r>
        <w:rPr>
          <w:b/>
          <w:bCs/>
        </w:rPr>
        <w:t xml:space="preserve">Estilo de texto destacado en tablas: </w:t>
      </w:r>
      <w:r>
        <w:t>Igual que el texto normal en tablas, pero en negrita.</w:t>
      </w:r>
    </w:p>
    <w:p w14:paraId="7F9AABB8" w14:textId="4C1C6679" w:rsidR="009E63B1" w:rsidRPr="00E5273C" w:rsidRDefault="009E63B1" w:rsidP="009E63B1">
      <w:r>
        <w:t xml:space="preserve">En </w:t>
      </w:r>
      <w:r w:rsidR="001E3E18">
        <w:t xml:space="preserve">un </w:t>
      </w:r>
      <w:r>
        <w:t>anexo se detallan las características de los estilos.</w:t>
      </w:r>
    </w:p>
    <w:p w14:paraId="6BBAA408" w14:textId="77777777" w:rsidR="009E63B1" w:rsidRDefault="009E63B1" w:rsidP="009E63B1">
      <w:pPr>
        <w:pStyle w:val="Ttulo3"/>
      </w:pPr>
      <w:bookmarkStart w:id="36" w:name="_Toc30128"/>
      <w:bookmarkStart w:id="37" w:name="_Toc43990690"/>
      <w:bookmarkStart w:id="38" w:name="_Toc45027500"/>
      <w:bookmarkStart w:id="39" w:name="_Toc45029083"/>
      <w:bookmarkStart w:id="40" w:name="_Toc45058598"/>
      <w:r>
        <w:t>5.1.3</w:t>
      </w:r>
      <w:r>
        <w:tab/>
        <w:t>Encabezado</w:t>
      </w:r>
      <w:bookmarkEnd w:id="36"/>
      <w:bookmarkEnd w:id="37"/>
      <w:bookmarkEnd w:id="38"/>
      <w:bookmarkEnd w:id="39"/>
      <w:bookmarkEnd w:id="40"/>
    </w:p>
    <w:p w14:paraId="7233C036" w14:textId="3A1A5C88" w:rsidR="009E63B1" w:rsidRPr="00C64B8B" w:rsidRDefault="009E63B1" w:rsidP="009E63B1">
      <w:r>
        <w:t>El encabezado tiene una estructura de tres columnas</w:t>
      </w:r>
      <w:r w:rsidR="001E3E18">
        <w:t>. Los elementos editables se muestran en color verde a modo de ejemplo.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3948"/>
        <w:gridCol w:w="3018"/>
      </w:tblGrid>
      <w:tr w:rsidR="009E63B1" w:rsidRPr="00407A91" w14:paraId="39C6460C" w14:textId="77777777" w:rsidTr="009E63B1">
        <w:trPr>
          <w:trHeight w:hRule="exact" w:val="397"/>
        </w:trPr>
        <w:tc>
          <w:tcPr>
            <w:tcW w:w="2428" w:type="dxa"/>
            <w:vMerge w:val="restart"/>
            <w:vAlign w:val="center"/>
          </w:tcPr>
          <w:p w14:paraId="4661DAD1" w14:textId="77777777" w:rsidR="009E63B1" w:rsidRDefault="009E63B1" w:rsidP="00CE7B9F">
            <w:pPr>
              <w:pStyle w:val="TablaCentrado"/>
              <w:spacing w:line="240" w:lineRule="auto"/>
            </w:pPr>
            <w:r w:rsidRPr="00766E58">
              <w:rPr>
                <w:noProof/>
              </w:rPr>
              <w:drawing>
                <wp:inline distT="0" distB="0" distL="0" distR="0" wp14:anchorId="19E5B736" wp14:editId="1CB23F6D">
                  <wp:extent cx="795600" cy="795600"/>
                  <wp:effectExtent l="0" t="0" r="508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carga.jf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5600" cy="795600"/>
                          </a:xfrm>
                          <a:prstGeom prst="rect">
                            <a:avLst/>
                          </a:prstGeom>
                        </pic:spPr>
                      </pic:pic>
                    </a:graphicData>
                  </a:graphic>
                </wp:inline>
              </w:drawing>
            </w:r>
          </w:p>
          <w:p w14:paraId="33145FDD" w14:textId="77777777" w:rsidR="009E63B1" w:rsidRPr="00407A91" w:rsidRDefault="009E63B1" w:rsidP="006169FB">
            <w:pPr>
              <w:pStyle w:val="TablaCentrado"/>
              <w:rPr>
                <w:sz w:val="72"/>
              </w:rPr>
            </w:pPr>
            <w:r w:rsidRPr="00766E58">
              <w:t>DSM VILC</w:t>
            </w:r>
            <w:r>
              <w:t>Ú</w:t>
            </w:r>
            <w:r w:rsidRPr="00766E58">
              <w:t>N</w:t>
            </w:r>
            <w:r>
              <w:br/>
            </w:r>
            <w:r w:rsidRPr="00380C7F">
              <w:rPr>
                <w:color w:val="C00000"/>
              </w:rPr>
              <w:t>[</w:t>
            </w:r>
            <w:r w:rsidRPr="00C26CF8">
              <w:rPr>
                <w:color w:val="70AD47" w:themeColor="accent6"/>
              </w:rPr>
              <w:t>CENTRO</w:t>
            </w:r>
            <w:r w:rsidRPr="00380C7F">
              <w:rPr>
                <w:color w:val="C00000"/>
              </w:rPr>
              <w:t>]</w:t>
            </w:r>
          </w:p>
        </w:tc>
        <w:tc>
          <w:tcPr>
            <w:tcW w:w="3948" w:type="dxa"/>
            <w:vMerge w:val="restart"/>
            <w:vAlign w:val="center"/>
          </w:tcPr>
          <w:p w14:paraId="2FAE7641" w14:textId="77777777" w:rsidR="009E63B1" w:rsidRPr="00766E58" w:rsidRDefault="009E63B1" w:rsidP="006169FB">
            <w:pPr>
              <w:pStyle w:val="TablaTtulo"/>
            </w:pPr>
            <w:r w:rsidRPr="00380C7F">
              <w:rPr>
                <w:color w:val="C00000"/>
              </w:rPr>
              <w:t>[</w:t>
            </w:r>
            <w:r w:rsidRPr="001E3E18">
              <w:rPr>
                <w:color w:val="70AD47" w:themeColor="accent6"/>
              </w:rPr>
              <w:t>NOMBRE DEL DOCUMENTO</w:t>
            </w:r>
            <w:r>
              <w:rPr>
                <w:color w:val="C00000"/>
              </w:rPr>
              <w:t>]</w:t>
            </w:r>
          </w:p>
          <w:p w14:paraId="52FB74B4" w14:textId="77777777" w:rsidR="009E63B1" w:rsidRPr="00766E58" w:rsidRDefault="009E63B1" w:rsidP="006169FB">
            <w:pPr>
              <w:pStyle w:val="TablaTtulo"/>
            </w:pPr>
            <w:r w:rsidRPr="00380C7F">
              <w:rPr>
                <w:color w:val="C00000"/>
              </w:rPr>
              <w:t>[</w:t>
            </w:r>
            <w:r w:rsidRPr="001E3E18">
              <w:rPr>
                <w:color w:val="70AD47" w:themeColor="accent6"/>
              </w:rPr>
              <w:t>ÁMBITO DEL DOCUMENTO</w:t>
            </w:r>
            <w:r>
              <w:rPr>
                <w:color w:val="C00000"/>
              </w:rPr>
              <w:t>]</w:t>
            </w:r>
            <w:r w:rsidRPr="00EB6000">
              <w:t xml:space="preserve"> </w:t>
            </w:r>
            <w:r w:rsidRPr="00766E58">
              <w:t>(</w:t>
            </w:r>
            <w:r w:rsidRPr="00380C7F">
              <w:rPr>
                <w:color w:val="C00000"/>
              </w:rPr>
              <w:t>[</w:t>
            </w:r>
            <w:r w:rsidRPr="001E3E18">
              <w:rPr>
                <w:color w:val="70AD47" w:themeColor="accent6"/>
              </w:rPr>
              <w:t>COD. N.N</w:t>
            </w:r>
            <w:r>
              <w:rPr>
                <w:color w:val="C00000"/>
              </w:rPr>
              <w:t>]</w:t>
            </w:r>
            <w:r w:rsidRPr="00766E58">
              <w:t>)</w:t>
            </w:r>
          </w:p>
        </w:tc>
        <w:tc>
          <w:tcPr>
            <w:tcW w:w="3018" w:type="dxa"/>
          </w:tcPr>
          <w:p w14:paraId="13B8F61C" w14:textId="77777777" w:rsidR="009E63B1" w:rsidRPr="00766E58" w:rsidRDefault="009E63B1" w:rsidP="006169FB">
            <w:pPr>
              <w:pStyle w:val="TablaDestacado"/>
            </w:pPr>
            <w:r w:rsidRPr="00766E58">
              <w:t xml:space="preserve">Código: </w:t>
            </w:r>
            <w:r w:rsidRPr="00380C7F">
              <w:rPr>
                <w:color w:val="C00000"/>
              </w:rPr>
              <w:t>[</w:t>
            </w:r>
            <w:r w:rsidRPr="00C26CF8">
              <w:rPr>
                <w:color w:val="70AD47" w:themeColor="accent6"/>
              </w:rPr>
              <w:t>COD. N.N</w:t>
            </w:r>
            <w:r>
              <w:rPr>
                <w:color w:val="C00000"/>
              </w:rPr>
              <w:t>]</w:t>
            </w:r>
          </w:p>
        </w:tc>
      </w:tr>
      <w:tr w:rsidR="009E63B1" w:rsidRPr="00407A91" w14:paraId="3C443F08" w14:textId="77777777" w:rsidTr="009E63B1">
        <w:trPr>
          <w:trHeight w:hRule="exact" w:val="397"/>
        </w:trPr>
        <w:tc>
          <w:tcPr>
            <w:tcW w:w="2428" w:type="dxa"/>
            <w:vMerge/>
          </w:tcPr>
          <w:p w14:paraId="067A04D8" w14:textId="77777777" w:rsidR="009E63B1" w:rsidRPr="00407A91" w:rsidRDefault="009E63B1" w:rsidP="009E63B1">
            <w:pPr>
              <w:pStyle w:val="Sinespaciado"/>
              <w:rPr>
                <w:noProof/>
                <w:lang w:eastAsia="es-CL"/>
              </w:rPr>
            </w:pPr>
          </w:p>
        </w:tc>
        <w:tc>
          <w:tcPr>
            <w:tcW w:w="3948" w:type="dxa"/>
            <w:vMerge/>
          </w:tcPr>
          <w:p w14:paraId="121874B7" w14:textId="77777777" w:rsidR="009E63B1" w:rsidRPr="00407A91" w:rsidRDefault="009E63B1" w:rsidP="009E63B1"/>
        </w:tc>
        <w:tc>
          <w:tcPr>
            <w:tcW w:w="3018" w:type="dxa"/>
          </w:tcPr>
          <w:p w14:paraId="4F424455" w14:textId="77777777" w:rsidR="009E63B1" w:rsidRPr="00766E58" w:rsidRDefault="009E63B1" w:rsidP="006169FB">
            <w:pPr>
              <w:pStyle w:val="TablaDestacado"/>
            </w:pPr>
            <w:r w:rsidRPr="00766E58">
              <w:t xml:space="preserve">Versión: </w:t>
            </w:r>
            <w:r w:rsidRPr="00380C7F">
              <w:rPr>
                <w:color w:val="C00000"/>
              </w:rPr>
              <w:t>[</w:t>
            </w:r>
            <w:r w:rsidRPr="00C26CF8">
              <w:rPr>
                <w:color w:val="70AD47" w:themeColor="accent6"/>
              </w:rPr>
              <w:t>01</w:t>
            </w:r>
            <w:r>
              <w:rPr>
                <w:color w:val="C00000"/>
              </w:rPr>
              <w:t>]</w:t>
            </w:r>
          </w:p>
        </w:tc>
      </w:tr>
      <w:tr w:rsidR="009E63B1" w:rsidRPr="00407A91" w14:paraId="3722195B" w14:textId="77777777" w:rsidTr="009E63B1">
        <w:trPr>
          <w:trHeight w:hRule="exact" w:val="397"/>
        </w:trPr>
        <w:tc>
          <w:tcPr>
            <w:tcW w:w="2428" w:type="dxa"/>
            <w:vMerge/>
          </w:tcPr>
          <w:p w14:paraId="2132DAB1" w14:textId="77777777" w:rsidR="009E63B1" w:rsidRPr="00407A91" w:rsidRDefault="009E63B1" w:rsidP="009E63B1">
            <w:pPr>
              <w:pStyle w:val="Sinespaciado"/>
              <w:rPr>
                <w:noProof/>
                <w:lang w:eastAsia="es-CL"/>
              </w:rPr>
            </w:pPr>
          </w:p>
        </w:tc>
        <w:tc>
          <w:tcPr>
            <w:tcW w:w="3948" w:type="dxa"/>
            <w:vMerge/>
          </w:tcPr>
          <w:p w14:paraId="36FC8866" w14:textId="77777777" w:rsidR="009E63B1" w:rsidRPr="00407A91" w:rsidRDefault="009E63B1" w:rsidP="009E63B1"/>
        </w:tc>
        <w:tc>
          <w:tcPr>
            <w:tcW w:w="3018" w:type="dxa"/>
          </w:tcPr>
          <w:p w14:paraId="11099191" w14:textId="77777777" w:rsidR="009E63B1" w:rsidRPr="00766E58" w:rsidRDefault="009E63B1" w:rsidP="006169FB">
            <w:pPr>
              <w:pStyle w:val="TablaDestacado"/>
            </w:pPr>
            <w:r w:rsidRPr="00766E58">
              <w:t xml:space="preserve">Fecha: </w:t>
            </w:r>
            <w:r w:rsidRPr="00380C7F">
              <w:rPr>
                <w:color w:val="C00000"/>
              </w:rPr>
              <w:t>[</w:t>
            </w:r>
            <w:r w:rsidRPr="001E3E18">
              <w:rPr>
                <w:color w:val="70AD47" w:themeColor="accent6"/>
              </w:rPr>
              <w:t xml:space="preserve">mm de </w:t>
            </w:r>
            <w:proofErr w:type="spellStart"/>
            <w:r w:rsidRPr="001E3E18">
              <w:rPr>
                <w:color w:val="70AD47" w:themeColor="accent6"/>
              </w:rPr>
              <w:t>aaaa</w:t>
            </w:r>
            <w:proofErr w:type="spellEnd"/>
            <w:r>
              <w:rPr>
                <w:color w:val="C00000"/>
              </w:rPr>
              <w:t>]</w:t>
            </w:r>
          </w:p>
        </w:tc>
      </w:tr>
      <w:tr w:rsidR="009E63B1" w:rsidRPr="00407A91" w14:paraId="5D64F9AE" w14:textId="77777777" w:rsidTr="009E63B1">
        <w:trPr>
          <w:trHeight w:hRule="exact" w:val="397"/>
        </w:trPr>
        <w:tc>
          <w:tcPr>
            <w:tcW w:w="2428" w:type="dxa"/>
            <w:vMerge/>
          </w:tcPr>
          <w:p w14:paraId="32337BF2" w14:textId="77777777" w:rsidR="009E63B1" w:rsidRPr="00407A91" w:rsidRDefault="009E63B1" w:rsidP="009E63B1">
            <w:pPr>
              <w:pStyle w:val="Sinespaciado"/>
              <w:rPr>
                <w:noProof/>
                <w:lang w:eastAsia="es-CL"/>
              </w:rPr>
            </w:pPr>
          </w:p>
        </w:tc>
        <w:tc>
          <w:tcPr>
            <w:tcW w:w="3948" w:type="dxa"/>
            <w:vMerge/>
          </w:tcPr>
          <w:p w14:paraId="7C26BC1E" w14:textId="77777777" w:rsidR="009E63B1" w:rsidRPr="00407A91" w:rsidRDefault="009E63B1" w:rsidP="009E63B1"/>
        </w:tc>
        <w:tc>
          <w:tcPr>
            <w:tcW w:w="3018" w:type="dxa"/>
          </w:tcPr>
          <w:p w14:paraId="750BB67E" w14:textId="77777777" w:rsidR="009E63B1" w:rsidRPr="00766E58" w:rsidRDefault="009E63B1" w:rsidP="006169FB">
            <w:pPr>
              <w:pStyle w:val="TablaDestacado"/>
            </w:pPr>
            <w:r w:rsidRPr="00766E58">
              <w:t xml:space="preserve">Páginas: pág. </w:t>
            </w:r>
            <w:r w:rsidRPr="00766E58">
              <w:fldChar w:fldCharType="begin"/>
            </w:r>
            <w:r w:rsidRPr="00766E58">
              <w:instrText xml:space="preserve"> PAGE   \* MERGEFORMAT </w:instrText>
            </w:r>
            <w:r w:rsidRPr="00766E58">
              <w:fldChar w:fldCharType="separate"/>
            </w:r>
            <w:r>
              <w:rPr>
                <w:noProof/>
              </w:rPr>
              <w:t>6</w:t>
            </w:r>
            <w:r w:rsidRPr="00766E58">
              <w:fldChar w:fldCharType="end"/>
            </w:r>
            <w:r w:rsidRPr="00766E58">
              <w:t xml:space="preserve"> de </w:t>
            </w:r>
            <w:r w:rsidR="00733FC0">
              <w:fldChar w:fldCharType="begin"/>
            </w:r>
            <w:r w:rsidR="00733FC0">
              <w:instrText xml:space="preserve"> NUMPAGES   \* MERGEFORMAT </w:instrText>
            </w:r>
            <w:r w:rsidR="00733FC0">
              <w:fldChar w:fldCharType="separate"/>
            </w:r>
            <w:r>
              <w:rPr>
                <w:noProof/>
              </w:rPr>
              <w:t>26</w:t>
            </w:r>
            <w:r w:rsidR="00733FC0">
              <w:rPr>
                <w:noProof/>
              </w:rPr>
              <w:fldChar w:fldCharType="end"/>
            </w:r>
          </w:p>
        </w:tc>
      </w:tr>
      <w:tr w:rsidR="009E63B1" w:rsidRPr="00407A91" w14:paraId="458C8502" w14:textId="77777777" w:rsidTr="009E63B1">
        <w:trPr>
          <w:trHeight w:hRule="exact" w:val="397"/>
        </w:trPr>
        <w:tc>
          <w:tcPr>
            <w:tcW w:w="2428" w:type="dxa"/>
            <w:vMerge/>
          </w:tcPr>
          <w:p w14:paraId="05CB766F" w14:textId="77777777" w:rsidR="009E63B1" w:rsidRPr="00407A91" w:rsidRDefault="009E63B1" w:rsidP="009E63B1">
            <w:pPr>
              <w:pStyle w:val="Sinespaciado"/>
              <w:rPr>
                <w:noProof/>
                <w:lang w:eastAsia="es-CL"/>
              </w:rPr>
            </w:pPr>
          </w:p>
        </w:tc>
        <w:tc>
          <w:tcPr>
            <w:tcW w:w="3948" w:type="dxa"/>
            <w:vMerge/>
          </w:tcPr>
          <w:p w14:paraId="698B3B37" w14:textId="77777777" w:rsidR="009E63B1" w:rsidRPr="00407A91" w:rsidRDefault="009E63B1" w:rsidP="009E63B1"/>
        </w:tc>
        <w:tc>
          <w:tcPr>
            <w:tcW w:w="3018" w:type="dxa"/>
          </w:tcPr>
          <w:p w14:paraId="1D6BA458" w14:textId="77777777" w:rsidR="009E63B1" w:rsidRPr="00766E58" w:rsidRDefault="009E63B1" w:rsidP="006169FB">
            <w:pPr>
              <w:pStyle w:val="TablaDestacado"/>
            </w:pPr>
            <w:r w:rsidRPr="00766E58">
              <w:t xml:space="preserve">Vigencia: </w:t>
            </w:r>
            <w:r w:rsidRPr="00380C7F">
              <w:rPr>
                <w:color w:val="C00000"/>
              </w:rPr>
              <w:t>[</w:t>
            </w:r>
            <w:proofErr w:type="spellStart"/>
            <w:r w:rsidRPr="00C26CF8">
              <w:rPr>
                <w:color w:val="70AD47" w:themeColor="accent6"/>
              </w:rPr>
              <w:t>aaaa</w:t>
            </w:r>
            <w:proofErr w:type="spellEnd"/>
            <w:r>
              <w:rPr>
                <w:color w:val="C00000"/>
              </w:rPr>
              <w:t>]</w:t>
            </w:r>
            <w:r w:rsidRPr="00766E58">
              <w:t>-</w:t>
            </w:r>
            <w:r w:rsidRPr="00380C7F">
              <w:rPr>
                <w:color w:val="C00000"/>
              </w:rPr>
              <w:t>[</w:t>
            </w:r>
            <w:proofErr w:type="spellStart"/>
            <w:r w:rsidRPr="00C26CF8">
              <w:rPr>
                <w:color w:val="70AD47" w:themeColor="accent6"/>
              </w:rPr>
              <w:t>aaaa</w:t>
            </w:r>
            <w:proofErr w:type="spellEnd"/>
            <w:r>
              <w:rPr>
                <w:color w:val="C00000"/>
              </w:rPr>
              <w:t>]</w:t>
            </w:r>
          </w:p>
        </w:tc>
      </w:tr>
    </w:tbl>
    <w:p w14:paraId="3AD76AAE" w14:textId="77777777" w:rsidR="009E63B1" w:rsidRDefault="009E63B1" w:rsidP="009E63B1">
      <w:pPr>
        <w:pStyle w:val="Ttulo4"/>
      </w:pPr>
      <w:bookmarkStart w:id="41" w:name="_Toc45027501"/>
      <w:bookmarkStart w:id="42" w:name="_Toc45029084"/>
      <w:bookmarkStart w:id="43" w:name="_Toc45058599"/>
      <w:r>
        <w:t>5.1.3.1</w:t>
      </w:r>
      <w:r>
        <w:tab/>
        <w:t>Primera columna.</w:t>
      </w:r>
      <w:bookmarkEnd w:id="41"/>
      <w:bookmarkEnd w:id="42"/>
      <w:bookmarkEnd w:id="43"/>
      <w:r>
        <w:t xml:space="preserve"> </w:t>
      </w:r>
    </w:p>
    <w:p w14:paraId="75245D97" w14:textId="77777777" w:rsidR="009E63B1" w:rsidRDefault="009E63B1" w:rsidP="009E63B1">
      <w:pPr>
        <w:pStyle w:val="Prrafodelista"/>
        <w:numPr>
          <w:ilvl w:val="0"/>
          <w:numId w:val="18"/>
        </w:numPr>
      </w:pPr>
      <w:r w:rsidRPr="00E5273C">
        <w:rPr>
          <w:b/>
          <w:bCs/>
        </w:rPr>
        <w:t>Logo</w:t>
      </w:r>
      <w:r>
        <w:t xml:space="preserve"> de la Ilustre Municipalidad de Vilcún.</w:t>
      </w:r>
    </w:p>
    <w:p w14:paraId="0F275588" w14:textId="77777777" w:rsidR="009E63B1" w:rsidRDefault="009E63B1" w:rsidP="009E63B1">
      <w:pPr>
        <w:pStyle w:val="Prrafodelista"/>
        <w:numPr>
          <w:ilvl w:val="0"/>
          <w:numId w:val="18"/>
        </w:numPr>
      </w:pPr>
      <w:r w:rsidRPr="00E5273C">
        <w:rPr>
          <w:b/>
          <w:bCs/>
        </w:rPr>
        <w:t>DSM Vilcún</w:t>
      </w:r>
      <w:r>
        <w:t>, debajo del logo.</w:t>
      </w:r>
    </w:p>
    <w:p w14:paraId="7308F6A1" w14:textId="1F05C137" w:rsidR="009E63B1" w:rsidRDefault="009E63B1" w:rsidP="009E63B1">
      <w:pPr>
        <w:pStyle w:val="Prrafodelista"/>
        <w:numPr>
          <w:ilvl w:val="0"/>
          <w:numId w:val="18"/>
        </w:numPr>
      </w:pPr>
      <w:r w:rsidRPr="004D3161">
        <w:rPr>
          <w:b/>
          <w:bCs/>
        </w:rPr>
        <w:t>Nombre del establecimiento</w:t>
      </w:r>
      <w:r>
        <w:t xml:space="preserve"> </w:t>
      </w:r>
      <w:r w:rsidR="001E3E18">
        <w:t>(</w:t>
      </w:r>
      <w:r w:rsidR="001E3E18" w:rsidRPr="00380C7F">
        <w:rPr>
          <w:color w:val="C00000"/>
        </w:rPr>
        <w:t>[</w:t>
      </w:r>
      <w:r w:rsidR="001E3E18" w:rsidRPr="00E35350">
        <w:rPr>
          <w:b/>
          <w:bCs/>
          <w:color w:val="70AD47" w:themeColor="accent6"/>
        </w:rPr>
        <w:t>CENTRO</w:t>
      </w:r>
      <w:r w:rsidR="001E3E18" w:rsidRPr="00380C7F">
        <w:rPr>
          <w:color w:val="C00000"/>
        </w:rPr>
        <w:t>]</w:t>
      </w:r>
      <w:r w:rsidR="001E3E18">
        <w:rPr>
          <w:color w:val="C00000"/>
        </w:rPr>
        <w:t xml:space="preserve">) </w:t>
      </w:r>
      <w:r>
        <w:t>que corresponda. Se debe cuidar que este texto sea visible en una sola línea.</w:t>
      </w:r>
    </w:p>
    <w:p w14:paraId="39EA6F7B" w14:textId="77777777" w:rsidR="009E63B1" w:rsidRDefault="009E63B1" w:rsidP="009E63B1">
      <w:pPr>
        <w:pStyle w:val="Ttulo4"/>
      </w:pPr>
      <w:bookmarkStart w:id="44" w:name="_Toc45027502"/>
      <w:bookmarkStart w:id="45" w:name="_Toc45029085"/>
      <w:bookmarkStart w:id="46" w:name="_Toc45058600"/>
      <w:r>
        <w:lastRenderedPageBreak/>
        <w:t>5.1.3.2</w:t>
      </w:r>
      <w:r>
        <w:tab/>
        <w:t>Segunda columna.</w:t>
      </w:r>
      <w:bookmarkEnd w:id="44"/>
      <w:bookmarkEnd w:id="45"/>
      <w:bookmarkEnd w:id="46"/>
      <w:r>
        <w:t xml:space="preserve">  </w:t>
      </w:r>
    </w:p>
    <w:p w14:paraId="71C39839" w14:textId="7BE0FBBA" w:rsidR="009E63B1" w:rsidRDefault="009E63B1" w:rsidP="009E63B1">
      <w:pPr>
        <w:pStyle w:val="Prrafodelista"/>
        <w:numPr>
          <w:ilvl w:val="0"/>
          <w:numId w:val="19"/>
        </w:numPr>
        <w:spacing w:after="29"/>
        <w:ind w:right="5"/>
      </w:pPr>
      <w:r w:rsidRPr="009D5FD0">
        <w:rPr>
          <w:b/>
          <w:bCs/>
        </w:rPr>
        <w:t>Nombre del documento elaborado</w:t>
      </w:r>
      <w:r>
        <w:rPr>
          <w:b/>
          <w:bCs/>
        </w:rPr>
        <w:t xml:space="preserve"> </w:t>
      </w:r>
      <w:r>
        <w:t>(</w:t>
      </w:r>
      <w:r w:rsidR="001E3E18" w:rsidRPr="00380C7F">
        <w:rPr>
          <w:color w:val="C00000"/>
        </w:rPr>
        <w:t>[</w:t>
      </w:r>
      <w:r w:rsidR="001E3E18" w:rsidRPr="00E35350">
        <w:rPr>
          <w:b/>
          <w:bCs/>
          <w:color w:val="70AD47" w:themeColor="accent6"/>
        </w:rPr>
        <w:t>NOMBRE DEL DOCUMENTO</w:t>
      </w:r>
      <w:r w:rsidR="001E3E18">
        <w:rPr>
          <w:color w:val="C00000"/>
        </w:rPr>
        <w:t>]</w:t>
      </w:r>
      <w:r>
        <w:t>).</w:t>
      </w:r>
    </w:p>
    <w:p w14:paraId="77B3BB0A" w14:textId="7BDFAB4F" w:rsidR="009E63B1" w:rsidRDefault="009E63B1" w:rsidP="009E63B1">
      <w:pPr>
        <w:pStyle w:val="Prrafodelista"/>
        <w:numPr>
          <w:ilvl w:val="0"/>
          <w:numId w:val="19"/>
        </w:numPr>
        <w:spacing w:after="29"/>
        <w:ind w:right="5"/>
      </w:pPr>
      <w:r w:rsidRPr="009D5FD0">
        <w:rPr>
          <w:b/>
          <w:bCs/>
        </w:rPr>
        <w:t>Ámbito</w:t>
      </w:r>
      <w:r>
        <w:t xml:space="preserve"> del Estándar General de Acreditación para Prestadores Institucionales de Atención Abierta</w:t>
      </w:r>
      <w:r>
        <w:rPr>
          <w:b/>
          <w:bCs/>
        </w:rPr>
        <w:t xml:space="preserve"> </w:t>
      </w:r>
      <w:r>
        <w:t>(</w:t>
      </w:r>
      <w:r w:rsidR="001E3E18" w:rsidRPr="00380C7F">
        <w:rPr>
          <w:color w:val="C00000"/>
        </w:rPr>
        <w:t>[</w:t>
      </w:r>
      <w:r w:rsidR="001E3E18" w:rsidRPr="00E35350">
        <w:rPr>
          <w:b/>
          <w:bCs/>
          <w:color w:val="70AD47" w:themeColor="accent6"/>
        </w:rPr>
        <w:t>ÁMBITO DEL DOCUMENTO</w:t>
      </w:r>
      <w:r w:rsidR="001E3E18">
        <w:rPr>
          <w:color w:val="C00000"/>
        </w:rPr>
        <w:t>]</w:t>
      </w:r>
      <w:r>
        <w:t>).</w:t>
      </w:r>
    </w:p>
    <w:p w14:paraId="451B640C" w14:textId="6719D1A6" w:rsidR="009E63B1" w:rsidRDefault="009E63B1" w:rsidP="009E63B1">
      <w:pPr>
        <w:pStyle w:val="Prrafodelista"/>
        <w:numPr>
          <w:ilvl w:val="0"/>
          <w:numId w:val="19"/>
        </w:numPr>
        <w:ind w:right="5"/>
      </w:pPr>
      <w:r w:rsidRPr="00077234">
        <w:rPr>
          <w:b/>
          <w:bCs/>
        </w:rPr>
        <w:t>Código</w:t>
      </w:r>
      <w:r>
        <w:t xml:space="preserve">: Se identificará con una serie de 3 a 4 siglas que indican las primeras letras, en mayúscula, de la unidad que elabora la norma (ej.: ENF: enfermería, KIN: Kinesiología, </w:t>
      </w:r>
      <w:proofErr w:type="spellStart"/>
      <w:r>
        <w:t>etc</w:t>
      </w:r>
      <w:proofErr w:type="spellEnd"/>
      <w:r>
        <w:t>) o del Ámbito que corresponda según pauta de cotejo del Manual del Estándar General de Acreditación; seguidos de los números correspondientes a la característica a desarrollar o designar un número correlativo. Junto a esto se registrarán y número correspondiente al correlativo de documentos elaborados por esa unidad o servicio. (Siglas de Codificación Anexo n°1) (</w:t>
      </w:r>
      <w:r w:rsidR="001E3E18" w:rsidRPr="00380C7F">
        <w:rPr>
          <w:color w:val="C00000"/>
        </w:rPr>
        <w:t>[</w:t>
      </w:r>
      <w:r w:rsidR="001E3E18" w:rsidRPr="00E35350">
        <w:rPr>
          <w:b/>
          <w:bCs/>
          <w:color w:val="70AD47" w:themeColor="accent6"/>
        </w:rPr>
        <w:t>COD. N.N</w:t>
      </w:r>
      <w:r w:rsidR="001E3E18">
        <w:rPr>
          <w:color w:val="C00000"/>
        </w:rPr>
        <w:t>]</w:t>
      </w:r>
      <w:r>
        <w:t xml:space="preserve">). </w:t>
      </w:r>
    </w:p>
    <w:p w14:paraId="46D9EC1D" w14:textId="77777777" w:rsidR="009E63B1" w:rsidRDefault="009E63B1" w:rsidP="009E63B1">
      <w:pPr>
        <w:pStyle w:val="Ttulo4"/>
      </w:pPr>
      <w:bookmarkStart w:id="47" w:name="_Toc45027503"/>
      <w:bookmarkStart w:id="48" w:name="_Toc45029086"/>
      <w:bookmarkStart w:id="49" w:name="_Toc45058601"/>
      <w:r>
        <w:t>5.1.3.3</w:t>
      </w:r>
      <w:r>
        <w:tab/>
        <w:t>Tercera columna</w:t>
      </w:r>
      <w:bookmarkEnd w:id="47"/>
      <w:bookmarkEnd w:id="48"/>
      <w:bookmarkEnd w:id="49"/>
    </w:p>
    <w:p w14:paraId="3143E083" w14:textId="3CAFA7BF" w:rsidR="009E63B1" w:rsidRDefault="009E63B1" w:rsidP="009E63B1">
      <w:pPr>
        <w:pStyle w:val="Prrafodelista"/>
        <w:numPr>
          <w:ilvl w:val="0"/>
          <w:numId w:val="20"/>
        </w:numPr>
        <w:spacing w:after="29"/>
        <w:ind w:right="5"/>
      </w:pPr>
      <w:r w:rsidRPr="009D5FD0">
        <w:rPr>
          <w:b/>
          <w:bCs/>
        </w:rPr>
        <w:t>Código del ámbito</w:t>
      </w:r>
      <w:r>
        <w:t xml:space="preserve"> (mismo que en segunda columna, </w:t>
      </w:r>
      <w:r w:rsidR="001E3E18" w:rsidRPr="00380C7F">
        <w:rPr>
          <w:color w:val="C00000"/>
        </w:rPr>
        <w:t>[</w:t>
      </w:r>
      <w:r w:rsidR="001E3E18" w:rsidRPr="00E35350">
        <w:rPr>
          <w:b/>
          <w:bCs/>
          <w:color w:val="70AD47" w:themeColor="accent6"/>
        </w:rPr>
        <w:t>COD. N.N</w:t>
      </w:r>
      <w:r w:rsidR="001E3E18">
        <w:rPr>
          <w:color w:val="C00000"/>
        </w:rPr>
        <w:t>]</w:t>
      </w:r>
      <w:r>
        <w:t>).</w:t>
      </w:r>
    </w:p>
    <w:p w14:paraId="1408E27A" w14:textId="149752A2" w:rsidR="009E63B1" w:rsidRDefault="009E63B1" w:rsidP="009E63B1">
      <w:pPr>
        <w:pStyle w:val="Prrafodelista"/>
        <w:numPr>
          <w:ilvl w:val="0"/>
          <w:numId w:val="20"/>
        </w:numPr>
        <w:ind w:right="5"/>
      </w:pPr>
      <w:r w:rsidRPr="00077234">
        <w:rPr>
          <w:b/>
          <w:bCs/>
        </w:rPr>
        <w:t>Versión</w:t>
      </w:r>
      <w:r>
        <w:t>: Referente a número correlativo de versión o edición del documento elaborado. La cual se debe registrar en formato: 01, 02, 03, etc. (</w:t>
      </w:r>
      <w:r w:rsidR="001E3E18" w:rsidRPr="00380C7F">
        <w:rPr>
          <w:color w:val="C00000"/>
        </w:rPr>
        <w:t>[</w:t>
      </w:r>
      <w:r w:rsidR="001E3E18" w:rsidRPr="00E35350">
        <w:rPr>
          <w:b/>
          <w:bCs/>
          <w:color w:val="70AD47" w:themeColor="accent6"/>
        </w:rPr>
        <w:t>01</w:t>
      </w:r>
      <w:r w:rsidR="001E3E18">
        <w:rPr>
          <w:color w:val="C00000"/>
        </w:rPr>
        <w:t>]</w:t>
      </w:r>
      <w:r>
        <w:t xml:space="preserve">). </w:t>
      </w:r>
    </w:p>
    <w:p w14:paraId="33E5107A" w14:textId="7A14B407" w:rsidR="009E63B1" w:rsidRDefault="009E63B1" w:rsidP="009E63B1">
      <w:pPr>
        <w:pStyle w:val="Prrafodelista"/>
        <w:numPr>
          <w:ilvl w:val="0"/>
          <w:numId w:val="20"/>
        </w:numPr>
        <w:ind w:right="5"/>
      </w:pPr>
      <w:r w:rsidRPr="00077234">
        <w:rPr>
          <w:b/>
          <w:bCs/>
        </w:rPr>
        <w:t>Fecha</w:t>
      </w:r>
      <w:r>
        <w:t xml:space="preserve">: </w:t>
      </w:r>
      <w:r w:rsidR="001E3E18">
        <w:t>M</w:t>
      </w:r>
      <w:r>
        <w:t>es y año del momento en que el documento fue aprobado, tanto en su primera edición como en las ediciones posteriores (</w:t>
      </w:r>
      <w:r w:rsidR="001E3E18" w:rsidRPr="00380C7F">
        <w:rPr>
          <w:color w:val="C00000"/>
        </w:rPr>
        <w:t>[</w:t>
      </w:r>
      <w:r w:rsidR="001E3E18" w:rsidRPr="00E35350">
        <w:rPr>
          <w:b/>
          <w:bCs/>
          <w:color w:val="70AD47" w:themeColor="accent6"/>
        </w:rPr>
        <w:t xml:space="preserve">mm de </w:t>
      </w:r>
      <w:proofErr w:type="spellStart"/>
      <w:r w:rsidR="001E3E18" w:rsidRPr="00E35350">
        <w:rPr>
          <w:b/>
          <w:bCs/>
          <w:color w:val="70AD47" w:themeColor="accent6"/>
        </w:rPr>
        <w:t>aaaa</w:t>
      </w:r>
      <w:proofErr w:type="spellEnd"/>
      <w:r w:rsidR="001E3E18">
        <w:rPr>
          <w:color w:val="C00000"/>
        </w:rPr>
        <w:t>]</w:t>
      </w:r>
      <w:r>
        <w:t xml:space="preserve">). </w:t>
      </w:r>
    </w:p>
    <w:p w14:paraId="75B5EDF6" w14:textId="77777777" w:rsidR="009E63B1" w:rsidRPr="009D5FD0" w:rsidRDefault="009E63B1" w:rsidP="009E63B1">
      <w:pPr>
        <w:pStyle w:val="Prrafodelista"/>
        <w:numPr>
          <w:ilvl w:val="0"/>
          <w:numId w:val="20"/>
        </w:numPr>
        <w:ind w:right="5"/>
      </w:pPr>
      <w:r>
        <w:rPr>
          <w:b/>
          <w:bCs/>
        </w:rPr>
        <w:t>Página</w:t>
      </w:r>
      <w:r w:rsidRPr="009D5FD0">
        <w:t>:</w:t>
      </w:r>
      <w:r>
        <w:t xml:space="preserve"> </w:t>
      </w:r>
      <w:r w:rsidRPr="009D5FD0">
        <w:t>Número de página (sin incluir portada) y total de páginas (incluyendo portada)</w:t>
      </w:r>
      <w:r>
        <w:t>.</w:t>
      </w:r>
    </w:p>
    <w:p w14:paraId="5F76E7CF" w14:textId="19743D3B" w:rsidR="009E63B1" w:rsidRDefault="009E63B1" w:rsidP="009E63B1">
      <w:pPr>
        <w:pStyle w:val="Prrafodelista"/>
        <w:numPr>
          <w:ilvl w:val="0"/>
          <w:numId w:val="20"/>
        </w:numPr>
      </w:pPr>
      <w:r w:rsidRPr="00077234">
        <w:rPr>
          <w:b/>
          <w:bCs/>
        </w:rPr>
        <w:t>Vigencia</w:t>
      </w:r>
      <w:r>
        <w:t xml:space="preserve">: Periodo durante el cual se encontrará actualizado el documento elaborado. Se establece que la documentación Institucional se renovara cada 3 años. Se </w:t>
      </w:r>
      <w:r w:rsidR="001E3E18">
        <w:t>escribirá</w:t>
      </w:r>
      <w:r>
        <w:t xml:space="preserve"> </w:t>
      </w:r>
      <w:r w:rsidR="001E3E18">
        <w:t>e</w:t>
      </w:r>
      <w:r>
        <w:t>l año de aprobación del documento y el año de fin de la vigencia, separados por un guion (</w:t>
      </w:r>
      <w:r w:rsidR="001E3E18" w:rsidRPr="00380C7F">
        <w:rPr>
          <w:color w:val="C00000"/>
        </w:rPr>
        <w:t>[</w:t>
      </w:r>
      <w:proofErr w:type="spellStart"/>
      <w:r w:rsidR="001E3E18" w:rsidRPr="00E35350">
        <w:rPr>
          <w:b/>
          <w:bCs/>
          <w:color w:val="70AD47" w:themeColor="accent6"/>
        </w:rPr>
        <w:t>aaaa</w:t>
      </w:r>
      <w:proofErr w:type="spellEnd"/>
      <w:r w:rsidR="001E3E18">
        <w:rPr>
          <w:color w:val="C00000"/>
        </w:rPr>
        <w:t>]</w:t>
      </w:r>
      <w:r w:rsidR="001E3E18">
        <w:t>-</w:t>
      </w:r>
      <w:r w:rsidR="001E3E18" w:rsidRPr="00380C7F">
        <w:rPr>
          <w:color w:val="C00000"/>
        </w:rPr>
        <w:t>[</w:t>
      </w:r>
      <w:proofErr w:type="spellStart"/>
      <w:r w:rsidR="001E3E18" w:rsidRPr="00E35350">
        <w:rPr>
          <w:b/>
          <w:bCs/>
          <w:color w:val="70AD47" w:themeColor="accent6"/>
        </w:rPr>
        <w:t>aaaa</w:t>
      </w:r>
      <w:proofErr w:type="spellEnd"/>
      <w:r w:rsidR="001E3E18">
        <w:rPr>
          <w:color w:val="C00000"/>
        </w:rPr>
        <w:t>]</w:t>
      </w:r>
      <w:r>
        <w:t xml:space="preserve">). </w:t>
      </w:r>
    </w:p>
    <w:p w14:paraId="6FA7CA56" w14:textId="77777777" w:rsidR="009E63B1" w:rsidRDefault="009E63B1" w:rsidP="009E63B1">
      <w:pPr>
        <w:pStyle w:val="Ttulo3"/>
      </w:pPr>
      <w:bookmarkStart w:id="50" w:name="_Toc45027504"/>
      <w:bookmarkStart w:id="51" w:name="_Toc45029087"/>
      <w:bookmarkStart w:id="52" w:name="_Toc45058602"/>
      <w:r>
        <w:t>5.1.4</w:t>
      </w:r>
      <w:r>
        <w:tab/>
        <w:t>Tabla de autores y revisiones</w:t>
      </w:r>
      <w:bookmarkEnd w:id="50"/>
      <w:bookmarkEnd w:id="51"/>
      <w:bookmarkEnd w:id="52"/>
      <w:r>
        <w:t xml:space="preserve"> </w:t>
      </w:r>
    </w:p>
    <w:p w14:paraId="130A32CA" w14:textId="77777777" w:rsidR="009E63B1" w:rsidRPr="00C64B8B" w:rsidRDefault="009E63B1" w:rsidP="009E63B1">
      <w:r w:rsidRPr="00A10204">
        <w:t>La tabla de autores, revisiones y distribución se ubica en la portada y tiene la siguiente estructura en sus tres columnas</w:t>
      </w:r>
      <w:r>
        <w:t xml:space="preserve">: </w:t>
      </w:r>
    </w:p>
    <w:tbl>
      <w:tblPr>
        <w:tblW w:w="0" w:type="auto"/>
        <w:tblCellMar>
          <w:left w:w="0" w:type="dxa"/>
          <w:right w:w="0" w:type="dxa"/>
        </w:tblCellMar>
        <w:tblLook w:val="04A0" w:firstRow="1" w:lastRow="0" w:firstColumn="1" w:lastColumn="0" w:noHBand="0" w:noVBand="1"/>
      </w:tblPr>
      <w:tblGrid>
        <w:gridCol w:w="9394"/>
      </w:tblGrid>
      <w:tr w:rsidR="009E63B1" w14:paraId="6884ED34" w14:textId="77777777" w:rsidTr="009E63B1">
        <w:trPr>
          <w:trHeight w:val="5989"/>
        </w:trPr>
        <w:tc>
          <w:tcPr>
            <w:tcW w:w="9394" w:type="dxa"/>
            <w:vAlign w:val="bottom"/>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3101"/>
              <w:gridCol w:w="3170"/>
            </w:tblGrid>
            <w:tr w:rsidR="009E63B1" w:rsidRPr="00843C83" w14:paraId="790F044A" w14:textId="77777777" w:rsidTr="009E63B1">
              <w:trPr>
                <w:jc w:val="center"/>
              </w:trPr>
              <w:tc>
                <w:tcPr>
                  <w:tcW w:w="3113" w:type="dxa"/>
                </w:tcPr>
                <w:p w14:paraId="094B3871" w14:textId="77777777" w:rsidR="009E63B1" w:rsidRPr="00843C83" w:rsidRDefault="009E63B1" w:rsidP="006169FB">
                  <w:pPr>
                    <w:pStyle w:val="TablaDestacado"/>
                  </w:pPr>
                  <w:r w:rsidRPr="00843C83">
                    <w:lastRenderedPageBreak/>
                    <w:t xml:space="preserve">DOCUMENTO </w:t>
                  </w:r>
                  <w:r w:rsidRPr="00843C83">
                    <w:br/>
                    <w:t>ELABORADO POR:</w:t>
                  </w:r>
                </w:p>
              </w:tc>
              <w:tc>
                <w:tcPr>
                  <w:tcW w:w="3101" w:type="dxa"/>
                </w:tcPr>
                <w:p w14:paraId="25C0FE5A" w14:textId="77777777" w:rsidR="009E63B1" w:rsidRPr="00843C83" w:rsidRDefault="009E63B1" w:rsidP="006169FB">
                  <w:pPr>
                    <w:pStyle w:val="TablaDestacado"/>
                  </w:pPr>
                  <w:r w:rsidRPr="00843C83">
                    <w:t xml:space="preserve">REVISADO </w:t>
                  </w:r>
                  <w:r w:rsidRPr="00843C83">
                    <w:br/>
                    <w:t>POR:</w:t>
                  </w:r>
                </w:p>
              </w:tc>
              <w:tc>
                <w:tcPr>
                  <w:tcW w:w="3170" w:type="dxa"/>
                </w:tcPr>
                <w:p w14:paraId="77EA781E" w14:textId="77777777" w:rsidR="009E63B1" w:rsidRPr="00843C83" w:rsidRDefault="009E63B1" w:rsidP="006169FB">
                  <w:pPr>
                    <w:pStyle w:val="TablaDestacado"/>
                  </w:pPr>
                  <w:r w:rsidRPr="00843C83">
                    <w:t xml:space="preserve">APROBADO </w:t>
                  </w:r>
                  <w:r w:rsidRPr="00843C83">
                    <w:br/>
                    <w:t>POR:</w:t>
                  </w:r>
                </w:p>
              </w:tc>
            </w:tr>
            <w:tr w:rsidR="009E63B1" w:rsidRPr="00843C83" w14:paraId="4D3613C2" w14:textId="77777777" w:rsidTr="009E63B1">
              <w:trPr>
                <w:trHeight w:hRule="exact" w:val="2495"/>
                <w:jc w:val="center"/>
              </w:trPr>
              <w:tc>
                <w:tcPr>
                  <w:tcW w:w="3113" w:type="dxa"/>
                </w:tcPr>
                <w:p w14:paraId="50249294" w14:textId="77777777" w:rsidR="009E63B1" w:rsidRPr="00843C83" w:rsidRDefault="009E63B1" w:rsidP="006169FB">
                  <w:pPr>
                    <w:pStyle w:val="TablaDestacado"/>
                  </w:pPr>
                  <w:r w:rsidRPr="00380C7F">
                    <w:rPr>
                      <w:color w:val="C00000"/>
                    </w:rPr>
                    <w:t>[</w:t>
                  </w:r>
                  <w:r w:rsidRPr="001E3E18">
                    <w:rPr>
                      <w:color w:val="70AD47" w:themeColor="accent6"/>
                    </w:rPr>
                    <w:t>NOMBRES</w:t>
                  </w:r>
                  <w:r w:rsidRPr="001E3E18">
                    <w:rPr>
                      <w:color w:val="70AD47" w:themeColor="accent6"/>
                    </w:rPr>
                    <w:br/>
                    <w:t>PATERNO MATERNO</w:t>
                  </w:r>
                  <w:r>
                    <w:rPr>
                      <w:color w:val="C00000"/>
                    </w:rPr>
                    <w:t>]</w:t>
                  </w:r>
                </w:p>
                <w:p w14:paraId="26180FCF" w14:textId="77777777" w:rsidR="009E63B1" w:rsidRPr="00843C83" w:rsidRDefault="009E63B1" w:rsidP="006169FB">
                  <w:pPr>
                    <w:pStyle w:val="TablaDestacado"/>
                  </w:pPr>
                  <w:r w:rsidRPr="00380C7F">
                    <w:rPr>
                      <w:color w:val="C00000"/>
                    </w:rPr>
                    <w:t>[</w:t>
                  </w:r>
                  <w:r w:rsidRPr="001E3E18">
                    <w:rPr>
                      <w:color w:val="70AD47" w:themeColor="accent6"/>
                    </w:rPr>
                    <w:t>CARGO</w:t>
                  </w:r>
                  <w:r>
                    <w:rPr>
                      <w:color w:val="C00000"/>
                    </w:rPr>
                    <w:t>]</w:t>
                  </w:r>
                </w:p>
                <w:p w14:paraId="04233C17" w14:textId="77777777" w:rsidR="009E63B1" w:rsidRPr="00843C83" w:rsidRDefault="009E63B1" w:rsidP="006169FB">
                  <w:pPr>
                    <w:pStyle w:val="TablaDestacado"/>
                  </w:pPr>
                </w:p>
              </w:tc>
              <w:tc>
                <w:tcPr>
                  <w:tcW w:w="3101" w:type="dxa"/>
                </w:tcPr>
                <w:p w14:paraId="56C4E132" w14:textId="77777777" w:rsidR="009E63B1" w:rsidRPr="00843C83" w:rsidRDefault="009E63B1" w:rsidP="006169FB">
                  <w:pPr>
                    <w:pStyle w:val="TablaDestacado"/>
                  </w:pPr>
                  <w:r w:rsidRPr="00380C7F">
                    <w:rPr>
                      <w:color w:val="C00000"/>
                    </w:rPr>
                    <w:t>[</w:t>
                  </w:r>
                  <w:r w:rsidRPr="001E3E18">
                    <w:rPr>
                      <w:color w:val="70AD47" w:themeColor="accent6"/>
                    </w:rPr>
                    <w:t>NOMBRES</w:t>
                  </w:r>
                  <w:r w:rsidRPr="001E3E18">
                    <w:rPr>
                      <w:color w:val="70AD47" w:themeColor="accent6"/>
                    </w:rPr>
                    <w:br/>
                    <w:t>PATERNO MATERNO</w:t>
                  </w:r>
                  <w:r>
                    <w:rPr>
                      <w:color w:val="C00000"/>
                    </w:rPr>
                    <w:t>]</w:t>
                  </w:r>
                </w:p>
                <w:p w14:paraId="5A0026C3" w14:textId="77777777" w:rsidR="009E63B1" w:rsidRPr="00843C83" w:rsidRDefault="009E63B1" w:rsidP="006169FB">
                  <w:pPr>
                    <w:pStyle w:val="TablaDestacado"/>
                  </w:pPr>
                  <w:r w:rsidRPr="00380C7F">
                    <w:rPr>
                      <w:color w:val="C00000"/>
                    </w:rPr>
                    <w:t>[</w:t>
                  </w:r>
                  <w:r w:rsidRPr="001E3E18">
                    <w:rPr>
                      <w:color w:val="70AD47" w:themeColor="accent6"/>
                    </w:rPr>
                    <w:t>CARGO</w:t>
                  </w:r>
                  <w:r>
                    <w:rPr>
                      <w:color w:val="C00000"/>
                    </w:rPr>
                    <w:t>]</w:t>
                  </w:r>
                </w:p>
                <w:p w14:paraId="52DBDA62" w14:textId="77777777" w:rsidR="009E63B1" w:rsidRPr="00843C83" w:rsidRDefault="009E63B1" w:rsidP="006169FB">
                  <w:pPr>
                    <w:pStyle w:val="TablaDestacado"/>
                  </w:pPr>
                </w:p>
              </w:tc>
              <w:tc>
                <w:tcPr>
                  <w:tcW w:w="3170" w:type="dxa"/>
                </w:tcPr>
                <w:p w14:paraId="5755CFBF" w14:textId="77777777" w:rsidR="009E63B1" w:rsidRPr="00843C83" w:rsidRDefault="009E63B1" w:rsidP="006169FB">
                  <w:pPr>
                    <w:pStyle w:val="TablaDestacado"/>
                  </w:pPr>
                  <w:r w:rsidRPr="00380C7F">
                    <w:rPr>
                      <w:color w:val="C00000"/>
                    </w:rPr>
                    <w:t>[</w:t>
                  </w:r>
                  <w:r w:rsidRPr="001E3E18">
                    <w:rPr>
                      <w:color w:val="70AD47" w:themeColor="accent6"/>
                    </w:rPr>
                    <w:t>NOMBRES</w:t>
                  </w:r>
                  <w:r w:rsidRPr="001E3E18">
                    <w:rPr>
                      <w:color w:val="70AD47" w:themeColor="accent6"/>
                    </w:rPr>
                    <w:br/>
                    <w:t>PATERNO MATERNO</w:t>
                  </w:r>
                  <w:r>
                    <w:rPr>
                      <w:color w:val="C00000"/>
                    </w:rPr>
                    <w:t>]</w:t>
                  </w:r>
                </w:p>
                <w:p w14:paraId="120FACAE" w14:textId="77777777" w:rsidR="009E63B1" w:rsidRPr="00843C83" w:rsidRDefault="009E63B1" w:rsidP="006169FB">
                  <w:pPr>
                    <w:pStyle w:val="TablaDestacado"/>
                  </w:pPr>
                  <w:r w:rsidRPr="00380C7F">
                    <w:rPr>
                      <w:color w:val="C00000"/>
                    </w:rPr>
                    <w:t>[</w:t>
                  </w:r>
                  <w:r w:rsidRPr="001E3E18">
                    <w:rPr>
                      <w:color w:val="70AD47" w:themeColor="accent6"/>
                    </w:rPr>
                    <w:t>CARGO</w:t>
                  </w:r>
                  <w:r>
                    <w:rPr>
                      <w:color w:val="C00000"/>
                    </w:rPr>
                    <w:t>]</w:t>
                  </w:r>
                </w:p>
                <w:p w14:paraId="7E603DF6" w14:textId="77777777" w:rsidR="009E63B1" w:rsidRPr="00843C83" w:rsidRDefault="009E63B1" w:rsidP="006169FB">
                  <w:pPr>
                    <w:pStyle w:val="TablaDestacado"/>
                  </w:pPr>
                </w:p>
              </w:tc>
            </w:tr>
            <w:tr w:rsidR="009E63B1" w:rsidRPr="00843C83" w14:paraId="4334CB0A" w14:textId="77777777" w:rsidTr="009E63B1">
              <w:trPr>
                <w:trHeight w:hRule="exact" w:val="624"/>
                <w:jc w:val="center"/>
              </w:trPr>
              <w:tc>
                <w:tcPr>
                  <w:tcW w:w="3113" w:type="dxa"/>
                  <w:vAlign w:val="center"/>
                </w:tcPr>
                <w:p w14:paraId="2EA0CA07" w14:textId="77777777" w:rsidR="009E63B1" w:rsidRPr="004C6601" w:rsidRDefault="009E63B1" w:rsidP="006169FB">
                  <w:pPr>
                    <w:pStyle w:val="TablaCentrado"/>
                    <w:rPr>
                      <w:color w:val="00B050"/>
                    </w:rPr>
                  </w:pPr>
                  <w:r w:rsidRPr="00766E58">
                    <w:t>Fecha de elaboración:</w:t>
                  </w:r>
                  <w:r>
                    <w:br/>
                  </w:r>
                  <w:r w:rsidRPr="00380C7F">
                    <w:rPr>
                      <w:color w:val="C00000"/>
                    </w:rPr>
                    <w:t>[</w:t>
                  </w:r>
                  <w:proofErr w:type="spellStart"/>
                  <w:r w:rsidRPr="00C26CF8">
                    <w:rPr>
                      <w:color w:val="70AD47" w:themeColor="accent6"/>
                    </w:rPr>
                    <w:t>dd</w:t>
                  </w:r>
                  <w:proofErr w:type="spellEnd"/>
                  <w:r w:rsidRPr="00C26CF8">
                    <w:rPr>
                      <w:color w:val="70AD47" w:themeColor="accent6"/>
                    </w:rPr>
                    <w:t xml:space="preserve"> de mm de </w:t>
                  </w:r>
                  <w:proofErr w:type="spellStart"/>
                  <w:r w:rsidRPr="00C26CF8">
                    <w:rPr>
                      <w:color w:val="70AD47" w:themeColor="accent6"/>
                    </w:rPr>
                    <w:t>aaaa</w:t>
                  </w:r>
                  <w:proofErr w:type="spellEnd"/>
                  <w:r>
                    <w:rPr>
                      <w:color w:val="C00000"/>
                    </w:rPr>
                    <w:t>]</w:t>
                  </w:r>
                </w:p>
              </w:tc>
              <w:tc>
                <w:tcPr>
                  <w:tcW w:w="3101" w:type="dxa"/>
                  <w:vAlign w:val="center"/>
                </w:tcPr>
                <w:p w14:paraId="69732C22" w14:textId="77777777" w:rsidR="009E63B1" w:rsidRPr="00766E58" w:rsidRDefault="009E63B1" w:rsidP="006169FB">
                  <w:pPr>
                    <w:pStyle w:val="TablaCentrado"/>
                  </w:pPr>
                  <w:r w:rsidRPr="00766E58">
                    <w:t>Fecha revisión:</w:t>
                  </w:r>
                  <w:r>
                    <w:br/>
                  </w:r>
                  <w:r w:rsidRPr="00380C7F">
                    <w:rPr>
                      <w:color w:val="C00000"/>
                    </w:rPr>
                    <w:t>[</w:t>
                  </w:r>
                  <w:proofErr w:type="spellStart"/>
                  <w:r w:rsidRPr="00C26CF8">
                    <w:rPr>
                      <w:color w:val="70AD47" w:themeColor="accent6"/>
                    </w:rPr>
                    <w:t>dd</w:t>
                  </w:r>
                  <w:proofErr w:type="spellEnd"/>
                  <w:r w:rsidRPr="00C26CF8">
                    <w:rPr>
                      <w:color w:val="70AD47" w:themeColor="accent6"/>
                    </w:rPr>
                    <w:t xml:space="preserve"> de mm de </w:t>
                  </w:r>
                  <w:proofErr w:type="spellStart"/>
                  <w:r w:rsidRPr="00C26CF8">
                    <w:rPr>
                      <w:color w:val="70AD47" w:themeColor="accent6"/>
                    </w:rPr>
                    <w:t>aaaa</w:t>
                  </w:r>
                  <w:proofErr w:type="spellEnd"/>
                  <w:r>
                    <w:rPr>
                      <w:color w:val="C00000"/>
                    </w:rPr>
                    <w:t>]</w:t>
                  </w:r>
                </w:p>
              </w:tc>
              <w:tc>
                <w:tcPr>
                  <w:tcW w:w="3170" w:type="dxa"/>
                  <w:vAlign w:val="center"/>
                </w:tcPr>
                <w:p w14:paraId="0270FA09" w14:textId="77777777" w:rsidR="009E63B1" w:rsidRPr="00766E58" w:rsidRDefault="009E63B1" w:rsidP="006169FB">
                  <w:pPr>
                    <w:pStyle w:val="TablaCentrado"/>
                  </w:pPr>
                  <w:r w:rsidRPr="00766E58">
                    <w:t>Fecha aprobación:</w:t>
                  </w:r>
                  <w:r>
                    <w:br/>
                  </w:r>
                  <w:r w:rsidRPr="00380C7F">
                    <w:rPr>
                      <w:color w:val="C00000"/>
                    </w:rPr>
                    <w:t>[</w:t>
                  </w:r>
                  <w:proofErr w:type="spellStart"/>
                  <w:r w:rsidRPr="00C26CF8">
                    <w:rPr>
                      <w:color w:val="70AD47" w:themeColor="accent6"/>
                    </w:rPr>
                    <w:t>dd</w:t>
                  </w:r>
                  <w:proofErr w:type="spellEnd"/>
                  <w:r w:rsidRPr="00C26CF8">
                    <w:rPr>
                      <w:color w:val="70AD47" w:themeColor="accent6"/>
                    </w:rPr>
                    <w:t xml:space="preserve"> de mm de </w:t>
                  </w:r>
                  <w:proofErr w:type="spellStart"/>
                  <w:r w:rsidRPr="00C26CF8">
                    <w:rPr>
                      <w:color w:val="70AD47" w:themeColor="accent6"/>
                    </w:rPr>
                    <w:t>aaaa</w:t>
                  </w:r>
                  <w:proofErr w:type="spellEnd"/>
                  <w:r>
                    <w:rPr>
                      <w:color w:val="C00000"/>
                    </w:rPr>
                    <w:t>]</w:t>
                  </w:r>
                </w:p>
              </w:tc>
            </w:tr>
            <w:tr w:rsidR="009E63B1" w:rsidRPr="00843C83" w14:paraId="38A2CE4C" w14:textId="77777777" w:rsidTr="009E63B1">
              <w:trPr>
                <w:trHeight w:hRule="exact" w:val="3175"/>
                <w:jc w:val="center"/>
              </w:trPr>
              <w:tc>
                <w:tcPr>
                  <w:tcW w:w="9384" w:type="dxa"/>
                  <w:gridSpan w:val="3"/>
                </w:tcPr>
                <w:p w14:paraId="5B5E1912" w14:textId="77777777" w:rsidR="009E63B1" w:rsidRPr="00766E58" w:rsidRDefault="009E63B1" w:rsidP="006169FB">
                  <w:pPr>
                    <w:pStyle w:val="TablaDestacado"/>
                  </w:pPr>
                  <w:r w:rsidRPr="00766E58">
                    <w:t xml:space="preserve">Distribución: </w:t>
                  </w:r>
                </w:p>
                <w:p w14:paraId="43F4C199" w14:textId="2C1C36FA" w:rsidR="009E63B1" w:rsidRPr="00766E58" w:rsidRDefault="009E63B1" w:rsidP="006169FB">
                  <w:pPr>
                    <w:pStyle w:val="TablaDestacado"/>
                  </w:pP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p>
                <w:p w14:paraId="1FB3E04D" w14:textId="7BAB5222" w:rsidR="009E63B1" w:rsidRPr="00766E58" w:rsidRDefault="009E63B1" w:rsidP="006169FB">
                  <w:pPr>
                    <w:pStyle w:val="TablaDestacado"/>
                  </w:pP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p>
                <w:p w14:paraId="52B0BC05" w14:textId="571DB803" w:rsidR="009E63B1" w:rsidRPr="00766E58" w:rsidRDefault="009E63B1" w:rsidP="006169FB">
                  <w:pPr>
                    <w:pStyle w:val="TablaDestacado"/>
                  </w:pP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r w:rsidRPr="00766E58">
                    <w:tab/>
                  </w:r>
                  <w:r w:rsidR="00A40BE3" w:rsidRPr="00380C7F">
                    <w:rPr>
                      <w:color w:val="C00000"/>
                    </w:rPr>
                    <w:t>[</w:t>
                  </w:r>
                  <w:r w:rsidR="00E35350">
                    <w:rPr>
                      <w:color w:val="70AD47" w:themeColor="accent6"/>
                    </w:rPr>
                    <w:t>D</w:t>
                  </w:r>
                  <w:r w:rsidR="00A40BE3" w:rsidRPr="001E3E18">
                    <w:rPr>
                      <w:color w:val="70AD47" w:themeColor="accent6"/>
                    </w:rPr>
                    <w:t>estinatario</w:t>
                  </w:r>
                  <w:r w:rsidR="00A40BE3">
                    <w:rPr>
                      <w:color w:val="C00000"/>
                    </w:rPr>
                    <w:t>]</w:t>
                  </w:r>
                </w:p>
                <w:p w14:paraId="6129E1AF" w14:textId="201C9D93" w:rsidR="009E63B1" w:rsidRPr="00766E58" w:rsidRDefault="009E63B1" w:rsidP="006169FB">
                  <w:pPr>
                    <w:pStyle w:val="TablaDestacado"/>
                  </w:pPr>
                  <w:r w:rsidRPr="00766E58">
                    <w:tab/>
                  </w:r>
                  <w:r w:rsidR="00A40BE3" w:rsidRPr="00380C7F">
                    <w:rPr>
                      <w:color w:val="C00000"/>
                    </w:rPr>
                    <w:t>[</w:t>
                  </w:r>
                  <w:r w:rsidR="00E35350">
                    <w:rPr>
                      <w:color w:val="70AD47" w:themeColor="accent6"/>
                    </w:rPr>
                    <w:t>D</w:t>
                  </w:r>
                  <w:r w:rsidR="00A40BE3" w:rsidRPr="001E3E18">
                    <w:rPr>
                      <w:color w:val="70AD47" w:themeColor="accent6"/>
                    </w:rPr>
                    <w:t>estinatario</w:t>
                  </w:r>
                  <w:r w:rsidR="00A40BE3">
                    <w:rPr>
                      <w:color w:val="C00000"/>
                    </w:rPr>
                    <w:t>]</w:t>
                  </w: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p>
                <w:p w14:paraId="1EC3D68F" w14:textId="0401B6A8" w:rsidR="009E63B1" w:rsidRPr="00766E58" w:rsidRDefault="009E63B1" w:rsidP="006169FB">
                  <w:pPr>
                    <w:pStyle w:val="TablaDestacado"/>
                  </w:pPr>
                  <w:r w:rsidRPr="00766E58">
                    <w:tab/>
                  </w:r>
                  <w:r w:rsidR="00A40BE3" w:rsidRPr="00380C7F">
                    <w:rPr>
                      <w:color w:val="C00000"/>
                    </w:rPr>
                    <w:t>[</w:t>
                  </w:r>
                  <w:r w:rsidR="00E35350">
                    <w:rPr>
                      <w:color w:val="70AD47" w:themeColor="accent6"/>
                    </w:rPr>
                    <w:t>D</w:t>
                  </w:r>
                  <w:r w:rsidR="00A40BE3" w:rsidRPr="001E3E18">
                    <w:rPr>
                      <w:color w:val="70AD47" w:themeColor="accent6"/>
                    </w:rPr>
                    <w:t>estinatario</w:t>
                  </w:r>
                  <w:r w:rsidR="00A40BE3">
                    <w:rPr>
                      <w:color w:val="C00000"/>
                    </w:rPr>
                    <w:t>]</w:t>
                  </w: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p>
                <w:p w14:paraId="5A0AF993" w14:textId="3A983909" w:rsidR="009E63B1" w:rsidRPr="00766E58" w:rsidRDefault="009E63B1" w:rsidP="006169FB">
                  <w:pPr>
                    <w:pStyle w:val="TablaDestacado"/>
                  </w:pPr>
                  <w:r w:rsidRPr="00766E58">
                    <w:tab/>
                  </w:r>
                  <w:r w:rsidR="00A40BE3" w:rsidRPr="00380C7F">
                    <w:rPr>
                      <w:color w:val="C00000"/>
                    </w:rPr>
                    <w:t>[</w:t>
                  </w:r>
                  <w:r w:rsidR="00E35350">
                    <w:rPr>
                      <w:color w:val="70AD47" w:themeColor="accent6"/>
                    </w:rPr>
                    <w:t>D</w:t>
                  </w:r>
                  <w:r w:rsidR="00A40BE3" w:rsidRPr="001E3E18">
                    <w:rPr>
                      <w:color w:val="70AD47" w:themeColor="accent6"/>
                    </w:rPr>
                    <w:t>estinatario</w:t>
                  </w:r>
                  <w:r w:rsidR="00A40BE3">
                    <w:rPr>
                      <w:color w:val="C00000"/>
                    </w:rPr>
                    <w:t>]</w:t>
                  </w: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p>
                <w:p w14:paraId="72155D22" w14:textId="7E6EB95E" w:rsidR="009E63B1" w:rsidRPr="00B51674" w:rsidRDefault="009E63B1" w:rsidP="006169FB">
                  <w:pPr>
                    <w:pStyle w:val="TablaDestacado"/>
                  </w:pPr>
                  <w:r w:rsidRPr="00766E58">
                    <w:tab/>
                  </w:r>
                  <w:r w:rsidR="00A40BE3" w:rsidRPr="00380C7F">
                    <w:rPr>
                      <w:color w:val="C00000"/>
                    </w:rPr>
                    <w:t>[</w:t>
                  </w:r>
                  <w:r w:rsidR="00E35350">
                    <w:rPr>
                      <w:color w:val="70AD47" w:themeColor="accent6"/>
                    </w:rPr>
                    <w:t>D</w:t>
                  </w:r>
                  <w:r w:rsidR="00A40BE3" w:rsidRPr="001E3E18">
                    <w:rPr>
                      <w:color w:val="70AD47" w:themeColor="accent6"/>
                    </w:rPr>
                    <w:t>estinatario</w:t>
                  </w:r>
                  <w:r w:rsidR="00A40BE3">
                    <w:rPr>
                      <w:color w:val="C00000"/>
                    </w:rPr>
                    <w:t>]</w:t>
                  </w:r>
                  <w:r w:rsidRPr="00766E58">
                    <w:tab/>
                  </w:r>
                  <w:r w:rsidRPr="00380C7F">
                    <w:rPr>
                      <w:color w:val="C00000"/>
                    </w:rPr>
                    <w:t>[</w:t>
                  </w:r>
                  <w:r w:rsidR="00E35350">
                    <w:rPr>
                      <w:color w:val="70AD47" w:themeColor="accent6"/>
                    </w:rPr>
                    <w:t>D</w:t>
                  </w:r>
                  <w:r w:rsidRPr="001E3E18">
                    <w:rPr>
                      <w:color w:val="70AD47" w:themeColor="accent6"/>
                    </w:rPr>
                    <w:t>estinatario</w:t>
                  </w:r>
                  <w:r>
                    <w:rPr>
                      <w:color w:val="C00000"/>
                    </w:rPr>
                    <w:t>]</w:t>
                  </w:r>
                </w:p>
              </w:tc>
            </w:tr>
          </w:tbl>
          <w:p w14:paraId="58D117A5" w14:textId="77777777" w:rsidR="009E63B1" w:rsidRDefault="009E63B1" w:rsidP="009E63B1"/>
        </w:tc>
      </w:tr>
    </w:tbl>
    <w:p w14:paraId="4E8CE30B" w14:textId="77777777" w:rsidR="009E63B1" w:rsidRDefault="009E63B1" w:rsidP="009E63B1">
      <w:pPr>
        <w:pStyle w:val="Ttulo4"/>
      </w:pPr>
      <w:bookmarkStart w:id="53" w:name="_Toc45027505"/>
      <w:bookmarkStart w:id="54" w:name="_Toc45029088"/>
      <w:bookmarkStart w:id="55" w:name="_Toc45058603"/>
      <w:r>
        <w:t>5.1.4.1</w:t>
      </w:r>
      <w:r>
        <w:tab/>
        <w:t>Primera columna</w:t>
      </w:r>
      <w:bookmarkEnd w:id="53"/>
      <w:bookmarkEnd w:id="54"/>
      <w:bookmarkEnd w:id="55"/>
      <w:r>
        <w:t xml:space="preserve"> </w:t>
      </w:r>
    </w:p>
    <w:p w14:paraId="0DEF0034" w14:textId="7BC54EEA" w:rsidR="009E63B1" w:rsidRDefault="009E63B1" w:rsidP="009E63B1">
      <w:pPr>
        <w:pStyle w:val="Prrafodelista"/>
        <w:numPr>
          <w:ilvl w:val="0"/>
          <w:numId w:val="21"/>
        </w:numPr>
        <w:spacing w:after="34"/>
        <w:ind w:right="5"/>
      </w:pPr>
      <w:r w:rsidRPr="00AC709F">
        <w:rPr>
          <w:b/>
          <w:bCs/>
        </w:rPr>
        <w:t>Elaborado por</w:t>
      </w:r>
      <w:r>
        <w:t>: Se debe registrar nombre, primer y segundo apellido</w:t>
      </w:r>
      <w:r w:rsidR="001E3E18">
        <w:t xml:space="preserve"> (</w:t>
      </w:r>
      <w:r w:rsidR="001E3E18" w:rsidRPr="00380C7F">
        <w:rPr>
          <w:color w:val="C00000"/>
        </w:rPr>
        <w:t>[</w:t>
      </w:r>
      <w:r w:rsidR="001E3E18" w:rsidRPr="00E35350">
        <w:rPr>
          <w:b/>
          <w:bCs/>
          <w:color w:val="70AD47" w:themeColor="accent6"/>
        </w:rPr>
        <w:t>NOMBRES</w:t>
      </w:r>
      <w:r w:rsidR="001E3E18" w:rsidRPr="00E35350">
        <w:rPr>
          <w:b/>
          <w:bCs/>
          <w:color w:val="70AD47" w:themeColor="accent6"/>
        </w:rPr>
        <w:br/>
        <w:t>PATERNO MATERNO</w:t>
      </w:r>
      <w:r w:rsidR="001E3E18">
        <w:rPr>
          <w:color w:val="C00000"/>
        </w:rPr>
        <w:t>]</w:t>
      </w:r>
      <w:r w:rsidR="001E3E18">
        <w:t>)</w:t>
      </w:r>
      <w:r>
        <w:t>, más la profesión y el cargo desempeñado en la institución de la persona que elabora el documento</w:t>
      </w:r>
      <w:r w:rsidR="001E3E18">
        <w:t xml:space="preserve"> (</w:t>
      </w:r>
      <w:r w:rsidR="001E3E18" w:rsidRPr="00380C7F">
        <w:rPr>
          <w:color w:val="C00000"/>
        </w:rPr>
        <w:t>[</w:t>
      </w:r>
      <w:r w:rsidR="001E3E18" w:rsidRPr="00E35350">
        <w:rPr>
          <w:b/>
          <w:bCs/>
          <w:color w:val="70AD47" w:themeColor="accent6"/>
        </w:rPr>
        <w:t>CARGO</w:t>
      </w:r>
      <w:r w:rsidR="001E3E18">
        <w:rPr>
          <w:color w:val="C00000"/>
        </w:rPr>
        <w:t>]</w:t>
      </w:r>
      <w:r w:rsidR="001E3E18">
        <w:t>)</w:t>
      </w:r>
      <w:r>
        <w:t xml:space="preserve">. Si el documento fue elaborado por un equipo de trabajo, se registrará el Nombre del Coordinador o representante de este. La persona que elabora debe plasmar su firma.  </w:t>
      </w:r>
    </w:p>
    <w:p w14:paraId="24E79140" w14:textId="3382E026" w:rsidR="009E63B1" w:rsidRDefault="009E63B1" w:rsidP="009E63B1">
      <w:pPr>
        <w:pStyle w:val="Prrafodelista"/>
        <w:numPr>
          <w:ilvl w:val="0"/>
          <w:numId w:val="21"/>
        </w:numPr>
        <w:ind w:right="5"/>
      </w:pPr>
      <w:r w:rsidRPr="00F115D2">
        <w:t>En la línea siguiente, el</w:t>
      </w:r>
      <w:r>
        <w:rPr>
          <w:b/>
          <w:bCs/>
        </w:rPr>
        <w:t xml:space="preserve"> día, mes y año </w:t>
      </w:r>
      <w:r w:rsidRPr="00F115D2">
        <w:t>en que fue</w:t>
      </w:r>
      <w:r>
        <w:rPr>
          <w:b/>
          <w:bCs/>
        </w:rPr>
        <w:t xml:space="preserve"> elaborado </w:t>
      </w:r>
      <w:r w:rsidRPr="00F115D2">
        <w:t>el documento</w:t>
      </w:r>
      <w:r w:rsidR="001E3E18">
        <w:t xml:space="preserve"> (</w:t>
      </w:r>
      <w:r w:rsidR="001E3E18" w:rsidRPr="00380C7F">
        <w:rPr>
          <w:color w:val="C00000"/>
        </w:rPr>
        <w:t>[</w:t>
      </w:r>
      <w:proofErr w:type="spellStart"/>
      <w:r w:rsidR="001E3E18" w:rsidRPr="00E35350">
        <w:rPr>
          <w:b/>
          <w:bCs/>
          <w:color w:val="70AD47" w:themeColor="accent6"/>
        </w:rPr>
        <w:t>dd</w:t>
      </w:r>
      <w:proofErr w:type="spellEnd"/>
      <w:r w:rsidR="001E3E18" w:rsidRPr="00E35350">
        <w:rPr>
          <w:b/>
          <w:bCs/>
          <w:color w:val="70AD47" w:themeColor="accent6"/>
        </w:rPr>
        <w:t xml:space="preserve"> de mm de </w:t>
      </w:r>
      <w:proofErr w:type="spellStart"/>
      <w:r w:rsidR="001E3E18" w:rsidRPr="00E35350">
        <w:rPr>
          <w:b/>
          <w:bCs/>
          <w:color w:val="70AD47" w:themeColor="accent6"/>
        </w:rPr>
        <w:t>aaaa</w:t>
      </w:r>
      <w:proofErr w:type="spellEnd"/>
      <w:r w:rsidR="001E3E18">
        <w:rPr>
          <w:color w:val="C00000"/>
        </w:rPr>
        <w:t>]</w:t>
      </w:r>
      <w:r w:rsidR="001E3E18">
        <w:t>)</w:t>
      </w:r>
      <w:r w:rsidRPr="00F115D2">
        <w:t>.</w:t>
      </w:r>
    </w:p>
    <w:p w14:paraId="62BC0D3A" w14:textId="77777777" w:rsidR="009E63B1" w:rsidRDefault="009E63B1" w:rsidP="009E63B1">
      <w:pPr>
        <w:pStyle w:val="Ttulo4"/>
      </w:pPr>
      <w:bookmarkStart w:id="56" w:name="_Toc45027506"/>
      <w:bookmarkStart w:id="57" w:name="_Toc45029089"/>
      <w:bookmarkStart w:id="58" w:name="_Toc45058604"/>
      <w:r>
        <w:lastRenderedPageBreak/>
        <w:t>5.1.4.2</w:t>
      </w:r>
      <w:r>
        <w:tab/>
        <w:t>Segunda columna</w:t>
      </w:r>
      <w:bookmarkEnd w:id="56"/>
      <w:bookmarkEnd w:id="57"/>
      <w:bookmarkEnd w:id="58"/>
      <w:r>
        <w:t xml:space="preserve"> </w:t>
      </w:r>
    </w:p>
    <w:p w14:paraId="63546720" w14:textId="66962812" w:rsidR="009E63B1" w:rsidRDefault="009E63B1" w:rsidP="009E63B1">
      <w:pPr>
        <w:pStyle w:val="Prrafodelista"/>
        <w:numPr>
          <w:ilvl w:val="0"/>
          <w:numId w:val="22"/>
        </w:numPr>
        <w:spacing w:after="29"/>
        <w:ind w:right="5"/>
      </w:pPr>
      <w:r w:rsidRPr="00AC709F">
        <w:rPr>
          <w:b/>
          <w:bCs/>
        </w:rPr>
        <w:t>Revisado por</w:t>
      </w:r>
      <w:r>
        <w:t>: Se debe registrar, nombre, primer y segundo apellido</w:t>
      </w:r>
      <w:r w:rsidR="001E3E18">
        <w:t xml:space="preserve"> (</w:t>
      </w:r>
      <w:r w:rsidR="001E3E18" w:rsidRPr="00380C7F">
        <w:rPr>
          <w:color w:val="C00000"/>
        </w:rPr>
        <w:t>[</w:t>
      </w:r>
      <w:r w:rsidR="001E3E18" w:rsidRPr="00E35350">
        <w:rPr>
          <w:b/>
          <w:bCs/>
          <w:color w:val="70AD47" w:themeColor="accent6"/>
        </w:rPr>
        <w:t>NOMBRES PATERNO MATERNO</w:t>
      </w:r>
      <w:r w:rsidR="001E3E18">
        <w:rPr>
          <w:color w:val="C00000"/>
        </w:rPr>
        <w:t>]</w:t>
      </w:r>
      <w:r w:rsidR="001E3E18">
        <w:t>)</w:t>
      </w:r>
      <w:r>
        <w:t>, más la profesión y el cargo desempeñado en la institución</w:t>
      </w:r>
      <w:r w:rsidR="001E3E18">
        <w:t xml:space="preserve"> (</w:t>
      </w:r>
      <w:r w:rsidR="001E3E18" w:rsidRPr="00380C7F">
        <w:rPr>
          <w:color w:val="C00000"/>
        </w:rPr>
        <w:t>[</w:t>
      </w:r>
      <w:r w:rsidR="001E3E18" w:rsidRPr="00E35350">
        <w:rPr>
          <w:b/>
          <w:bCs/>
          <w:color w:val="70AD47" w:themeColor="accent6"/>
        </w:rPr>
        <w:t>CARGO</w:t>
      </w:r>
      <w:r w:rsidR="001E3E18">
        <w:rPr>
          <w:color w:val="C00000"/>
        </w:rPr>
        <w:t>]</w:t>
      </w:r>
      <w:r w:rsidR="001E3E18">
        <w:t>)</w:t>
      </w:r>
      <w:r>
        <w:t xml:space="preserve">, de la persona que revisa el documento.  Si el documento fue revisado por un equipo de trabajo, se registrará el nombre del coordinador o representante de este. La persona que revisa el documento deberá plasmar su firma.  </w:t>
      </w:r>
    </w:p>
    <w:p w14:paraId="38051689" w14:textId="34A547A3" w:rsidR="009E63B1" w:rsidRDefault="009E63B1" w:rsidP="009E63B1">
      <w:pPr>
        <w:pStyle w:val="Prrafodelista"/>
        <w:numPr>
          <w:ilvl w:val="0"/>
          <w:numId w:val="22"/>
        </w:numPr>
        <w:ind w:right="5"/>
      </w:pPr>
      <w:bookmarkStart w:id="59" w:name="_Toc45027507"/>
      <w:r w:rsidRPr="00F115D2">
        <w:t>En la línea siguiente, el</w:t>
      </w:r>
      <w:r>
        <w:rPr>
          <w:b/>
          <w:bCs/>
        </w:rPr>
        <w:t xml:space="preserve"> día, mes y año </w:t>
      </w:r>
      <w:r w:rsidRPr="00F115D2">
        <w:t>en que fue</w:t>
      </w:r>
      <w:r>
        <w:rPr>
          <w:b/>
          <w:bCs/>
        </w:rPr>
        <w:t xml:space="preserve"> revisado</w:t>
      </w:r>
      <w:r w:rsidRPr="00F115D2">
        <w:t xml:space="preserve"> el documento</w:t>
      </w:r>
      <w:r w:rsidR="001E3E18">
        <w:t xml:space="preserve"> (</w:t>
      </w:r>
      <w:r w:rsidR="001E3E18" w:rsidRPr="00380C7F">
        <w:rPr>
          <w:color w:val="C00000"/>
        </w:rPr>
        <w:t>[</w:t>
      </w:r>
      <w:proofErr w:type="spellStart"/>
      <w:r w:rsidR="001E3E18" w:rsidRPr="00E35350">
        <w:rPr>
          <w:b/>
          <w:bCs/>
          <w:color w:val="70AD47" w:themeColor="accent6"/>
        </w:rPr>
        <w:t>dd</w:t>
      </w:r>
      <w:proofErr w:type="spellEnd"/>
      <w:r w:rsidR="001E3E18" w:rsidRPr="00E35350">
        <w:rPr>
          <w:b/>
          <w:bCs/>
          <w:color w:val="70AD47" w:themeColor="accent6"/>
        </w:rPr>
        <w:t xml:space="preserve"> de mm de </w:t>
      </w:r>
      <w:proofErr w:type="spellStart"/>
      <w:r w:rsidR="001E3E18" w:rsidRPr="00E35350">
        <w:rPr>
          <w:b/>
          <w:bCs/>
          <w:color w:val="70AD47" w:themeColor="accent6"/>
        </w:rPr>
        <w:t>aaaa</w:t>
      </w:r>
      <w:proofErr w:type="spellEnd"/>
      <w:r w:rsidR="001E3E18">
        <w:rPr>
          <w:color w:val="C00000"/>
        </w:rPr>
        <w:t>]</w:t>
      </w:r>
      <w:r w:rsidR="001E3E18">
        <w:t>)</w:t>
      </w:r>
      <w:r w:rsidRPr="00F115D2">
        <w:rPr>
          <w:b/>
          <w:bCs/>
        </w:rPr>
        <w:t>.</w:t>
      </w:r>
    </w:p>
    <w:p w14:paraId="363E4C6E" w14:textId="77777777" w:rsidR="009E63B1" w:rsidRDefault="009E63B1" w:rsidP="009E63B1">
      <w:pPr>
        <w:pStyle w:val="Ttulo4"/>
      </w:pPr>
      <w:bookmarkStart w:id="60" w:name="_Toc45029090"/>
      <w:bookmarkStart w:id="61" w:name="_Toc45058605"/>
      <w:r>
        <w:t>5.1.4.3</w:t>
      </w:r>
      <w:r>
        <w:tab/>
        <w:t>Tercera columna</w:t>
      </w:r>
      <w:bookmarkEnd w:id="59"/>
      <w:bookmarkEnd w:id="60"/>
      <w:bookmarkEnd w:id="61"/>
    </w:p>
    <w:p w14:paraId="0F06D674" w14:textId="3D667B60" w:rsidR="009E63B1" w:rsidRDefault="009E63B1" w:rsidP="009E63B1">
      <w:pPr>
        <w:pStyle w:val="Prrafodelista"/>
        <w:numPr>
          <w:ilvl w:val="0"/>
          <w:numId w:val="23"/>
        </w:numPr>
        <w:ind w:right="5"/>
      </w:pPr>
      <w:r w:rsidRPr="00AC709F">
        <w:rPr>
          <w:b/>
          <w:bCs/>
        </w:rPr>
        <w:t>Aprobado por</w:t>
      </w:r>
      <w:r>
        <w:t>: Se debe registrar nombre, primer y segundo apellido más la palabra director (a)</w:t>
      </w:r>
      <w:r w:rsidR="001E3E18">
        <w:t xml:space="preserve"> (</w:t>
      </w:r>
      <w:r w:rsidR="001E3E18" w:rsidRPr="00380C7F">
        <w:rPr>
          <w:color w:val="C00000"/>
        </w:rPr>
        <w:t>[</w:t>
      </w:r>
      <w:r w:rsidR="001E3E18" w:rsidRPr="00E35350">
        <w:rPr>
          <w:b/>
          <w:bCs/>
          <w:color w:val="70AD47" w:themeColor="accent6"/>
        </w:rPr>
        <w:t>NOMBRES PATERNO MATERNO</w:t>
      </w:r>
      <w:r w:rsidR="001E3E18">
        <w:rPr>
          <w:color w:val="C00000"/>
        </w:rPr>
        <w:t>]</w:t>
      </w:r>
      <w:r w:rsidR="001E3E18">
        <w:t>)</w:t>
      </w:r>
      <w:r>
        <w:t xml:space="preserve">. La aprobación de todos los documentos institucionales será realizada por el director del establecimiento, o subrogante </w:t>
      </w:r>
      <w:r w:rsidR="001E3E18">
        <w:t>(</w:t>
      </w:r>
      <w:r w:rsidR="001E3E18" w:rsidRPr="00380C7F">
        <w:rPr>
          <w:color w:val="C00000"/>
        </w:rPr>
        <w:t>[</w:t>
      </w:r>
      <w:r w:rsidR="001E3E18" w:rsidRPr="00E35350">
        <w:rPr>
          <w:b/>
          <w:bCs/>
          <w:color w:val="70AD47" w:themeColor="accent6"/>
        </w:rPr>
        <w:t>CARGO</w:t>
      </w:r>
      <w:r w:rsidR="001E3E18">
        <w:rPr>
          <w:color w:val="C00000"/>
        </w:rPr>
        <w:t>]</w:t>
      </w:r>
      <w:r w:rsidR="001E3E18">
        <w:t xml:space="preserve">) </w:t>
      </w:r>
      <w:r>
        <w:t xml:space="preserve">quien deberá plasmar su firma. </w:t>
      </w:r>
    </w:p>
    <w:p w14:paraId="145DE65A" w14:textId="07E9C881" w:rsidR="009E63B1" w:rsidRDefault="009E63B1" w:rsidP="009E63B1">
      <w:pPr>
        <w:pStyle w:val="Prrafodelista"/>
        <w:numPr>
          <w:ilvl w:val="0"/>
          <w:numId w:val="23"/>
        </w:numPr>
        <w:ind w:right="5"/>
      </w:pPr>
      <w:r w:rsidRPr="00F115D2">
        <w:t>En la línea siguiente, el</w:t>
      </w:r>
      <w:r>
        <w:rPr>
          <w:b/>
          <w:bCs/>
        </w:rPr>
        <w:t xml:space="preserve"> día, mes y año </w:t>
      </w:r>
      <w:r w:rsidRPr="00F115D2">
        <w:t>en que fue</w:t>
      </w:r>
      <w:r>
        <w:rPr>
          <w:b/>
          <w:bCs/>
        </w:rPr>
        <w:t xml:space="preserve"> aprobado</w:t>
      </w:r>
      <w:r w:rsidRPr="00F115D2">
        <w:t xml:space="preserve"> el documento</w:t>
      </w:r>
      <w:r w:rsidR="001E3E18">
        <w:t xml:space="preserve"> (</w:t>
      </w:r>
      <w:r w:rsidR="001E3E18" w:rsidRPr="00380C7F">
        <w:rPr>
          <w:color w:val="C00000"/>
        </w:rPr>
        <w:t>[</w:t>
      </w:r>
      <w:proofErr w:type="spellStart"/>
      <w:r w:rsidR="001E3E18" w:rsidRPr="00E35350">
        <w:rPr>
          <w:b/>
          <w:bCs/>
          <w:color w:val="70AD47" w:themeColor="accent6"/>
        </w:rPr>
        <w:t>dd</w:t>
      </w:r>
      <w:proofErr w:type="spellEnd"/>
      <w:r w:rsidR="001E3E18" w:rsidRPr="00E35350">
        <w:rPr>
          <w:b/>
          <w:bCs/>
          <w:color w:val="70AD47" w:themeColor="accent6"/>
        </w:rPr>
        <w:t xml:space="preserve"> de mm de </w:t>
      </w:r>
      <w:proofErr w:type="spellStart"/>
      <w:r w:rsidR="001E3E18" w:rsidRPr="00E35350">
        <w:rPr>
          <w:b/>
          <w:bCs/>
          <w:color w:val="70AD47" w:themeColor="accent6"/>
        </w:rPr>
        <w:t>aaaa</w:t>
      </w:r>
      <w:proofErr w:type="spellEnd"/>
      <w:r w:rsidR="001E3E18">
        <w:rPr>
          <w:color w:val="C00000"/>
        </w:rPr>
        <w:t>]</w:t>
      </w:r>
      <w:r w:rsidR="001E3E18">
        <w:t>)</w:t>
      </w:r>
      <w:r w:rsidRPr="00AC709F">
        <w:t>.</w:t>
      </w:r>
    </w:p>
    <w:p w14:paraId="715AC5BC" w14:textId="77777777" w:rsidR="009E63B1" w:rsidRDefault="009E63B1" w:rsidP="009E63B1">
      <w:pPr>
        <w:pStyle w:val="Ttulo4"/>
      </w:pPr>
      <w:bookmarkStart w:id="62" w:name="_Toc45027508"/>
      <w:bookmarkStart w:id="63" w:name="_Toc45029091"/>
      <w:bookmarkStart w:id="64" w:name="_Toc45058606"/>
      <w:r>
        <w:t>5.1.4.4</w:t>
      </w:r>
      <w:r>
        <w:tab/>
        <w:t>Fila inferior</w:t>
      </w:r>
      <w:bookmarkEnd w:id="62"/>
      <w:bookmarkEnd w:id="63"/>
      <w:bookmarkEnd w:id="64"/>
      <w:r>
        <w:t xml:space="preserve"> </w:t>
      </w:r>
    </w:p>
    <w:p w14:paraId="4260C298" w14:textId="297EADCE" w:rsidR="009E63B1" w:rsidRDefault="009E63B1" w:rsidP="009E63B1">
      <w:pPr>
        <w:pStyle w:val="Prrafodelista"/>
        <w:numPr>
          <w:ilvl w:val="0"/>
          <w:numId w:val="23"/>
        </w:numPr>
        <w:spacing w:after="154"/>
        <w:ind w:right="5"/>
      </w:pPr>
      <w:r w:rsidRPr="00A10204">
        <w:rPr>
          <w:b/>
          <w:bCs/>
        </w:rPr>
        <w:t>Distribución</w:t>
      </w:r>
      <w:r>
        <w:t>: Lugares donde estará disponible el documento elaborado</w:t>
      </w:r>
      <w:r w:rsidR="001E3E18">
        <w:t xml:space="preserve"> (</w:t>
      </w:r>
      <w:r w:rsidR="001E3E18" w:rsidRPr="00380C7F">
        <w:rPr>
          <w:color w:val="C00000"/>
        </w:rPr>
        <w:t>[</w:t>
      </w:r>
      <w:r w:rsidR="001E3E18" w:rsidRPr="00E35350">
        <w:rPr>
          <w:b/>
          <w:bCs/>
          <w:color w:val="70AD47" w:themeColor="accent6"/>
        </w:rPr>
        <w:t>Destinatario</w:t>
      </w:r>
      <w:r w:rsidR="001E3E18">
        <w:rPr>
          <w:color w:val="C00000"/>
        </w:rPr>
        <w:t>]</w:t>
      </w:r>
      <w:r w:rsidR="001E3E18">
        <w:t>)</w:t>
      </w:r>
      <w:r>
        <w:t xml:space="preserve">. </w:t>
      </w:r>
    </w:p>
    <w:p w14:paraId="15162075" w14:textId="77777777" w:rsidR="009E63B1" w:rsidRDefault="009E63B1" w:rsidP="009E63B1">
      <w:pPr>
        <w:pStyle w:val="Ttulo3"/>
      </w:pPr>
      <w:bookmarkStart w:id="65" w:name="_Toc43990691"/>
      <w:bookmarkStart w:id="66" w:name="_Toc45027509"/>
      <w:bookmarkStart w:id="67" w:name="_Toc45029092"/>
      <w:bookmarkStart w:id="68" w:name="_Toc45058607"/>
      <w:bookmarkStart w:id="69" w:name="_Toc30129"/>
      <w:r>
        <w:t>5.1.5</w:t>
      </w:r>
      <w:r>
        <w:tab/>
        <w:t>Pie de Página</w:t>
      </w:r>
      <w:bookmarkEnd w:id="65"/>
      <w:bookmarkEnd w:id="66"/>
      <w:bookmarkEnd w:id="67"/>
      <w:bookmarkEnd w:id="68"/>
      <w:r>
        <w:t xml:space="preserve">  </w:t>
      </w:r>
      <w:bookmarkEnd w:id="69"/>
    </w:p>
    <w:p w14:paraId="0CE7D6D0" w14:textId="77777777" w:rsidR="009E63B1" w:rsidRDefault="009E63B1" w:rsidP="009E63B1">
      <w:r>
        <w:t xml:space="preserve">En el pie de página, se registra el número de página alineado a la derecha.  Esto no se incluye en la portada y no es editable por el usuario.  </w:t>
      </w:r>
    </w:p>
    <w:p w14:paraId="3528A6C8" w14:textId="77777777" w:rsidR="009E63B1" w:rsidRDefault="009E63B1" w:rsidP="009E63B1">
      <w:pPr>
        <w:pStyle w:val="Ttulo2"/>
      </w:pPr>
      <w:bookmarkStart w:id="70" w:name="_Toc45027510"/>
      <w:bookmarkStart w:id="71" w:name="_Toc45029093"/>
      <w:bookmarkStart w:id="72" w:name="_Toc45058608"/>
      <w:bookmarkStart w:id="73" w:name="_Toc43990692"/>
      <w:r>
        <w:t>5.2</w:t>
      </w:r>
      <w:r>
        <w:tab/>
        <w:t>Etapas</w:t>
      </w:r>
      <w:bookmarkEnd w:id="70"/>
      <w:bookmarkEnd w:id="71"/>
      <w:bookmarkEnd w:id="72"/>
      <w:r>
        <w:t xml:space="preserve"> </w:t>
      </w:r>
    </w:p>
    <w:p w14:paraId="7393097D" w14:textId="77777777" w:rsidR="009E63B1" w:rsidRDefault="009E63B1" w:rsidP="009E63B1">
      <w:pPr>
        <w:pStyle w:val="Ttulo3"/>
      </w:pPr>
      <w:bookmarkStart w:id="74" w:name="_Toc45027511"/>
      <w:bookmarkStart w:id="75" w:name="_Toc45029094"/>
      <w:bookmarkStart w:id="76" w:name="_Toc45058609"/>
      <w:r>
        <w:t>5.2.1</w:t>
      </w:r>
      <w:r>
        <w:tab/>
        <w:t>Etapa de Elaboración del Documento</w:t>
      </w:r>
      <w:bookmarkEnd w:id="73"/>
      <w:bookmarkEnd w:id="74"/>
      <w:bookmarkEnd w:id="75"/>
      <w:bookmarkEnd w:id="76"/>
    </w:p>
    <w:p w14:paraId="6AE00182" w14:textId="25276FC3" w:rsidR="009E63B1" w:rsidRDefault="009E63B1" w:rsidP="009E63B1">
      <w:r>
        <w:t xml:space="preserve">La elaboración del documento será definida la responsabilidad </w:t>
      </w:r>
      <w:r w:rsidR="001E3E18">
        <w:t>de acuerdo con el</w:t>
      </w:r>
      <w:r>
        <w:t xml:space="preserve"> área involucrada. El encargado de la elaboración deberá colocar su nombre en la caratula, junto a la fecha, para su posterior firma una vez revisado. </w:t>
      </w:r>
    </w:p>
    <w:p w14:paraId="2EA6D73B" w14:textId="77777777" w:rsidR="009E63B1" w:rsidRDefault="009E63B1" w:rsidP="009E63B1">
      <w:pPr>
        <w:pStyle w:val="Ttulo3"/>
      </w:pPr>
      <w:bookmarkStart w:id="77" w:name="_Toc43990693"/>
      <w:bookmarkStart w:id="78" w:name="_Toc45027512"/>
      <w:bookmarkStart w:id="79" w:name="_Toc45029095"/>
      <w:bookmarkStart w:id="80" w:name="_Toc45058610"/>
      <w:r>
        <w:t>5.2.2</w:t>
      </w:r>
      <w:r>
        <w:tab/>
        <w:t>Etapa de Revisión del Documento</w:t>
      </w:r>
      <w:bookmarkEnd w:id="77"/>
      <w:bookmarkEnd w:id="78"/>
      <w:bookmarkEnd w:id="79"/>
      <w:bookmarkEnd w:id="80"/>
    </w:p>
    <w:p w14:paraId="519BC7C7" w14:textId="77777777" w:rsidR="009E63B1" w:rsidRDefault="009E63B1" w:rsidP="009E63B1">
      <w:r>
        <w:t xml:space="preserve">Una vez elaborado el documento, este deberá ser remitido al responsable del programa de calidad cuando corresponda para su revisión, para tal efecto se agendará una reunión de revisión de documento entre el encargado de calidad, jefe técnico y responsable de la elaboración del </w:t>
      </w:r>
      <w:r>
        <w:lastRenderedPageBreak/>
        <w:t xml:space="preserve">documento. Allí se verificará que el documento elaborado se ajuste a la estructura definida, y que contenga los contenidos mínimos solicitados. El encargado de la revisión debe colocar su nombre en la caratula, junto a la fecha, para su posterior firma. </w:t>
      </w:r>
    </w:p>
    <w:p w14:paraId="604BF2DC" w14:textId="77777777" w:rsidR="009E63B1" w:rsidRDefault="009E63B1" w:rsidP="009E63B1">
      <w:pPr>
        <w:pStyle w:val="Ttulo3"/>
      </w:pPr>
      <w:bookmarkStart w:id="81" w:name="_Toc43990694"/>
      <w:bookmarkStart w:id="82" w:name="_Toc45027513"/>
      <w:bookmarkStart w:id="83" w:name="_Toc45029096"/>
      <w:bookmarkStart w:id="84" w:name="_Toc45058611"/>
      <w:r>
        <w:t>5.2.3</w:t>
      </w:r>
      <w:r>
        <w:tab/>
        <w:t>Etapa de Aprobación del Documento</w:t>
      </w:r>
      <w:bookmarkEnd w:id="81"/>
      <w:bookmarkEnd w:id="82"/>
      <w:bookmarkEnd w:id="83"/>
      <w:bookmarkEnd w:id="84"/>
      <w:r>
        <w:t xml:space="preserve"> </w:t>
      </w:r>
    </w:p>
    <w:p w14:paraId="5CB0CC65" w14:textId="6F2243F9" w:rsidR="009E63B1" w:rsidRDefault="009E63B1" w:rsidP="009E63B1">
      <w:r>
        <w:t xml:space="preserve">Una vez finalizada la etapa de Revisión, el encargado del Programa de Calidad del establecimiento o su subrogante, enviara al director de la institución el documento para su aprobación. El </w:t>
      </w:r>
      <w:r w:rsidR="00532D2F">
        <w:t>director</w:t>
      </w:r>
      <w:r>
        <w:t xml:space="preserve"> debe colocar su nombre en la caratula, junto a la fecha para su posterior firma, de no estar presente por feriado legal o licencia extendida debe realizar aprobación su subrogante.   </w:t>
      </w:r>
    </w:p>
    <w:p w14:paraId="059E1CCE" w14:textId="77777777" w:rsidR="009E63B1" w:rsidRDefault="009E63B1" w:rsidP="009E63B1">
      <w:pPr>
        <w:spacing w:after="158"/>
        <w:ind w:left="-5" w:right="5"/>
      </w:pPr>
      <w:r>
        <w:t xml:space="preserve">El encargado de calidad o jefe técnico según corresponda, adjuntara Memorándum que da por aprobado el documento (Anexo </w:t>
      </w:r>
      <w:proofErr w:type="spellStart"/>
      <w:r>
        <w:t>N°</w:t>
      </w:r>
      <w:proofErr w:type="spellEnd"/>
      <w:r>
        <w:t xml:space="preserve"> 3) y entrega el carácter de institucional. Este se emitirá solo en la primera edición o al renovar el documento por términos de vigencias.  </w:t>
      </w:r>
    </w:p>
    <w:p w14:paraId="1DC3C3B5" w14:textId="77777777" w:rsidR="009E63B1" w:rsidRDefault="009E63B1" w:rsidP="009E63B1">
      <w:pPr>
        <w:pStyle w:val="Ttulo3"/>
      </w:pPr>
      <w:bookmarkStart w:id="85" w:name="_Toc43990695"/>
      <w:bookmarkStart w:id="86" w:name="_Toc45027514"/>
      <w:bookmarkStart w:id="87" w:name="_Toc45029097"/>
      <w:bookmarkStart w:id="88" w:name="_Toc45058612"/>
      <w:r>
        <w:t>5.2.4</w:t>
      </w:r>
      <w:r>
        <w:tab/>
        <w:t>Difusión e Implementación del Documento</w:t>
      </w:r>
      <w:bookmarkEnd w:id="85"/>
      <w:bookmarkEnd w:id="86"/>
      <w:bookmarkEnd w:id="87"/>
      <w:bookmarkEnd w:id="88"/>
      <w:r>
        <w:t xml:space="preserve"> </w:t>
      </w:r>
    </w:p>
    <w:p w14:paraId="7A37CB6B" w14:textId="6A5895F2" w:rsidR="009E63B1" w:rsidRDefault="009E63B1" w:rsidP="009E63B1">
      <w:r>
        <w:t xml:space="preserve">Cumplida la etapa anterior, el encargado de calidad o jefe técnico enviara una copia del documento con su respectivo Memorándum Institucional, a cada unidad involucrada en el proceso, para ser guardado en el Archivador de Calidad. Esto será a través de formato digital por correo electrónico y se guardará en carpeta drive del establecimiento. A las personas que no utilicen correo electrónico se </w:t>
      </w:r>
      <w:r w:rsidR="00532D2F">
        <w:t>le</w:t>
      </w:r>
      <w:r>
        <w:t xml:space="preserve"> entregará a la unidad, cuando corresponda, en formato de papel.  </w:t>
      </w:r>
    </w:p>
    <w:p w14:paraId="4983D1D0" w14:textId="169B4337" w:rsidR="009E63B1" w:rsidRDefault="009E63B1" w:rsidP="009E63B1">
      <w:r>
        <w:t xml:space="preserve">Sera responsabilidad de cada jefe o encargado de unidad la difusión interna en sus equipos de trabajo, mediante la estrategia que se estime conveniente (reuniones, trípticos, </w:t>
      </w:r>
      <w:r w:rsidR="00532D2F">
        <w:t>etc.</w:t>
      </w:r>
      <w:r>
        <w:t xml:space="preserve">). </w:t>
      </w:r>
    </w:p>
    <w:p w14:paraId="611501D6" w14:textId="77777777" w:rsidR="009E63B1" w:rsidRDefault="009E63B1" w:rsidP="009E63B1">
      <w:pPr>
        <w:pStyle w:val="Ttulo3"/>
      </w:pPr>
      <w:bookmarkStart w:id="89" w:name="_Toc43990696"/>
      <w:bookmarkStart w:id="90" w:name="_Toc45027515"/>
      <w:bookmarkStart w:id="91" w:name="_Toc45029098"/>
      <w:bookmarkStart w:id="92" w:name="_Toc45058613"/>
      <w:r>
        <w:t>5.2.5</w:t>
      </w:r>
      <w:r>
        <w:tab/>
        <w:t>Etapa de Actualización</w:t>
      </w:r>
      <w:bookmarkEnd w:id="89"/>
      <w:bookmarkEnd w:id="90"/>
      <w:bookmarkEnd w:id="91"/>
      <w:bookmarkEnd w:id="92"/>
      <w:r>
        <w:t xml:space="preserve"> </w:t>
      </w:r>
    </w:p>
    <w:p w14:paraId="7DF45072" w14:textId="77777777" w:rsidR="009E63B1" w:rsidRDefault="009E63B1" w:rsidP="009E63B1">
      <w:r>
        <w:t xml:space="preserve">Las modificaciones de los documentos en algún punto del proceso definido, será responsabilidad del encargado de su elaboración o su subrogante, en caso de no contar con el primero. Cada vez que se actualice un documento debe volver a pasar por las etapas de revisión y aprobación, con sus respectivas firmas. Las modificaciones implican cambio de edición, las cuales no requieren un nuevo Memorándum Institucional, manteniendo la vigencia de la primera edición.   </w:t>
      </w:r>
    </w:p>
    <w:p w14:paraId="20BF2039" w14:textId="4295FFFC" w:rsidR="009E63B1" w:rsidRDefault="009E63B1" w:rsidP="009E63B1">
      <w:r>
        <w:t xml:space="preserve">Una vez cumplida la vigencia, se procederá a la revisión del proceso completo, lo cual será responsabilidad del encargado de su elaboración o su subrogante en caso de no contar con el primero. Cada vez que se realice el cambio de vigencia de un documento, este deberá pasar por las etapas de revisión, aprobación con sus respectivas firmas. La nueva vigencia se reflejará en el encabezado “vigencia”. Los documentos actualizados por caducidad de su </w:t>
      </w:r>
      <w:r w:rsidR="00532D2F">
        <w:t>vigencia</w:t>
      </w:r>
      <w:r>
        <w:t xml:space="preserve"> requieren de un nuevo Memorándum Institucional.  </w:t>
      </w:r>
    </w:p>
    <w:p w14:paraId="5F43F975" w14:textId="77777777" w:rsidR="009E63B1" w:rsidRDefault="009E63B1" w:rsidP="009E63B1">
      <w:pPr>
        <w:pStyle w:val="Ttulo3"/>
      </w:pPr>
      <w:bookmarkStart w:id="93" w:name="_Toc43990697"/>
      <w:bookmarkStart w:id="94" w:name="_Toc45027516"/>
      <w:bookmarkStart w:id="95" w:name="_Toc45029099"/>
      <w:bookmarkStart w:id="96" w:name="_Toc45058614"/>
      <w:r>
        <w:lastRenderedPageBreak/>
        <w:t>5.2.6</w:t>
      </w:r>
      <w:r>
        <w:tab/>
        <w:t>Manejo de documentos en los Servicios o Unidades (Soporte Documental)</w:t>
      </w:r>
      <w:bookmarkEnd w:id="93"/>
      <w:bookmarkEnd w:id="94"/>
      <w:bookmarkEnd w:id="95"/>
      <w:bookmarkEnd w:id="96"/>
      <w:r>
        <w:t xml:space="preserve"> </w:t>
      </w:r>
    </w:p>
    <w:p w14:paraId="4DC5D3AC" w14:textId="77777777" w:rsidR="009E63B1" w:rsidRDefault="009E63B1" w:rsidP="009E63B1">
      <w:r>
        <w:t xml:space="preserve">Cada unidad y servicio definido como punto de verificación y que sean atingentes a los procesos documentados, dispondrán de un archivador exclusivo para los documentos institucionales identificados como “Protocolo CESFAM Cajón”. </w:t>
      </w:r>
    </w:p>
    <w:p w14:paraId="395642FA" w14:textId="77777777" w:rsidR="009E63B1" w:rsidRDefault="009E63B1" w:rsidP="009E63B1">
      <w:r>
        <w:t xml:space="preserve">Dicho archivador solo mantendrá la documentación vigente y su última edición aprobada, las cuales serán copiadas del original que se mantendrá en los archivadores del director del establecimiento. Sera responsabilidad del encargado de calidad el resguardo de las ediciones anteriores y de mantener cada archivador de los servicios u unidades en orden y actualizado.  </w:t>
      </w:r>
    </w:p>
    <w:p w14:paraId="3D545453" w14:textId="77777777" w:rsidR="009E63B1" w:rsidRDefault="009E63B1" w:rsidP="009E63B1">
      <w:pPr>
        <w:pStyle w:val="Ttulo3"/>
      </w:pPr>
      <w:bookmarkStart w:id="97" w:name="_Toc43990698"/>
      <w:bookmarkStart w:id="98" w:name="_Toc45027517"/>
      <w:bookmarkStart w:id="99" w:name="_Toc45029100"/>
      <w:bookmarkStart w:id="100" w:name="_Toc45058615"/>
      <w:r>
        <w:t>5.2.7</w:t>
      </w:r>
      <w:r>
        <w:tab/>
        <w:t>Control Documental</w:t>
      </w:r>
      <w:bookmarkEnd w:id="97"/>
      <w:bookmarkEnd w:id="98"/>
      <w:bookmarkEnd w:id="99"/>
      <w:bookmarkEnd w:id="100"/>
      <w:r>
        <w:t xml:space="preserve"> </w:t>
      </w:r>
    </w:p>
    <w:p w14:paraId="6733D662" w14:textId="77777777" w:rsidR="009E63B1" w:rsidRDefault="009E63B1" w:rsidP="009E63B1">
      <w:pPr>
        <w:spacing w:after="194"/>
        <w:ind w:left="-5" w:right="5"/>
      </w:pPr>
      <w:r>
        <w:t xml:space="preserve">El encargado del Programa de Calidad debe contar con un registro donde se monitoreen los términos de vigencia y los cambios de ediciones que se harán a cada documento. Este registro recibirá la denominación de “Listado Maestro”, debiendo contener: ámbito, código, tipo de documento, titulo, edición, fecha de elaboración, vigencia, fecha de revisión, fecha de actualización, disposición (punto de verificación), y responsable de la elaboración del documento. (Anexo </w:t>
      </w:r>
      <w:proofErr w:type="spellStart"/>
      <w:r>
        <w:t>n°</w:t>
      </w:r>
      <w:proofErr w:type="spellEnd"/>
      <w:r>
        <w:t xml:space="preserve"> 4). Su manejo será centralizado en Drive CESFAM Cajón.  </w:t>
      </w:r>
    </w:p>
    <w:p w14:paraId="4AB44C76" w14:textId="77777777" w:rsidR="009E63B1" w:rsidRDefault="009E63B1" w:rsidP="009E63B1">
      <w:pPr>
        <w:pStyle w:val="Ttulo2"/>
      </w:pPr>
      <w:bookmarkStart w:id="101" w:name="_Toc43990699"/>
      <w:bookmarkStart w:id="102" w:name="_Toc45027518"/>
      <w:bookmarkStart w:id="103" w:name="_Toc45029101"/>
      <w:bookmarkStart w:id="104" w:name="_Toc45058616"/>
      <w:bookmarkStart w:id="105" w:name="_Toc30130"/>
      <w:r>
        <w:t>5.3</w:t>
      </w:r>
      <w:r>
        <w:tab/>
        <w:t>Estructura del d</w:t>
      </w:r>
      <w:r w:rsidRPr="00D4461F">
        <w:t>ocumento</w:t>
      </w:r>
      <w:bookmarkEnd w:id="101"/>
      <w:bookmarkEnd w:id="102"/>
      <w:bookmarkEnd w:id="103"/>
      <w:bookmarkEnd w:id="104"/>
      <w:r>
        <w:t xml:space="preserve"> </w:t>
      </w:r>
      <w:bookmarkEnd w:id="105"/>
    </w:p>
    <w:p w14:paraId="01E62310" w14:textId="77777777" w:rsidR="009E63B1" w:rsidRDefault="009E63B1" w:rsidP="009E63B1">
      <w:r>
        <w:t xml:space="preserve">El formato tipo para la elaboración y desarrollo del documento institucional, de proceso o gestión, deberá contener al menos los puntos presentados a continuación:  </w:t>
      </w:r>
    </w:p>
    <w:p w14:paraId="74DBC845" w14:textId="77777777" w:rsidR="009E63B1" w:rsidRDefault="009E63B1" w:rsidP="009E63B1">
      <w:pPr>
        <w:pStyle w:val="Ttulo3"/>
      </w:pPr>
      <w:bookmarkStart w:id="106" w:name="_Toc30131"/>
      <w:bookmarkStart w:id="107" w:name="_Toc43990700"/>
      <w:bookmarkStart w:id="108" w:name="_Toc45027519"/>
      <w:bookmarkStart w:id="109" w:name="_Toc45029102"/>
      <w:bookmarkStart w:id="110" w:name="_Toc45058617"/>
      <w:r>
        <w:t>5.3.1</w:t>
      </w:r>
      <w:r>
        <w:tab/>
        <w:t>Introducción</w:t>
      </w:r>
      <w:bookmarkEnd w:id="106"/>
      <w:bookmarkEnd w:id="107"/>
      <w:bookmarkEnd w:id="108"/>
      <w:bookmarkEnd w:id="109"/>
      <w:bookmarkEnd w:id="110"/>
    </w:p>
    <w:p w14:paraId="2E9EE665" w14:textId="77777777" w:rsidR="009E63B1" w:rsidRDefault="009E63B1" w:rsidP="009E63B1">
      <w:r>
        <w:t xml:space="preserve">Podrá realizarse una puesta introductoria y una justificación de los motivos que hacen necesario la elaboración del documento, dicha introducción debe redactarse en máximo 20 líneas.  </w:t>
      </w:r>
    </w:p>
    <w:p w14:paraId="20F98DAE" w14:textId="77777777" w:rsidR="009E63B1" w:rsidRDefault="009E63B1" w:rsidP="009E63B1">
      <w:pPr>
        <w:pStyle w:val="Ttulo3"/>
      </w:pPr>
      <w:bookmarkStart w:id="111" w:name="_Toc43990701"/>
      <w:bookmarkStart w:id="112" w:name="_Toc45027520"/>
      <w:bookmarkStart w:id="113" w:name="_Toc45029103"/>
      <w:bookmarkStart w:id="114" w:name="_Toc45058618"/>
      <w:bookmarkStart w:id="115" w:name="_Toc30132"/>
      <w:r>
        <w:t>5.3.2</w:t>
      </w:r>
      <w:r>
        <w:tab/>
        <w:t>Objetivo General y Objetivos Específicos</w:t>
      </w:r>
      <w:bookmarkEnd w:id="111"/>
      <w:bookmarkEnd w:id="112"/>
      <w:bookmarkEnd w:id="113"/>
      <w:bookmarkEnd w:id="114"/>
      <w:r>
        <w:t xml:space="preserve"> </w:t>
      </w:r>
      <w:bookmarkEnd w:id="115"/>
    </w:p>
    <w:p w14:paraId="20BD0FA6" w14:textId="77777777" w:rsidR="009E63B1" w:rsidRDefault="009E63B1" w:rsidP="009E63B1">
      <w:r>
        <w:t xml:space="preserve">Responde a la pregunta ¿Qué quiero conseguir con este protocolo, norma o procedimiento? Marcan la situación, de forma general que se espera tras la aplicación del protocolo. Se deben redactar comenzando con un verbo infinitivo (determinar, demostrar, evaluar, </w:t>
      </w:r>
      <w:proofErr w:type="spellStart"/>
      <w:r>
        <w:t>etc</w:t>
      </w:r>
      <w:proofErr w:type="spellEnd"/>
      <w:r>
        <w:t xml:space="preserve">) que indique la acción que se ha de llevar a cabo. Debe ser entendido por todos los involucrados en el mismo, como por todos los usuarios del documento.  </w:t>
      </w:r>
    </w:p>
    <w:p w14:paraId="100E1911" w14:textId="77777777" w:rsidR="009E63B1" w:rsidRDefault="009E63B1" w:rsidP="009E63B1">
      <w:r>
        <w:t xml:space="preserve">En cuanto a los objetivos específicos estos no son obligatorios, y se solicitan mínimo 2.  </w:t>
      </w:r>
    </w:p>
    <w:p w14:paraId="07E458C7" w14:textId="77777777" w:rsidR="009E63B1" w:rsidRDefault="009E63B1" w:rsidP="009E63B1">
      <w:pPr>
        <w:pStyle w:val="Ttulo3"/>
      </w:pPr>
      <w:bookmarkStart w:id="116" w:name="_Toc43990702"/>
      <w:bookmarkStart w:id="117" w:name="_Toc45027521"/>
      <w:bookmarkStart w:id="118" w:name="_Toc45029104"/>
      <w:bookmarkStart w:id="119" w:name="_Toc45058619"/>
      <w:bookmarkStart w:id="120" w:name="_Toc30133"/>
      <w:r>
        <w:lastRenderedPageBreak/>
        <w:t>5.3.3</w:t>
      </w:r>
      <w:r>
        <w:tab/>
        <w:t>Alcance</w:t>
      </w:r>
      <w:bookmarkEnd w:id="116"/>
      <w:bookmarkEnd w:id="117"/>
      <w:bookmarkEnd w:id="118"/>
      <w:bookmarkEnd w:id="119"/>
      <w:r>
        <w:t xml:space="preserve">  </w:t>
      </w:r>
      <w:bookmarkEnd w:id="120"/>
    </w:p>
    <w:p w14:paraId="5E2E753A" w14:textId="77777777" w:rsidR="009E63B1" w:rsidRDefault="009E63B1" w:rsidP="009E63B1">
      <w:pPr>
        <w:spacing w:after="157"/>
        <w:ind w:left="-5" w:right="5"/>
      </w:pPr>
      <w:r>
        <w:t xml:space="preserve">Referido a todos quienes tengan participación en el proceso determinado en el documento; delimita las condiciones en las que se aplica y las unidades o procesos a los que se emplea. </w:t>
      </w:r>
    </w:p>
    <w:p w14:paraId="37540EFB" w14:textId="77777777" w:rsidR="009E63B1" w:rsidRDefault="009E63B1" w:rsidP="009E63B1">
      <w:pPr>
        <w:ind w:left="-5" w:right="5"/>
      </w:pPr>
      <w:r>
        <w:t xml:space="preserve">Se deberá destacar en negrita el nombre del Centro Comunitario de Salud según corresponda. </w:t>
      </w:r>
    </w:p>
    <w:p w14:paraId="2ECF9604" w14:textId="77777777" w:rsidR="009E63B1" w:rsidRDefault="009E63B1" w:rsidP="009E63B1">
      <w:pPr>
        <w:pStyle w:val="Ttulo3"/>
      </w:pPr>
      <w:bookmarkStart w:id="121" w:name="_Toc43990703"/>
      <w:bookmarkStart w:id="122" w:name="_Toc45027522"/>
      <w:bookmarkStart w:id="123" w:name="_Toc45029105"/>
      <w:bookmarkStart w:id="124" w:name="_Toc45058620"/>
      <w:bookmarkStart w:id="125" w:name="_Toc30134"/>
      <w:r>
        <w:t>5.3.4</w:t>
      </w:r>
      <w:r>
        <w:tab/>
        <w:t>Definiciones y Terminología</w:t>
      </w:r>
      <w:bookmarkEnd w:id="121"/>
      <w:bookmarkEnd w:id="122"/>
      <w:bookmarkEnd w:id="123"/>
      <w:bookmarkEnd w:id="124"/>
      <w:r>
        <w:t xml:space="preserve">  </w:t>
      </w:r>
      <w:bookmarkEnd w:id="125"/>
    </w:p>
    <w:p w14:paraId="6CBAE154" w14:textId="77777777" w:rsidR="009E63B1" w:rsidRDefault="009E63B1" w:rsidP="009E63B1">
      <w:r>
        <w:t xml:space="preserve">Consiste en definir aquellos términos específicos o siglas utilizadas en el documento que puedan ayudar a los destinatarios a su correcto entendimiento y aplicación.  Cada </w:t>
      </w:r>
      <w:proofErr w:type="spellStart"/>
      <w:r>
        <w:t>item</w:t>
      </w:r>
      <w:proofErr w:type="spellEnd"/>
      <w:r>
        <w:t xml:space="preserve"> debe estar en formato de viñeta, de forma análoga a este mismo documento. </w:t>
      </w:r>
    </w:p>
    <w:p w14:paraId="58635777" w14:textId="77777777" w:rsidR="009E63B1" w:rsidRDefault="009E63B1" w:rsidP="009E63B1">
      <w:pPr>
        <w:pStyle w:val="Ttulo3"/>
      </w:pPr>
      <w:bookmarkStart w:id="126" w:name="_Toc30135"/>
      <w:bookmarkStart w:id="127" w:name="_Toc43990704"/>
      <w:bookmarkStart w:id="128" w:name="_Toc45027523"/>
      <w:bookmarkStart w:id="129" w:name="_Toc45029106"/>
      <w:bookmarkStart w:id="130" w:name="_Toc45058621"/>
      <w:r>
        <w:t>5.3.5</w:t>
      </w:r>
      <w:r>
        <w:tab/>
        <w:t>Desarrollo</w:t>
      </w:r>
      <w:bookmarkEnd w:id="126"/>
      <w:bookmarkEnd w:id="127"/>
      <w:bookmarkEnd w:id="128"/>
      <w:bookmarkEnd w:id="129"/>
      <w:bookmarkEnd w:id="130"/>
    </w:p>
    <w:p w14:paraId="761F451F" w14:textId="77777777" w:rsidR="009E63B1" w:rsidRDefault="009E63B1" w:rsidP="009E63B1">
      <w:pPr>
        <w:spacing w:after="176"/>
        <w:ind w:left="-5" w:right="5"/>
      </w:pPr>
      <w:r>
        <w:t xml:space="preserve">Se trata de hacer una descripción paso a paso de la técnica, o el procedimiento que regula el documento, o de las actividades de forma secuencial.  </w:t>
      </w:r>
    </w:p>
    <w:p w14:paraId="28ABAEC0" w14:textId="77777777" w:rsidR="009E63B1" w:rsidRDefault="009E63B1" w:rsidP="009E63B1">
      <w:pPr>
        <w:pStyle w:val="Ttulo3"/>
      </w:pPr>
      <w:bookmarkStart w:id="131" w:name="_Toc30136"/>
      <w:bookmarkStart w:id="132" w:name="_Toc43990705"/>
      <w:bookmarkStart w:id="133" w:name="_Toc45027524"/>
      <w:bookmarkStart w:id="134" w:name="_Toc45029107"/>
      <w:bookmarkStart w:id="135" w:name="_Toc45058622"/>
      <w:r>
        <w:t>5.3.6</w:t>
      </w:r>
      <w:r>
        <w:tab/>
      </w:r>
      <w:proofErr w:type="gramStart"/>
      <w:r>
        <w:t>Responsables</w:t>
      </w:r>
      <w:bookmarkEnd w:id="131"/>
      <w:bookmarkEnd w:id="132"/>
      <w:bookmarkEnd w:id="133"/>
      <w:bookmarkEnd w:id="134"/>
      <w:bookmarkEnd w:id="135"/>
      <w:proofErr w:type="gramEnd"/>
    </w:p>
    <w:p w14:paraId="5D5BB239" w14:textId="77777777" w:rsidR="009E63B1" w:rsidRDefault="009E63B1" w:rsidP="009E63B1">
      <w:pPr>
        <w:spacing w:after="174"/>
        <w:ind w:left="-5" w:right="5"/>
      </w:pPr>
      <w:r>
        <w:t xml:space="preserve">Todo funcionario de la institución que tiene la responsabilidad de ejecutar las actividades descritas en el protocolo o de ejercer la supervisión de su cumplimiento, tal cual se describe a lo largo del documento.  </w:t>
      </w:r>
    </w:p>
    <w:p w14:paraId="21D11092" w14:textId="77777777" w:rsidR="009E63B1" w:rsidRDefault="009E63B1" w:rsidP="009E63B1">
      <w:pPr>
        <w:pStyle w:val="Ttulo3"/>
      </w:pPr>
      <w:bookmarkStart w:id="136" w:name="_Toc43990706"/>
      <w:bookmarkStart w:id="137" w:name="_Toc45027525"/>
      <w:bookmarkStart w:id="138" w:name="_Toc45029108"/>
      <w:bookmarkStart w:id="139" w:name="_Toc45058623"/>
      <w:bookmarkStart w:id="140" w:name="_Toc30137"/>
      <w:r>
        <w:t>5.3.7</w:t>
      </w:r>
      <w:r>
        <w:tab/>
        <w:t>Evaluación (cuando corresponda)</w:t>
      </w:r>
      <w:bookmarkEnd w:id="136"/>
      <w:bookmarkEnd w:id="137"/>
      <w:bookmarkEnd w:id="138"/>
      <w:bookmarkEnd w:id="139"/>
      <w:r>
        <w:t xml:space="preserve"> </w:t>
      </w:r>
      <w:bookmarkEnd w:id="140"/>
    </w:p>
    <w:p w14:paraId="6C757F09" w14:textId="77777777" w:rsidR="009E63B1" w:rsidRDefault="009E63B1" w:rsidP="009E63B1">
      <w:r>
        <w:t xml:space="preserve">La evaluación es un paso necesario y consiste en la elaboración de un sistema de indicadores que facilite la evaluación y control del proceso, a fin de medir resultados esperables que conllevan a la mejora continua del mismo. </w:t>
      </w:r>
    </w:p>
    <w:p w14:paraId="72977FD7" w14:textId="77777777" w:rsidR="009E63B1" w:rsidRDefault="009E63B1" w:rsidP="009E63B1">
      <w:r>
        <w:t xml:space="preserve">Un indicador de calidad para que sea válido, debe contener los elementos detallados a continuación, basados en Ficha Indicador Clínico de la Superintendencia de Salud: </w:t>
      </w:r>
    </w:p>
    <w:p w14:paraId="391059CF" w14:textId="77777777" w:rsidR="009E63B1" w:rsidRDefault="009E63B1" w:rsidP="009E63B1">
      <w:pPr>
        <w:pStyle w:val="Prrafodelista"/>
        <w:numPr>
          <w:ilvl w:val="0"/>
          <w:numId w:val="24"/>
        </w:numPr>
      </w:pPr>
      <w:r w:rsidRPr="00A23EF0">
        <w:rPr>
          <w:b/>
          <w:bCs/>
        </w:rPr>
        <w:t>Título</w:t>
      </w:r>
      <w:r>
        <w:t xml:space="preserve">: nombre del indicador. Debe reflejar directamente lo que se está midiendo. Conciso, pero auto explicativo. </w:t>
      </w:r>
    </w:p>
    <w:p w14:paraId="43523A08" w14:textId="77777777" w:rsidR="009E63B1" w:rsidRDefault="009E63B1" w:rsidP="009E63B1">
      <w:pPr>
        <w:pStyle w:val="Prrafodelista"/>
        <w:numPr>
          <w:ilvl w:val="0"/>
          <w:numId w:val="24"/>
        </w:numPr>
      </w:pPr>
      <w:r w:rsidRPr="00A23EF0">
        <w:rPr>
          <w:b/>
          <w:bCs/>
        </w:rPr>
        <w:t>Descripción</w:t>
      </w:r>
      <w:r>
        <w:t xml:space="preserve">: resume la intención del indicador, que se espera medir con él, su justificación y fundamentos para su utilización como medida de calidad. Puede justificarse aquí porque se seleccionó el indicador frente a otros posibles indicadores que sean similares o afines.  </w:t>
      </w:r>
    </w:p>
    <w:p w14:paraId="44892AF5" w14:textId="77777777" w:rsidR="009E63B1" w:rsidRDefault="009E63B1" w:rsidP="009E63B1">
      <w:pPr>
        <w:pStyle w:val="Prrafodelista"/>
        <w:numPr>
          <w:ilvl w:val="0"/>
          <w:numId w:val="24"/>
        </w:numPr>
      </w:pPr>
      <w:r w:rsidRPr="00A23EF0">
        <w:rPr>
          <w:b/>
          <w:bCs/>
        </w:rPr>
        <w:t>Tipo</w:t>
      </w:r>
      <w:r>
        <w:t xml:space="preserve">: qué tipo de indicador estructura, de proceso, resultado, este último pueden ser de efectividad (ej. Sobrevida), Seguridad (ej. Tasa de infecciones, eventos centinela) </w:t>
      </w:r>
      <w:r>
        <w:lastRenderedPageBreak/>
        <w:t xml:space="preserve">Utilización/ Acceso / Oportunidad (ej. Cobertura de vacunación de menores de 1 año, tiempo de respuesta de exámenes) y de Percepción Usuaria.  </w:t>
      </w:r>
    </w:p>
    <w:p w14:paraId="5D41E1FA" w14:textId="77777777" w:rsidR="009E63B1" w:rsidRDefault="009E63B1" w:rsidP="009E63B1">
      <w:pPr>
        <w:pStyle w:val="Prrafodelista"/>
        <w:numPr>
          <w:ilvl w:val="0"/>
          <w:numId w:val="24"/>
        </w:numPr>
      </w:pPr>
      <w:r w:rsidRPr="00A23EF0">
        <w:rPr>
          <w:b/>
          <w:bCs/>
        </w:rPr>
        <w:t>Numerador</w:t>
      </w:r>
      <w:r>
        <w:t xml:space="preserve">: el número real de quienes o cuales exhiben una característica particular. Esta definición debe ser lo más acabada y objetiva posible. Depende del tipo indicador, en general para estas recomendaciones: casos o eventos estudiados que cumplen con determinado atributo en un determinado período. </w:t>
      </w:r>
    </w:p>
    <w:p w14:paraId="43872004" w14:textId="77777777" w:rsidR="009E63B1" w:rsidRDefault="009E63B1" w:rsidP="009E63B1">
      <w:pPr>
        <w:pStyle w:val="Prrafodelista"/>
        <w:numPr>
          <w:ilvl w:val="0"/>
          <w:numId w:val="24"/>
        </w:numPr>
      </w:pPr>
      <w:r w:rsidRPr="00A23EF0">
        <w:rPr>
          <w:b/>
          <w:bCs/>
        </w:rPr>
        <w:t>Denominador</w:t>
      </w:r>
      <w:r>
        <w:t xml:space="preserve">: número total de posibles eventos o fenómenos. Los denominadores corresponden a la misma población especifica de sujetos del numerador. </w:t>
      </w:r>
    </w:p>
    <w:p w14:paraId="31E41E62" w14:textId="77777777" w:rsidR="009E63B1" w:rsidRDefault="009E63B1" w:rsidP="009E63B1">
      <w:pPr>
        <w:pStyle w:val="Prrafodelista"/>
        <w:numPr>
          <w:ilvl w:val="0"/>
          <w:numId w:val="24"/>
        </w:numPr>
      </w:pPr>
      <w:r w:rsidRPr="00A23EF0">
        <w:rPr>
          <w:b/>
          <w:bCs/>
        </w:rPr>
        <w:t>Fuente de Datos</w:t>
      </w:r>
      <w:r>
        <w:t xml:space="preserve">: especificar los registros u otras fuentes desde donde se obtendrán los datos para confecciones el indicador. En ocasiones por razones prácticas, puede ser recomendable implementar un registro especifico ya sea en papel o informático (ej. Una planilla Excel) donde recoger regularmente los datos requeridos por el indicador.  </w:t>
      </w:r>
    </w:p>
    <w:p w14:paraId="176E62C8" w14:textId="77777777" w:rsidR="009E63B1" w:rsidRDefault="009E63B1" w:rsidP="009E63B1">
      <w:pPr>
        <w:pStyle w:val="Prrafodelista"/>
        <w:numPr>
          <w:ilvl w:val="0"/>
          <w:numId w:val="24"/>
        </w:numPr>
      </w:pPr>
      <w:r w:rsidRPr="00A23EF0">
        <w:rPr>
          <w:b/>
          <w:bCs/>
        </w:rPr>
        <w:t>Muestreo</w:t>
      </w:r>
      <w:r>
        <w:t xml:space="preserve">: Si se utilizará el universo de casos o eventos a evaluar o se calculará una muestra. Si se calcula una muestra considerar que criterios se utilizaron: proporción esperada según la periodicidad de evaluación, error estimado, intervalo de confianza (calculadora de tamaño muestral proporcionada por la Superintendencia de Salud*). Señalar si se seleccionó aleatoriamente la muestra a evaluar. Especificar cuantas fichas, registros o casos se revisarán en cada periodo de análisis.  </w:t>
      </w:r>
    </w:p>
    <w:p w14:paraId="00D04995" w14:textId="77777777" w:rsidR="009E63B1" w:rsidRDefault="009E63B1" w:rsidP="009E63B1">
      <w:pPr>
        <w:pStyle w:val="Prrafodelista"/>
        <w:numPr>
          <w:ilvl w:val="0"/>
          <w:numId w:val="24"/>
        </w:numPr>
      </w:pPr>
      <w:r w:rsidRPr="00A23EF0">
        <w:rPr>
          <w:b/>
          <w:bCs/>
        </w:rPr>
        <w:t>Periodicidad de evaluación</w:t>
      </w:r>
      <w:r>
        <w:t xml:space="preserve">: Cuál será el marco temporal de las evaluaciones: trimestral/semestral se recomienda que las mediciones se realicen con una periodicidad mínima semestral. Esto se refiere solamente a la presentación de los resultados del indicador, y no necesariamente a la frecuencia con que se recolectan los datos, que puede ser diaria, semanal, mensual, etc.  </w:t>
      </w:r>
    </w:p>
    <w:p w14:paraId="51A39213" w14:textId="77777777" w:rsidR="009E63B1" w:rsidRDefault="009E63B1" w:rsidP="009E63B1">
      <w:pPr>
        <w:pStyle w:val="Prrafodelista"/>
        <w:numPr>
          <w:ilvl w:val="0"/>
          <w:numId w:val="24"/>
        </w:numPr>
      </w:pPr>
      <w:r w:rsidRPr="00A23EF0">
        <w:rPr>
          <w:b/>
          <w:bCs/>
        </w:rPr>
        <w:t>Umbral de cumplimiento</w:t>
      </w:r>
      <w:r>
        <w:t xml:space="preserve">: indicar aquí cual es el resultado bajo el cual se considera necesario revisar con mayor detalle la calidad del proceso o del resultado, y eventualmente introducir una intervención de mejora. En generales umbrales del 100% no son realistas. Debe considerarse un porcentaje habitual de desviación del cumplimiento de las normas y protocolos, que no implica necesariamente menor calidad ni mayor riesgo para los pacientes.  </w:t>
      </w:r>
    </w:p>
    <w:p w14:paraId="0B27BE8B" w14:textId="77777777" w:rsidR="009E63B1" w:rsidRDefault="009E63B1" w:rsidP="009E63B1">
      <w:pPr>
        <w:pStyle w:val="Prrafodelista"/>
        <w:numPr>
          <w:ilvl w:val="0"/>
          <w:numId w:val="24"/>
        </w:numPr>
      </w:pPr>
      <w:r w:rsidRPr="00A23EF0">
        <w:rPr>
          <w:b/>
          <w:bCs/>
        </w:rPr>
        <w:t>Área de aplicación</w:t>
      </w:r>
      <w:r>
        <w:t xml:space="preserve">: servicios, áreas o unidades del establecimiento en los que debe aplicarse el indicador.  </w:t>
      </w:r>
    </w:p>
    <w:p w14:paraId="0EC59F0F" w14:textId="77777777" w:rsidR="009E63B1" w:rsidRDefault="009E63B1" w:rsidP="009E63B1">
      <w:pPr>
        <w:pStyle w:val="Prrafodelista"/>
        <w:numPr>
          <w:ilvl w:val="0"/>
          <w:numId w:val="24"/>
        </w:numPr>
      </w:pPr>
      <w:r w:rsidRPr="00A23EF0">
        <w:rPr>
          <w:b/>
          <w:bCs/>
        </w:rPr>
        <w:t>Responsables</w:t>
      </w:r>
      <w:r>
        <w:t xml:space="preserve">: los responsables de medir el indicador, obtener los datos, calcular los porcentajes, analizar los resultados, etc. (no a quienes ejecutan los procesos evaluados)  </w:t>
      </w:r>
    </w:p>
    <w:p w14:paraId="4E73BDA4" w14:textId="4825A39E" w:rsidR="009E63B1" w:rsidRDefault="009E63B1" w:rsidP="009E63B1">
      <w:pPr>
        <w:pStyle w:val="Prrafodelista"/>
        <w:numPr>
          <w:ilvl w:val="0"/>
          <w:numId w:val="24"/>
        </w:numPr>
      </w:pPr>
      <w:r w:rsidRPr="00A23EF0">
        <w:rPr>
          <w:b/>
          <w:bCs/>
        </w:rPr>
        <w:lastRenderedPageBreak/>
        <w:t>Anexos</w:t>
      </w:r>
      <w:r>
        <w:t xml:space="preserve">: si es pertinente adjunta la ficha del indicador (pauta de supervisión, lista de chequeo, un formulario, encuesta, </w:t>
      </w:r>
      <w:r w:rsidR="00E35350">
        <w:t>etc.</w:t>
      </w:r>
      <w:r>
        <w:t>)</w:t>
      </w:r>
      <w:r w:rsidR="001172C4">
        <w:t>.</w:t>
      </w:r>
    </w:p>
    <w:p w14:paraId="493F2973" w14:textId="77777777" w:rsidR="009E63B1" w:rsidRDefault="009E63B1" w:rsidP="009E63B1">
      <w:r>
        <w:t xml:space="preserve">Ejemplo, en caso de la Ficha Clínica Única:  </w:t>
      </w:r>
    </w:p>
    <w:tbl>
      <w:tblPr>
        <w:tblStyle w:val="TableGrid"/>
        <w:tblW w:w="4609" w:type="pct"/>
        <w:tblInd w:w="738" w:type="dxa"/>
        <w:tblCellMar>
          <w:left w:w="108" w:type="dxa"/>
          <w:right w:w="113" w:type="dxa"/>
        </w:tblCellMar>
        <w:tblLook w:val="04A0" w:firstRow="1" w:lastRow="0" w:firstColumn="1" w:lastColumn="0" w:noHBand="0" w:noVBand="1"/>
      </w:tblPr>
      <w:tblGrid>
        <w:gridCol w:w="2802"/>
        <w:gridCol w:w="5859"/>
      </w:tblGrid>
      <w:tr w:rsidR="009E63B1" w14:paraId="51D4D731" w14:textId="77777777" w:rsidTr="0012301D">
        <w:trPr>
          <w:trHeight w:val="540"/>
        </w:trPr>
        <w:tc>
          <w:tcPr>
            <w:tcW w:w="2802" w:type="dxa"/>
            <w:tcBorders>
              <w:top w:val="single" w:sz="3" w:space="0" w:color="000000"/>
              <w:left w:val="single" w:sz="3" w:space="0" w:color="000000"/>
              <w:bottom w:val="single" w:sz="3" w:space="0" w:color="000000"/>
              <w:right w:val="single" w:sz="3" w:space="0" w:color="000000"/>
            </w:tcBorders>
          </w:tcPr>
          <w:p w14:paraId="1725F7B2" w14:textId="77777777" w:rsidR="009E63B1" w:rsidRDefault="009E63B1" w:rsidP="006169FB">
            <w:pPr>
              <w:pStyle w:val="TablaDestacado"/>
            </w:pPr>
            <w:r>
              <w:t xml:space="preserve">Nombre </w:t>
            </w:r>
          </w:p>
        </w:tc>
        <w:tc>
          <w:tcPr>
            <w:tcW w:w="5859" w:type="dxa"/>
            <w:tcBorders>
              <w:top w:val="single" w:sz="3" w:space="0" w:color="000000"/>
              <w:left w:val="single" w:sz="3" w:space="0" w:color="000000"/>
              <w:bottom w:val="single" w:sz="3" w:space="0" w:color="000000"/>
              <w:right w:val="single" w:sz="3" w:space="0" w:color="000000"/>
            </w:tcBorders>
          </w:tcPr>
          <w:p w14:paraId="269C361E" w14:textId="77777777" w:rsidR="009E63B1" w:rsidRDefault="009E63B1" w:rsidP="006169FB">
            <w:pPr>
              <w:pStyle w:val="TablaNormal0"/>
            </w:pPr>
            <w:r>
              <w:t xml:space="preserve">Porcentaje de entrega de Ficha Clínica Única solicitada desde box de atención. </w:t>
            </w:r>
          </w:p>
        </w:tc>
      </w:tr>
      <w:tr w:rsidR="009E63B1" w14:paraId="1D60CFEE"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6D5058C7" w14:textId="77777777" w:rsidR="009E63B1" w:rsidRDefault="009E63B1" w:rsidP="006169FB">
            <w:pPr>
              <w:pStyle w:val="TablaDestacado"/>
            </w:pPr>
            <w:r>
              <w:t xml:space="preserve">Descripción  </w:t>
            </w:r>
          </w:p>
        </w:tc>
        <w:tc>
          <w:tcPr>
            <w:tcW w:w="5859" w:type="dxa"/>
            <w:tcBorders>
              <w:top w:val="single" w:sz="3" w:space="0" w:color="000000"/>
              <w:left w:val="single" w:sz="3" w:space="0" w:color="000000"/>
              <w:bottom w:val="single" w:sz="3" w:space="0" w:color="000000"/>
              <w:right w:val="single" w:sz="3" w:space="0" w:color="000000"/>
            </w:tcBorders>
          </w:tcPr>
          <w:p w14:paraId="3E6AAC4D" w14:textId="77777777" w:rsidR="009E63B1" w:rsidRDefault="009E63B1" w:rsidP="006169FB">
            <w:pPr>
              <w:pStyle w:val="TablaNormal0"/>
            </w:pPr>
            <w:r>
              <w:t>Todo paciente que se atiende ambulatoriamente en la institución debe tener ficha clínica única disponible para su atención, cuando se solicite al menos 24 horas antes según lo estipulado por cada SOME.</w:t>
            </w:r>
          </w:p>
        </w:tc>
      </w:tr>
      <w:tr w:rsidR="009E63B1" w14:paraId="1529AFAE"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26159BA7" w14:textId="77777777" w:rsidR="009E63B1" w:rsidRDefault="009E63B1" w:rsidP="006169FB">
            <w:pPr>
              <w:pStyle w:val="TablaDestacado"/>
            </w:pPr>
            <w:r>
              <w:t xml:space="preserve">Tipo  </w:t>
            </w:r>
          </w:p>
        </w:tc>
        <w:tc>
          <w:tcPr>
            <w:tcW w:w="5859" w:type="dxa"/>
            <w:tcBorders>
              <w:top w:val="single" w:sz="3" w:space="0" w:color="000000"/>
              <w:left w:val="single" w:sz="3" w:space="0" w:color="000000"/>
              <w:bottom w:val="single" w:sz="3" w:space="0" w:color="000000"/>
              <w:right w:val="single" w:sz="3" w:space="0" w:color="000000"/>
            </w:tcBorders>
          </w:tcPr>
          <w:p w14:paraId="2601265E" w14:textId="77777777" w:rsidR="009E63B1" w:rsidRDefault="009E63B1" w:rsidP="006169FB">
            <w:pPr>
              <w:pStyle w:val="TablaNormal0"/>
            </w:pPr>
            <w:r>
              <w:t xml:space="preserve">Indicador de resultado </w:t>
            </w:r>
          </w:p>
        </w:tc>
      </w:tr>
      <w:tr w:rsidR="009E63B1" w14:paraId="5A02C2F6"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7B455D48" w14:textId="77777777" w:rsidR="009E63B1" w:rsidRDefault="009E63B1" w:rsidP="006169FB">
            <w:pPr>
              <w:pStyle w:val="TablaDestacado"/>
            </w:pPr>
            <w:r>
              <w:t xml:space="preserve">Numerador </w:t>
            </w:r>
          </w:p>
        </w:tc>
        <w:tc>
          <w:tcPr>
            <w:tcW w:w="5859" w:type="dxa"/>
            <w:tcBorders>
              <w:top w:val="single" w:sz="3" w:space="0" w:color="000000"/>
              <w:left w:val="single" w:sz="3" w:space="0" w:color="000000"/>
              <w:bottom w:val="single" w:sz="3" w:space="0" w:color="000000"/>
              <w:right w:val="single" w:sz="3" w:space="0" w:color="000000"/>
            </w:tcBorders>
          </w:tcPr>
          <w:p w14:paraId="2F188067" w14:textId="12353918" w:rsidR="009E63B1" w:rsidRDefault="009E63B1" w:rsidP="006169FB">
            <w:pPr>
              <w:pStyle w:val="TablaNormal0"/>
            </w:pPr>
            <w:r>
              <w:t xml:space="preserve">Número de pacientes citados en el establecimiento que tienen ficha disponible para su atención, durante el primer semestre del año </w:t>
            </w:r>
            <w:proofErr w:type="spellStart"/>
            <w:r w:rsidR="00E35350">
              <w:t>aaaa</w:t>
            </w:r>
            <w:proofErr w:type="spellEnd"/>
            <w:r>
              <w:t xml:space="preserve">. </w:t>
            </w:r>
          </w:p>
        </w:tc>
      </w:tr>
      <w:tr w:rsidR="009E63B1" w14:paraId="29D268DC"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36FE4583" w14:textId="77777777" w:rsidR="009E63B1" w:rsidRDefault="009E63B1" w:rsidP="006169FB">
            <w:pPr>
              <w:pStyle w:val="TablaDestacado"/>
            </w:pPr>
            <w:r>
              <w:t xml:space="preserve">Denominador </w:t>
            </w:r>
          </w:p>
        </w:tc>
        <w:tc>
          <w:tcPr>
            <w:tcW w:w="5859" w:type="dxa"/>
            <w:tcBorders>
              <w:top w:val="single" w:sz="3" w:space="0" w:color="000000"/>
              <w:left w:val="single" w:sz="3" w:space="0" w:color="000000"/>
              <w:bottom w:val="single" w:sz="3" w:space="0" w:color="000000"/>
              <w:right w:val="single" w:sz="3" w:space="0" w:color="000000"/>
            </w:tcBorders>
          </w:tcPr>
          <w:p w14:paraId="53BD8CE1" w14:textId="6F4EE160" w:rsidR="009E63B1" w:rsidRDefault="009E63B1" w:rsidP="006169FB">
            <w:pPr>
              <w:pStyle w:val="TablaNormal0"/>
            </w:pPr>
            <w:r>
              <w:t xml:space="preserve">Número total de pacientes citados en el establecimiento durante el primer semestre del año </w:t>
            </w:r>
            <w:proofErr w:type="spellStart"/>
            <w:r w:rsidR="00E35350">
              <w:t>aaaa</w:t>
            </w:r>
            <w:proofErr w:type="spellEnd"/>
            <w:r>
              <w:t>.</w:t>
            </w:r>
          </w:p>
        </w:tc>
      </w:tr>
      <w:tr w:rsidR="009E63B1" w14:paraId="2A215048"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080D8097" w14:textId="77777777" w:rsidR="009E63B1" w:rsidRDefault="009E63B1" w:rsidP="006169FB">
            <w:pPr>
              <w:pStyle w:val="TablaDestacado"/>
            </w:pPr>
            <w:r>
              <w:t xml:space="preserve">Formula  </w:t>
            </w:r>
          </w:p>
        </w:tc>
        <w:tc>
          <w:tcPr>
            <w:tcW w:w="5859" w:type="dxa"/>
            <w:tcBorders>
              <w:top w:val="single" w:sz="3" w:space="0" w:color="000000"/>
              <w:left w:val="single" w:sz="3" w:space="0" w:color="000000"/>
              <w:bottom w:val="single" w:sz="3" w:space="0" w:color="000000"/>
              <w:right w:val="single" w:sz="3" w:space="0" w:color="000000"/>
            </w:tcBorders>
          </w:tcPr>
          <w:p w14:paraId="090ACAF8" w14:textId="77777777" w:rsidR="009E63B1" w:rsidRDefault="009E63B1" w:rsidP="006169FB">
            <w:pPr>
              <w:pStyle w:val="TablaNormal0"/>
            </w:pPr>
            <w:proofErr w:type="spellStart"/>
            <w:r>
              <w:t>Ej</w:t>
            </w:r>
            <w:proofErr w:type="spellEnd"/>
            <w:r>
              <w:t xml:space="preserve">: (Numerador/Denominador) x 100  </w:t>
            </w:r>
          </w:p>
          <w:p w14:paraId="7E1942B7" w14:textId="77777777" w:rsidR="009E63B1" w:rsidRDefault="009E63B1" w:rsidP="006169FB">
            <w:pPr>
              <w:pStyle w:val="TablaNormal0"/>
            </w:pPr>
            <w:proofErr w:type="spellStart"/>
            <w:r>
              <w:t>Ej</w:t>
            </w:r>
            <w:proofErr w:type="spellEnd"/>
            <w:r>
              <w:t xml:space="preserve">: (Numerador/Denominador) x múltiple de 10 </w:t>
            </w:r>
          </w:p>
        </w:tc>
      </w:tr>
      <w:tr w:rsidR="009E63B1" w14:paraId="3D284864"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5B119FEA" w14:textId="77777777" w:rsidR="009E63B1" w:rsidRDefault="009E63B1" w:rsidP="006169FB">
            <w:pPr>
              <w:pStyle w:val="TablaDestacado"/>
            </w:pPr>
            <w:r>
              <w:t xml:space="preserve">Fuente de Datos  </w:t>
            </w:r>
          </w:p>
        </w:tc>
        <w:tc>
          <w:tcPr>
            <w:tcW w:w="5859" w:type="dxa"/>
            <w:tcBorders>
              <w:top w:val="single" w:sz="3" w:space="0" w:color="000000"/>
              <w:left w:val="single" w:sz="3" w:space="0" w:color="000000"/>
              <w:bottom w:val="single" w:sz="3" w:space="0" w:color="000000"/>
              <w:right w:val="single" w:sz="3" w:space="0" w:color="000000"/>
            </w:tcBorders>
          </w:tcPr>
          <w:p w14:paraId="4E30B1F8" w14:textId="25022358" w:rsidR="009E63B1" w:rsidRDefault="009E63B1" w:rsidP="006169FB">
            <w:pPr>
              <w:pStyle w:val="TablaNormal0"/>
            </w:pPr>
            <w:r>
              <w:t xml:space="preserve">Planilla </w:t>
            </w:r>
            <w:r w:rsidR="00E35350">
              <w:t>E</w:t>
            </w:r>
            <w:r>
              <w:t xml:space="preserve">xcel de manejo de SOME </w:t>
            </w:r>
          </w:p>
        </w:tc>
      </w:tr>
      <w:tr w:rsidR="009E63B1" w14:paraId="7832D126"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4D6E013D" w14:textId="77777777" w:rsidR="009E63B1" w:rsidRDefault="009E63B1" w:rsidP="006169FB">
            <w:pPr>
              <w:pStyle w:val="TablaDestacado"/>
            </w:pPr>
            <w:r>
              <w:t xml:space="preserve">Muestreo </w:t>
            </w:r>
          </w:p>
        </w:tc>
        <w:tc>
          <w:tcPr>
            <w:tcW w:w="5859" w:type="dxa"/>
            <w:tcBorders>
              <w:top w:val="single" w:sz="3" w:space="0" w:color="000000"/>
              <w:left w:val="single" w:sz="3" w:space="0" w:color="000000"/>
              <w:bottom w:val="single" w:sz="3" w:space="0" w:color="000000"/>
              <w:right w:val="single" w:sz="3" w:space="0" w:color="000000"/>
            </w:tcBorders>
          </w:tcPr>
          <w:p w14:paraId="103263FE" w14:textId="77777777" w:rsidR="009E63B1" w:rsidRDefault="009E63B1" w:rsidP="006169FB">
            <w:pPr>
              <w:pStyle w:val="TablaNormal0"/>
            </w:pPr>
            <w:r>
              <w:t xml:space="preserve">Total, de fichas semestrales. </w:t>
            </w:r>
          </w:p>
        </w:tc>
      </w:tr>
      <w:tr w:rsidR="009E63B1" w14:paraId="17756DDA"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508EA2C1" w14:textId="77777777" w:rsidR="009E63B1" w:rsidRDefault="009E63B1" w:rsidP="006169FB">
            <w:pPr>
              <w:pStyle w:val="TablaDestacado"/>
            </w:pPr>
            <w:r>
              <w:t xml:space="preserve">Periodicidad de evaluación </w:t>
            </w:r>
          </w:p>
        </w:tc>
        <w:tc>
          <w:tcPr>
            <w:tcW w:w="5859" w:type="dxa"/>
            <w:tcBorders>
              <w:top w:val="single" w:sz="3" w:space="0" w:color="000000"/>
              <w:left w:val="single" w:sz="3" w:space="0" w:color="000000"/>
              <w:bottom w:val="single" w:sz="3" w:space="0" w:color="000000"/>
              <w:right w:val="single" w:sz="3" w:space="0" w:color="000000"/>
            </w:tcBorders>
          </w:tcPr>
          <w:p w14:paraId="0B069B03" w14:textId="77777777" w:rsidR="009E63B1" w:rsidRDefault="009E63B1" w:rsidP="006169FB">
            <w:pPr>
              <w:pStyle w:val="TablaNormal0"/>
            </w:pPr>
            <w:r>
              <w:t xml:space="preserve">Semestral </w:t>
            </w:r>
          </w:p>
        </w:tc>
      </w:tr>
      <w:tr w:rsidR="009E63B1" w14:paraId="6E208A8B"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0F03FAAC" w14:textId="77777777" w:rsidR="009E63B1" w:rsidRDefault="009E63B1" w:rsidP="006169FB">
            <w:pPr>
              <w:pStyle w:val="TablaDestacado"/>
            </w:pPr>
            <w:r>
              <w:t xml:space="preserve">Umbral de cumplimiento  </w:t>
            </w:r>
          </w:p>
        </w:tc>
        <w:tc>
          <w:tcPr>
            <w:tcW w:w="5859" w:type="dxa"/>
            <w:tcBorders>
              <w:top w:val="single" w:sz="3" w:space="0" w:color="000000"/>
              <w:left w:val="single" w:sz="3" w:space="0" w:color="000000"/>
              <w:bottom w:val="single" w:sz="3" w:space="0" w:color="000000"/>
              <w:right w:val="single" w:sz="3" w:space="0" w:color="000000"/>
            </w:tcBorders>
          </w:tcPr>
          <w:p w14:paraId="26B44DFC" w14:textId="77777777" w:rsidR="009E63B1" w:rsidRDefault="009E63B1" w:rsidP="006169FB">
            <w:pPr>
              <w:pStyle w:val="TablaNormal0"/>
            </w:pPr>
            <w:r>
              <w:t xml:space="preserve">≥ 80% </w:t>
            </w:r>
          </w:p>
        </w:tc>
      </w:tr>
      <w:tr w:rsidR="009E63B1" w14:paraId="00CD0393"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716FFA11" w14:textId="77777777" w:rsidR="009E63B1" w:rsidRDefault="009E63B1" w:rsidP="006169FB">
            <w:pPr>
              <w:pStyle w:val="TablaDestacado"/>
            </w:pPr>
            <w:r>
              <w:t xml:space="preserve">Área de aplicación </w:t>
            </w:r>
          </w:p>
        </w:tc>
        <w:tc>
          <w:tcPr>
            <w:tcW w:w="5859" w:type="dxa"/>
            <w:tcBorders>
              <w:top w:val="single" w:sz="3" w:space="0" w:color="000000"/>
              <w:left w:val="single" w:sz="3" w:space="0" w:color="000000"/>
              <w:bottom w:val="single" w:sz="3" w:space="0" w:color="000000"/>
              <w:right w:val="single" w:sz="3" w:space="0" w:color="000000"/>
            </w:tcBorders>
          </w:tcPr>
          <w:p w14:paraId="6FD95CE0" w14:textId="77777777" w:rsidR="009E63B1" w:rsidRDefault="009E63B1" w:rsidP="006169FB">
            <w:pPr>
              <w:pStyle w:val="TablaNormal0"/>
            </w:pPr>
            <w:r>
              <w:t xml:space="preserve">SOME  </w:t>
            </w:r>
          </w:p>
        </w:tc>
      </w:tr>
      <w:tr w:rsidR="009E63B1" w14:paraId="67655511"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540EDE2A" w14:textId="77777777" w:rsidR="009E63B1" w:rsidRDefault="009E63B1" w:rsidP="006169FB">
            <w:pPr>
              <w:pStyle w:val="TablaDestacado"/>
            </w:pPr>
            <w:r>
              <w:t xml:space="preserve">Responsable  </w:t>
            </w:r>
          </w:p>
        </w:tc>
        <w:tc>
          <w:tcPr>
            <w:tcW w:w="5859" w:type="dxa"/>
            <w:tcBorders>
              <w:top w:val="single" w:sz="3" w:space="0" w:color="000000"/>
              <w:left w:val="single" w:sz="3" w:space="0" w:color="000000"/>
              <w:bottom w:val="single" w:sz="3" w:space="0" w:color="000000"/>
              <w:right w:val="single" w:sz="3" w:space="0" w:color="000000"/>
            </w:tcBorders>
          </w:tcPr>
          <w:p w14:paraId="596DE133" w14:textId="77777777" w:rsidR="009E63B1" w:rsidRDefault="009E63B1" w:rsidP="006169FB">
            <w:pPr>
              <w:pStyle w:val="TablaNormal0"/>
            </w:pPr>
            <w:r>
              <w:t xml:space="preserve">Jefe de SOME  </w:t>
            </w:r>
          </w:p>
        </w:tc>
      </w:tr>
      <w:tr w:rsidR="009E63B1" w14:paraId="334249FC" w14:textId="77777777" w:rsidTr="0012301D">
        <w:tc>
          <w:tcPr>
            <w:tcW w:w="2802" w:type="dxa"/>
            <w:tcBorders>
              <w:top w:val="single" w:sz="3" w:space="0" w:color="000000"/>
              <w:left w:val="single" w:sz="3" w:space="0" w:color="000000"/>
              <w:bottom w:val="single" w:sz="3" w:space="0" w:color="000000"/>
              <w:right w:val="single" w:sz="3" w:space="0" w:color="000000"/>
            </w:tcBorders>
          </w:tcPr>
          <w:p w14:paraId="357D4A76" w14:textId="77777777" w:rsidR="009E63B1" w:rsidRDefault="009E63B1" w:rsidP="006169FB">
            <w:pPr>
              <w:pStyle w:val="TablaDestacado"/>
            </w:pPr>
            <w:r>
              <w:t xml:space="preserve">Anexos  </w:t>
            </w:r>
          </w:p>
        </w:tc>
        <w:tc>
          <w:tcPr>
            <w:tcW w:w="5859" w:type="dxa"/>
            <w:tcBorders>
              <w:top w:val="single" w:sz="3" w:space="0" w:color="000000"/>
              <w:left w:val="single" w:sz="3" w:space="0" w:color="000000"/>
              <w:bottom w:val="single" w:sz="3" w:space="0" w:color="000000"/>
              <w:right w:val="single" w:sz="3" w:space="0" w:color="000000"/>
            </w:tcBorders>
          </w:tcPr>
          <w:p w14:paraId="229E702E" w14:textId="77777777" w:rsidR="009E63B1" w:rsidRDefault="009E63B1" w:rsidP="006169FB">
            <w:pPr>
              <w:pStyle w:val="TablaNormal0"/>
            </w:pPr>
            <w:r>
              <w:t xml:space="preserve">Registro de entrega y recepción de ficha clínica única  </w:t>
            </w:r>
          </w:p>
        </w:tc>
      </w:tr>
    </w:tbl>
    <w:p w14:paraId="111D2802" w14:textId="77777777" w:rsidR="009E63B1" w:rsidRDefault="009E63B1" w:rsidP="009E63B1">
      <w:pPr>
        <w:pStyle w:val="Ttulo3"/>
      </w:pPr>
      <w:bookmarkStart w:id="141" w:name="_Toc43990707"/>
      <w:bookmarkStart w:id="142" w:name="_Toc45027526"/>
      <w:bookmarkStart w:id="143" w:name="_Toc45029109"/>
      <w:bookmarkStart w:id="144" w:name="_Toc45058624"/>
      <w:bookmarkStart w:id="145" w:name="_Toc30138"/>
      <w:r>
        <w:t>5.3.8</w:t>
      </w:r>
      <w:r>
        <w:tab/>
        <w:t>Registro</w:t>
      </w:r>
      <w:bookmarkEnd w:id="141"/>
      <w:bookmarkEnd w:id="142"/>
      <w:bookmarkEnd w:id="143"/>
      <w:bookmarkEnd w:id="144"/>
      <w:r>
        <w:t xml:space="preserve">  </w:t>
      </w:r>
      <w:bookmarkEnd w:id="145"/>
    </w:p>
    <w:p w14:paraId="269497F0" w14:textId="77777777" w:rsidR="009E63B1" w:rsidRDefault="009E63B1" w:rsidP="009E63B1">
      <w:r>
        <w:t xml:space="preserve">Definir toda la documentación necesaria para acreditar la realización de una determinada actividad, esto es el medio de prueba de un proceso. Los documentos de registro se podrán evidenciar a través de imágenes de estos y se podrán disponer en papel o formato electrónico.  </w:t>
      </w:r>
    </w:p>
    <w:p w14:paraId="2D95A968" w14:textId="77777777" w:rsidR="009E63B1" w:rsidRDefault="009E63B1" w:rsidP="009E63B1">
      <w:pPr>
        <w:pStyle w:val="Ttulo3"/>
      </w:pPr>
      <w:bookmarkStart w:id="146" w:name="_Toc43990708"/>
      <w:bookmarkStart w:id="147" w:name="_Toc45027527"/>
      <w:bookmarkStart w:id="148" w:name="_Toc45029110"/>
      <w:bookmarkStart w:id="149" w:name="_Toc45058625"/>
      <w:bookmarkStart w:id="150" w:name="_Toc30139"/>
      <w:r>
        <w:lastRenderedPageBreak/>
        <w:t>5.3.9</w:t>
      </w:r>
      <w:r>
        <w:tab/>
        <w:t>Distribución</w:t>
      </w:r>
      <w:bookmarkEnd w:id="146"/>
      <w:bookmarkEnd w:id="147"/>
      <w:bookmarkEnd w:id="148"/>
      <w:bookmarkEnd w:id="149"/>
      <w:r>
        <w:t xml:space="preserve"> </w:t>
      </w:r>
      <w:bookmarkEnd w:id="150"/>
    </w:p>
    <w:p w14:paraId="6190BEBD" w14:textId="77777777" w:rsidR="009E63B1" w:rsidRDefault="009E63B1" w:rsidP="009E63B1">
      <w:r>
        <w:t xml:space="preserve">Todas las unidades que se involucren directa o indirectamente con el proceso, y deban ejecutar el mismo y a las cuales se hará entrega del documento para que este en su conocimiento y como respaldo de su ejecución a fin de resguardar la Calidad y Seguridad de los Procesos Asistenciales y Administrativos.  </w:t>
      </w:r>
    </w:p>
    <w:p w14:paraId="08F24F33" w14:textId="77777777" w:rsidR="009E63B1" w:rsidRDefault="009E63B1" w:rsidP="009E63B1">
      <w:pPr>
        <w:pStyle w:val="Ttulo3"/>
      </w:pPr>
      <w:bookmarkStart w:id="151" w:name="_Toc30140"/>
      <w:bookmarkStart w:id="152" w:name="_Toc43990709"/>
      <w:bookmarkStart w:id="153" w:name="_Toc45027528"/>
      <w:bookmarkStart w:id="154" w:name="_Toc45029111"/>
      <w:bookmarkStart w:id="155" w:name="_Toc45058626"/>
      <w:r>
        <w:t>5.3.10</w:t>
      </w:r>
      <w:r>
        <w:tab/>
        <w:t>Control de Cambios</w:t>
      </w:r>
      <w:bookmarkEnd w:id="151"/>
      <w:bookmarkEnd w:id="152"/>
      <w:bookmarkEnd w:id="153"/>
      <w:bookmarkEnd w:id="154"/>
      <w:bookmarkEnd w:id="155"/>
    </w:p>
    <w:p w14:paraId="52D518A4" w14:textId="77777777" w:rsidR="009E63B1" w:rsidRDefault="009E63B1" w:rsidP="009E63B1">
      <w:r>
        <w:t xml:space="preserve">Se deben registrar los cambios realizados de acuerdo a versión anterior, cuando corresponda.  </w:t>
      </w:r>
    </w:p>
    <w:p w14:paraId="541F1F7F" w14:textId="77777777" w:rsidR="009E63B1" w:rsidRDefault="009E63B1" w:rsidP="009E63B1">
      <w:pPr>
        <w:pStyle w:val="Ttulo3"/>
      </w:pPr>
      <w:bookmarkStart w:id="156" w:name="_Toc43990710"/>
      <w:bookmarkStart w:id="157" w:name="_Toc45027529"/>
      <w:bookmarkStart w:id="158" w:name="_Toc45029112"/>
      <w:bookmarkStart w:id="159" w:name="_Toc45058627"/>
      <w:bookmarkStart w:id="160" w:name="_Toc30141"/>
      <w:r>
        <w:t>5.3.11</w:t>
      </w:r>
      <w:r>
        <w:tab/>
        <w:t>Anexos</w:t>
      </w:r>
      <w:bookmarkEnd w:id="156"/>
      <w:bookmarkEnd w:id="157"/>
      <w:bookmarkEnd w:id="158"/>
      <w:bookmarkEnd w:id="159"/>
      <w:r>
        <w:t xml:space="preserve">  </w:t>
      </w:r>
      <w:bookmarkEnd w:id="160"/>
    </w:p>
    <w:p w14:paraId="490835C2" w14:textId="77777777" w:rsidR="009E63B1" w:rsidRDefault="009E63B1" w:rsidP="009E63B1">
      <w:r>
        <w:t xml:space="preserve">Se incluyen aquellos elementos o instrumentos que resulten imprescindibles, y que faciliten la compresión o aplicabilidad del documento y que por su novedad o singularidad deban ser difundidos junto con el protocolo, como por ejemplo Flujograma de Proceso (Anexo N°2), pautas, etc.  </w:t>
      </w:r>
    </w:p>
    <w:p w14:paraId="5B033F86" w14:textId="77777777" w:rsidR="009E63B1" w:rsidRDefault="009E63B1" w:rsidP="009E63B1">
      <w:pPr>
        <w:pStyle w:val="Ttulo3"/>
      </w:pPr>
      <w:bookmarkStart w:id="161" w:name="_Toc43990711"/>
      <w:bookmarkStart w:id="162" w:name="_Toc45027530"/>
      <w:bookmarkStart w:id="163" w:name="_Toc45029113"/>
      <w:bookmarkStart w:id="164" w:name="_Toc45058628"/>
      <w:bookmarkStart w:id="165" w:name="_Toc30142"/>
      <w:r>
        <w:t>5.5.12</w:t>
      </w:r>
      <w:r>
        <w:tab/>
        <w:t>Referencias</w:t>
      </w:r>
      <w:bookmarkEnd w:id="161"/>
      <w:bookmarkEnd w:id="162"/>
      <w:bookmarkEnd w:id="163"/>
      <w:bookmarkEnd w:id="164"/>
      <w:r>
        <w:t xml:space="preserve">  </w:t>
      </w:r>
      <w:bookmarkEnd w:id="165"/>
    </w:p>
    <w:p w14:paraId="26A8CEAC" w14:textId="77777777" w:rsidR="009E63B1" w:rsidRDefault="009E63B1" w:rsidP="009E63B1">
      <w:r>
        <w:t xml:space="preserve">Toda documentación, ya sea escrita o digital que permita la elaboración del procedimiento referido, demostrando que nuestra forma de actuar tiene evidencia científica. Facilitamos a otros integrantes del equipo la consulta del material que hemos utilizado como fuentes bibliográficas, Ej.: normas asociadas, sistemas computacionales, manuales o políticas, bases legales, normas básicas de archivo, documentación requerida para traslado y otros.  </w:t>
      </w:r>
    </w:p>
    <w:p w14:paraId="350D71E7" w14:textId="77777777" w:rsidR="009E63B1" w:rsidRDefault="009E63B1" w:rsidP="009E63B1">
      <w:r>
        <w:t xml:space="preserve">Para generar la cita de un capítulo de un libro, monografía o sitio de internet, se deberán tener en cuenta las Normas A.P.A.  (American </w:t>
      </w:r>
      <w:proofErr w:type="spellStart"/>
      <w:r>
        <w:t>Psychological</w:t>
      </w:r>
      <w:proofErr w:type="spellEnd"/>
      <w:r>
        <w:t xml:space="preserve"> </w:t>
      </w:r>
      <w:proofErr w:type="spellStart"/>
      <w:r>
        <w:t>Association</w:t>
      </w:r>
      <w:proofErr w:type="spellEnd"/>
      <w:r>
        <w:t xml:space="preserve">).  </w:t>
      </w:r>
    </w:p>
    <w:p w14:paraId="5FD78774" w14:textId="52F2AAF1" w:rsidR="009E63B1" w:rsidRPr="001C5680" w:rsidRDefault="001C5680" w:rsidP="00CE7B9F">
      <w:r w:rsidRPr="001C5680">
        <w:t xml:space="preserve">Para </w:t>
      </w:r>
      <w:r w:rsidR="009E63B1" w:rsidRPr="001C5680">
        <w:t>citar en el texto una obra por un(a) autor(a)</w:t>
      </w:r>
      <w:r>
        <w:t>:</w:t>
      </w:r>
    </w:p>
    <w:p w14:paraId="6A74537E" w14:textId="1DCC5C20" w:rsidR="009E63B1" w:rsidRDefault="00E35350" w:rsidP="00CE7B9F">
      <w:pPr>
        <w:pStyle w:val="Cita"/>
      </w:pPr>
      <w:r>
        <w:t xml:space="preserve">… </w:t>
      </w:r>
      <w:r w:rsidR="009E63B1" w:rsidRPr="00D947B8">
        <w:t>En</w:t>
      </w:r>
      <w:r w:rsidR="009E63B1">
        <w:t xml:space="preserve"> un estudio sobre la </w:t>
      </w:r>
      <w:r w:rsidR="009E63B1" w:rsidRPr="00D947B8">
        <w:t>influencia</w:t>
      </w:r>
      <w:r w:rsidR="009E63B1">
        <w:t xml:space="preserve"> del ejercicio físico en personas con </w:t>
      </w:r>
      <w:r w:rsidR="009E63B1" w:rsidRPr="00D947B8">
        <w:t>dislipidemia</w:t>
      </w:r>
      <w:r>
        <w:t xml:space="preserve"> </w:t>
      </w:r>
      <w:r w:rsidR="009E63B1">
        <w:t xml:space="preserve">(Hernández, H., </w:t>
      </w:r>
      <w:r>
        <w:t>2004) …</w:t>
      </w:r>
    </w:p>
    <w:p w14:paraId="0FBBAAB1" w14:textId="524EF8EA" w:rsidR="009E63B1" w:rsidRDefault="009E63B1" w:rsidP="00CE7B9F">
      <w:r w:rsidRPr="001C5680">
        <w:rPr>
          <w:b/>
          <w:bCs/>
        </w:rPr>
        <w:t>En el caso que se citen dos o más obras por diferentes autores(as) en una misma referencia</w:t>
      </w:r>
      <w:r>
        <w:t xml:space="preserve">, se escriben los apellidos y respectivos años de publicación separados por un punto y coma dentro de un mismo paréntesis. </w:t>
      </w:r>
      <w:r w:rsidR="001C5680">
        <w:t>Por e</w:t>
      </w:r>
      <w:r>
        <w:t xml:space="preserve">jemplo: </w:t>
      </w:r>
    </w:p>
    <w:p w14:paraId="2D90085E" w14:textId="750B5FB9" w:rsidR="009E63B1" w:rsidRPr="00D947B8" w:rsidRDefault="00E35350" w:rsidP="00CE7B9F">
      <w:pPr>
        <w:pStyle w:val="Cita"/>
      </w:pPr>
      <w:r>
        <w:t>…</w:t>
      </w:r>
      <w:r w:rsidR="009E63B1" w:rsidRPr="00D947B8">
        <w:t>en varias investigaciones (</w:t>
      </w:r>
      <w:proofErr w:type="spellStart"/>
      <w:r w:rsidR="009E63B1" w:rsidRPr="00D947B8">
        <w:t>Aliz</w:t>
      </w:r>
      <w:proofErr w:type="spellEnd"/>
      <w:r w:rsidR="009E63B1" w:rsidRPr="00D947B8">
        <w:t>, 1998; Ortiz, 1999; López &amp; Gómez, 2000)</w:t>
      </w:r>
      <w:r>
        <w:t xml:space="preserve"> </w:t>
      </w:r>
      <w:r w:rsidR="009E63B1" w:rsidRPr="00D947B8">
        <w:t xml:space="preserve">concluyeron que… </w:t>
      </w:r>
    </w:p>
    <w:p w14:paraId="099DBD3E" w14:textId="2EB72D94" w:rsidR="009E63B1" w:rsidRPr="001C5680" w:rsidRDefault="00CE7B9F" w:rsidP="00CE7B9F">
      <w:r>
        <w:t>Y, en el caso de e</w:t>
      </w:r>
      <w:r w:rsidR="009E63B1" w:rsidRPr="001C5680">
        <w:t>lementos generales</w:t>
      </w:r>
      <w:r>
        <w:t>:</w:t>
      </w:r>
    </w:p>
    <w:p w14:paraId="0371A4C1" w14:textId="6D956A37" w:rsidR="009E63B1" w:rsidRDefault="009E63B1" w:rsidP="00CE7B9F">
      <w:pPr>
        <w:pStyle w:val="Prrafodelista"/>
        <w:numPr>
          <w:ilvl w:val="0"/>
          <w:numId w:val="39"/>
        </w:numPr>
      </w:pPr>
      <w:r w:rsidRPr="00CE7B9F">
        <w:rPr>
          <w:b/>
          <w:bCs/>
        </w:rPr>
        <w:lastRenderedPageBreak/>
        <w:t>Publicaciones periódicas (revistas)</w:t>
      </w:r>
      <w:r w:rsidR="00CE7B9F">
        <w:t>:</w:t>
      </w:r>
    </w:p>
    <w:p w14:paraId="39CA408D" w14:textId="77777777" w:rsidR="009E63B1" w:rsidRPr="00D947B8" w:rsidRDefault="009E63B1" w:rsidP="00CE7B9F">
      <w:r w:rsidRPr="00D947B8">
        <w:t xml:space="preserve">Autor, A.A. (año). Título del artículo, Titulo de la revista, volumen, páginas. </w:t>
      </w:r>
    </w:p>
    <w:p w14:paraId="1F1B4328" w14:textId="5E41088C" w:rsidR="009E63B1" w:rsidRPr="00CE7B9F" w:rsidRDefault="009E63B1" w:rsidP="00CE7B9F">
      <w:pPr>
        <w:pStyle w:val="Prrafodelista"/>
        <w:numPr>
          <w:ilvl w:val="0"/>
          <w:numId w:val="42"/>
        </w:numPr>
        <w:rPr>
          <w:b/>
          <w:bCs/>
        </w:rPr>
      </w:pPr>
      <w:r w:rsidRPr="00CE7B9F">
        <w:rPr>
          <w:b/>
          <w:bCs/>
        </w:rPr>
        <w:t>Publicaciones no periodísticas (libros)</w:t>
      </w:r>
      <w:r w:rsidR="00CE7B9F">
        <w:rPr>
          <w:b/>
          <w:bCs/>
        </w:rPr>
        <w:t>:</w:t>
      </w:r>
    </w:p>
    <w:p w14:paraId="73EC1884" w14:textId="77777777" w:rsidR="009E63B1" w:rsidRPr="00D947B8" w:rsidRDefault="009E63B1" w:rsidP="00CE7B9F">
      <w:r w:rsidRPr="00D947B8">
        <w:t xml:space="preserve">Autor, A.A. (año). Título de la obra. Lugar de publicación: Editor p casa publicadora. </w:t>
      </w:r>
    </w:p>
    <w:p w14:paraId="437568A1" w14:textId="13458702" w:rsidR="009E63B1" w:rsidRPr="001C5680" w:rsidRDefault="009E63B1" w:rsidP="001C5680">
      <w:pPr>
        <w:pStyle w:val="Prrafodelista"/>
        <w:numPr>
          <w:ilvl w:val="0"/>
          <w:numId w:val="44"/>
        </w:numPr>
        <w:rPr>
          <w:b/>
          <w:bCs/>
        </w:rPr>
      </w:pPr>
      <w:r w:rsidRPr="001C5680">
        <w:rPr>
          <w:b/>
          <w:bCs/>
        </w:rPr>
        <w:t>Recursos electrónicos, formato básico</w:t>
      </w:r>
      <w:r w:rsidR="001C5680">
        <w:rPr>
          <w:b/>
          <w:bCs/>
        </w:rPr>
        <w:t>:</w:t>
      </w:r>
    </w:p>
    <w:p w14:paraId="0A3BB8E4" w14:textId="77777777" w:rsidR="009E63B1" w:rsidRPr="00D947B8" w:rsidRDefault="009E63B1" w:rsidP="00CE7B9F">
      <w:pPr>
        <w:pStyle w:val="Prrafodelista"/>
        <w:ind w:right="48" w:firstLine="0"/>
      </w:pPr>
      <w:r w:rsidRPr="00D947B8">
        <w:t xml:space="preserve">Autor de la página. (Fecha de publicación o revisión de la página, si está disponible). Título de la página o lugar. Recuperado (fecha de acceso), de (URL-dirección)  </w:t>
      </w:r>
    </w:p>
    <w:p w14:paraId="3030B27C" w14:textId="77777777" w:rsidR="009E63B1" w:rsidRDefault="009E63B1" w:rsidP="009E63B1">
      <w:pPr>
        <w:pStyle w:val="Ttulo1"/>
      </w:pPr>
      <w:bookmarkStart w:id="166" w:name="_Toc43990712"/>
      <w:bookmarkStart w:id="167" w:name="_Toc45027531"/>
      <w:bookmarkStart w:id="168" w:name="_Toc45029114"/>
      <w:bookmarkStart w:id="169" w:name="_Toc45058629"/>
      <w:bookmarkStart w:id="170" w:name="_Toc30143"/>
      <w:r>
        <w:t>6.</w:t>
      </w:r>
      <w:r>
        <w:tab/>
        <w:t>RESPONSABLES</w:t>
      </w:r>
      <w:bookmarkEnd w:id="166"/>
      <w:bookmarkEnd w:id="167"/>
      <w:bookmarkEnd w:id="168"/>
      <w:bookmarkEnd w:id="169"/>
      <w:r>
        <w:rPr>
          <w:u w:val="none"/>
        </w:rPr>
        <w:t xml:space="preserve">  </w:t>
      </w:r>
      <w:bookmarkEnd w:id="170"/>
    </w:p>
    <w:p w14:paraId="573C069A" w14:textId="0A80EDAA" w:rsidR="009E63B1" w:rsidRDefault="009E63B1" w:rsidP="009E63B1">
      <w:r>
        <w:t>Ser</w:t>
      </w:r>
      <w:r w:rsidR="00CE7B9F">
        <w:rPr>
          <w:lang w:val="es-ES"/>
        </w:rPr>
        <w:t>á</w:t>
      </w:r>
      <w:r>
        <w:t xml:space="preserve"> responsabilidad del Encargado de Calidad, la difusión, implementación, aplicación, revisión o actualización cuando proceda y monitoreo del cumplimiento del Protocolo de Sistema de Gestión Documental Institucional de CESFAM Cajón. </w:t>
      </w:r>
    </w:p>
    <w:p w14:paraId="34D62DB1" w14:textId="77777777" w:rsidR="009E63B1" w:rsidRDefault="009E63B1" w:rsidP="009E63B1">
      <w:r>
        <w:t xml:space="preserve">Sera responsabilidad del director de la Institución aprobar o rechazar los documentos alineados al Sistema de Gestión Documental Institucional.  </w:t>
      </w:r>
    </w:p>
    <w:p w14:paraId="17A3C0C9" w14:textId="77777777" w:rsidR="009E63B1" w:rsidRDefault="009E63B1" w:rsidP="009E63B1">
      <w:r>
        <w:t xml:space="preserve">Serán responsables todos los funcionarios de la institución, de dar cumplimiento al presente protocolo, de acuerdo con las responsabilidades asignadas que involucren el manejo de los documentos: elaboración, validaciones, actualizaciones, revisiones o conservación en las distintas unidades.  </w:t>
      </w:r>
    </w:p>
    <w:p w14:paraId="00279E90" w14:textId="77777777" w:rsidR="009E63B1" w:rsidRDefault="009E63B1" w:rsidP="009E63B1">
      <w:pPr>
        <w:pStyle w:val="Ttulo1"/>
      </w:pPr>
      <w:bookmarkStart w:id="171" w:name="_Toc43990713"/>
      <w:bookmarkStart w:id="172" w:name="_Toc45027532"/>
      <w:bookmarkStart w:id="173" w:name="_Toc45029115"/>
      <w:bookmarkStart w:id="174" w:name="_Toc45058630"/>
      <w:bookmarkStart w:id="175" w:name="_Toc30144"/>
      <w:r>
        <w:t>7.</w:t>
      </w:r>
      <w:r>
        <w:tab/>
        <w:t>EVALUACIÓN</w:t>
      </w:r>
      <w:bookmarkEnd w:id="171"/>
      <w:bookmarkEnd w:id="172"/>
      <w:bookmarkEnd w:id="173"/>
      <w:bookmarkEnd w:id="174"/>
      <w:r>
        <w:rPr>
          <w:u w:val="none"/>
        </w:rPr>
        <w:t xml:space="preserve">  </w:t>
      </w:r>
      <w:bookmarkEnd w:id="175"/>
    </w:p>
    <w:p w14:paraId="0AFAAEFE" w14:textId="77777777" w:rsidR="009E63B1" w:rsidRDefault="009E63B1" w:rsidP="009E63B1">
      <w:r>
        <w:t xml:space="preserve">No aplica  </w:t>
      </w:r>
    </w:p>
    <w:p w14:paraId="4E17EDFD" w14:textId="77777777" w:rsidR="009E63B1" w:rsidRDefault="009E63B1" w:rsidP="009E63B1">
      <w:pPr>
        <w:pStyle w:val="Ttulo1"/>
      </w:pPr>
      <w:bookmarkStart w:id="176" w:name="_Toc43990714"/>
      <w:bookmarkStart w:id="177" w:name="_Toc45027533"/>
      <w:bookmarkStart w:id="178" w:name="_Toc45029116"/>
      <w:bookmarkStart w:id="179" w:name="_Toc45058631"/>
      <w:bookmarkStart w:id="180" w:name="_Toc30145"/>
      <w:r>
        <w:t>8.</w:t>
      </w:r>
      <w:r>
        <w:tab/>
        <w:t>REGISTRO</w:t>
      </w:r>
      <w:bookmarkEnd w:id="176"/>
      <w:bookmarkEnd w:id="177"/>
      <w:bookmarkEnd w:id="178"/>
      <w:bookmarkEnd w:id="179"/>
      <w:r>
        <w:rPr>
          <w:u w:val="none"/>
        </w:rPr>
        <w:t xml:space="preserve"> </w:t>
      </w:r>
      <w:bookmarkEnd w:id="180"/>
    </w:p>
    <w:p w14:paraId="0711CF1B" w14:textId="77777777" w:rsidR="009E63B1" w:rsidRDefault="009E63B1" w:rsidP="009E63B1">
      <w:r>
        <w:t xml:space="preserve">No aplica  </w:t>
      </w:r>
    </w:p>
    <w:p w14:paraId="5142FEF2" w14:textId="77777777" w:rsidR="009E63B1" w:rsidRDefault="009E63B1" w:rsidP="009E63B1">
      <w:pPr>
        <w:pStyle w:val="Ttulo1"/>
      </w:pPr>
      <w:bookmarkStart w:id="181" w:name="_Toc43990715"/>
      <w:bookmarkStart w:id="182" w:name="_Toc45027534"/>
      <w:bookmarkStart w:id="183" w:name="_Toc45029117"/>
      <w:bookmarkStart w:id="184" w:name="_Toc45058632"/>
      <w:bookmarkStart w:id="185" w:name="_Toc30146"/>
      <w:r>
        <w:t>9.</w:t>
      </w:r>
      <w:r>
        <w:tab/>
        <w:t>DISTRIBUCIÓN</w:t>
      </w:r>
      <w:bookmarkEnd w:id="181"/>
      <w:bookmarkEnd w:id="182"/>
      <w:bookmarkEnd w:id="183"/>
      <w:bookmarkEnd w:id="184"/>
      <w:r>
        <w:rPr>
          <w:u w:val="none"/>
        </w:rPr>
        <w:t xml:space="preserve"> </w:t>
      </w:r>
      <w:bookmarkEnd w:id="185"/>
    </w:p>
    <w:p w14:paraId="123B7657" w14:textId="77777777" w:rsidR="009E63B1" w:rsidRDefault="009E63B1" w:rsidP="009E63B1">
      <w:pPr>
        <w:pStyle w:val="Prrafodelista"/>
        <w:numPr>
          <w:ilvl w:val="0"/>
          <w:numId w:val="25"/>
        </w:numPr>
      </w:pPr>
      <w:r>
        <w:t xml:space="preserve">Dirección CESFAM Cajón </w:t>
      </w:r>
    </w:p>
    <w:p w14:paraId="0E3794B7" w14:textId="77777777" w:rsidR="009E63B1" w:rsidRDefault="009E63B1" w:rsidP="009E63B1">
      <w:pPr>
        <w:pStyle w:val="Prrafodelista"/>
        <w:numPr>
          <w:ilvl w:val="0"/>
          <w:numId w:val="25"/>
        </w:numPr>
      </w:pPr>
      <w:r>
        <w:t xml:space="preserve">Encargado Programa de Calidad  </w:t>
      </w:r>
    </w:p>
    <w:p w14:paraId="0550F14C" w14:textId="77777777" w:rsidR="009E63B1" w:rsidRDefault="009E63B1" w:rsidP="009E63B1">
      <w:pPr>
        <w:pStyle w:val="Prrafodelista"/>
        <w:numPr>
          <w:ilvl w:val="0"/>
          <w:numId w:val="25"/>
        </w:numPr>
      </w:pPr>
      <w:r>
        <w:t xml:space="preserve">Jefe Técnico CESFAM Cajón </w:t>
      </w:r>
    </w:p>
    <w:p w14:paraId="0D45A8A9" w14:textId="77777777" w:rsidR="009E63B1" w:rsidRDefault="009E63B1" w:rsidP="009E63B1">
      <w:pPr>
        <w:pStyle w:val="Prrafodelista"/>
        <w:numPr>
          <w:ilvl w:val="0"/>
          <w:numId w:val="25"/>
        </w:numPr>
      </w:pPr>
      <w:r>
        <w:t xml:space="preserve">Encargado Programa MAIS </w:t>
      </w:r>
    </w:p>
    <w:p w14:paraId="446409C6" w14:textId="77777777" w:rsidR="009E63B1" w:rsidRDefault="009E63B1" w:rsidP="009E63B1">
      <w:pPr>
        <w:pStyle w:val="Prrafodelista"/>
        <w:numPr>
          <w:ilvl w:val="0"/>
          <w:numId w:val="25"/>
        </w:numPr>
      </w:pPr>
      <w:r>
        <w:lastRenderedPageBreak/>
        <w:t xml:space="preserve">Encargado de Programa Infantil  </w:t>
      </w:r>
    </w:p>
    <w:p w14:paraId="4CD7DB7A" w14:textId="77777777" w:rsidR="009E63B1" w:rsidRDefault="009E63B1" w:rsidP="009E63B1">
      <w:pPr>
        <w:pStyle w:val="Prrafodelista"/>
        <w:numPr>
          <w:ilvl w:val="0"/>
          <w:numId w:val="25"/>
        </w:numPr>
      </w:pPr>
      <w:r>
        <w:t xml:space="preserve">Encargado de Programa Odontológico  </w:t>
      </w:r>
    </w:p>
    <w:p w14:paraId="100BBC67" w14:textId="77777777" w:rsidR="009E63B1" w:rsidRDefault="009E63B1" w:rsidP="009E63B1">
      <w:pPr>
        <w:pStyle w:val="Prrafodelista"/>
        <w:numPr>
          <w:ilvl w:val="0"/>
          <w:numId w:val="25"/>
        </w:numPr>
      </w:pPr>
      <w:r>
        <w:t xml:space="preserve">Encargado de Unidad Vacunatorio  </w:t>
      </w:r>
    </w:p>
    <w:p w14:paraId="2D47702B" w14:textId="77777777" w:rsidR="009E63B1" w:rsidRDefault="009E63B1" w:rsidP="009E63B1">
      <w:pPr>
        <w:pStyle w:val="Prrafodelista"/>
        <w:numPr>
          <w:ilvl w:val="0"/>
          <w:numId w:val="25"/>
        </w:numPr>
      </w:pPr>
      <w:r>
        <w:t xml:space="preserve">Encargado de Programa Salud Mental  </w:t>
      </w:r>
    </w:p>
    <w:p w14:paraId="28A6F6AB" w14:textId="77777777" w:rsidR="009E63B1" w:rsidRDefault="009E63B1" w:rsidP="009E63B1">
      <w:pPr>
        <w:pStyle w:val="Prrafodelista"/>
        <w:numPr>
          <w:ilvl w:val="0"/>
          <w:numId w:val="25"/>
        </w:numPr>
      </w:pPr>
      <w:r>
        <w:t xml:space="preserve">Encargado de Unidad Esterilización  </w:t>
      </w:r>
    </w:p>
    <w:p w14:paraId="2851B7D1" w14:textId="77777777" w:rsidR="009E63B1" w:rsidRDefault="009E63B1" w:rsidP="009E63B1">
      <w:pPr>
        <w:pStyle w:val="Prrafodelista"/>
        <w:numPr>
          <w:ilvl w:val="0"/>
          <w:numId w:val="25"/>
        </w:numPr>
      </w:pPr>
      <w:r>
        <w:t xml:space="preserve">Encargado de Comité de Lactancia Materna  </w:t>
      </w:r>
    </w:p>
    <w:p w14:paraId="6205A185" w14:textId="77777777" w:rsidR="009E63B1" w:rsidRDefault="009E63B1" w:rsidP="009E63B1">
      <w:pPr>
        <w:pStyle w:val="Prrafodelista"/>
        <w:numPr>
          <w:ilvl w:val="0"/>
          <w:numId w:val="25"/>
        </w:numPr>
      </w:pPr>
      <w:r>
        <w:t xml:space="preserve">Encargado de Programa Rehabilitación  </w:t>
      </w:r>
    </w:p>
    <w:p w14:paraId="0D1247EE" w14:textId="77777777" w:rsidR="009E63B1" w:rsidRDefault="009E63B1" w:rsidP="009E63B1">
      <w:pPr>
        <w:pStyle w:val="Prrafodelista"/>
        <w:numPr>
          <w:ilvl w:val="0"/>
          <w:numId w:val="25"/>
        </w:numPr>
      </w:pPr>
      <w:r>
        <w:t xml:space="preserve">Encargado de Programa Respiratorio </w:t>
      </w:r>
    </w:p>
    <w:p w14:paraId="115E3C6C" w14:textId="77777777" w:rsidR="009E63B1" w:rsidRDefault="009E63B1" w:rsidP="009E63B1">
      <w:pPr>
        <w:pStyle w:val="Prrafodelista"/>
        <w:numPr>
          <w:ilvl w:val="0"/>
          <w:numId w:val="25"/>
        </w:numPr>
      </w:pPr>
      <w:r>
        <w:t xml:space="preserve">Encargado de Programa Dependiente Severo </w:t>
      </w:r>
    </w:p>
    <w:p w14:paraId="6740AF3C" w14:textId="77777777" w:rsidR="009E63B1" w:rsidRDefault="009E63B1" w:rsidP="009E63B1">
      <w:pPr>
        <w:pStyle w:val="Prrafodelista"/>
        <w:numPr>
          <w:ilvl w:val="0"/>
          <w:numId w:val="25"/>
        </w:numPr>
      </w:pPr>
      <w:r>
        <w:t xml:space="preserve">Encargado de Unidad Tomas de Muestra </w:t>
      </w:r>
    </w:p>
    <w:p w14:paraId="378F6CE2" w14:textId="77777777" w:rsidR="009E63B1" w:rsidRDefault="009E63B1" w:rsidP="009E63B1">
      <w:pPr>
        <w:pStyle w:val="Prrafodelista"/>
        <w:numPr>
          <w:ilvl w:val="0"/>
          <w:numId w:val="25"/>
        </w:numPr>
      </w:pPr>
      <w:r>
        <w:t xml:space="preserve">Encargado de Unidad Ecografía  </w:t>
      </w:r>
    </w:p>
    <w:p w14:paraId="1450FD03" w14:textId="77777777" w:rsidR="009E63B1" w:rsidRDefault="009E63B1" w:rsidP="009E63B1">
      <w:pPr>
        <w:pStyle w:val="Prrafodelista"/>
        <w:numPr>
          <w:ilvl w:val="0"/>
          <w:numId w:val="25"/>
        </w:numPr>
      </w:pPr>
      <w:r>
        <w:t xml:space="preserve">Encargado de Programa Adolescente  </w:t>
      </w:r>
    </w:p>
    <w:p w14:paraId="02070694" w14:textId="77777777" w:rsidR="009E63B1" w:rsidRDefault="009E63B1" w:rsidP="009E63B1">
      <w:pPr>
        <w:pStyle w:val="Prrafodelista"/>
        <w:numPr>
          <w:ilvl w:val="0"/>
          <w:numId w:val="25"/>
        </w:numPr>
      </w:pPr>
      <w:r>
        <w:t xml:space="preserve">Encargado de Unidad de Procedimientos  </w:t>
      </w:r>
    </w:p>
    <w:p w14:paraId="62940EDD" w14:textId="77777777" w:rsidR="009E63B1" w:rsidRDefault="009E63B1" w:rsidP="009E63B1">
      <w:pPr>
        <w:pStyle w:val="Prrafodelista"/>
        <w:numPr>
          <w:ilvl w:val="0"/>
          <w:numId w:val="25"/>
        </w:numPr>
      </w:pPr>
      <w:r>
        <w:t xml:space="preserve">Encargado de Mantención  </w:t>
      </w:r>
    </w:p>
    <w:p w14:paraId="650B2FD8" w14:textId="77777777" w:rsidR="009E63B1" w:rsidRDefault="009E63B1" w:rsidP="009E63B1">
      <w:pPr>
        <w:pStyle w:val="Prrafodelista"/>
        <w:numPr>
          <w:ilvl w:val="0"/>
          <w:numId w:val="25"/>
        </w:numPr>
      </w:pPr>
      <w:r>
        <w:t xml:space="preserve">Encargado de Unidad de Farmacia  </w:t>
      </w:r>
    </w:p>
    <w:p w14:paraId="7937501A" w14:textId="77777777" w:rsidR="009E63B1" w:rsidRDefault="009E63B1" w:rsidP="009E63B1">
      <w:pPr>
        <w:pStyle w:val="Prrafodelista"/>
        <w:numPr>
          <w:ilvl w:val="0"/>
          <w:numId w:val="25"/>
        </w:numPr>
      </w:pPr>
      <w:r>
        <w:t xml:space="preserve">Encargado de Unidad de Almacenamiento y Distribución de Productos PNAC-PACAM  </w:t>
      </w:r>
    </w:p>
    <w:p w14:paraId="5A08DF18" w14:textId="77777777" w:rsidR="009E63B1" w:rsidRDefault="009E63B1" w:rsidP="009E63B1">
      <w:pPr>
        <w:pStyle w:val="Prrafodelista"/>
        <w:numPr>
          <w:ilvl w:val="0"/>
          <w:numId w:val="25"/>
        </w:numPr>
      </w:pPr>
      <w:r>
        <w:t xml:space="preserve">Encargado de Programa de la Mujer </w:t>
      </w:r>
    </w:p>
    <w:p w14:paraId="21637A0E" w14:textId="77777777" w:rsidR="009E63B1" w:rsidRDefault="009E63B1" w:rsidP="009E63B1">
      <w:pPr>
        <w:pStyle w:val="Prrafodelista"/>
        <w:numPr>
          <w:ilvl w:val="0"/>
          <w:numId w:val="25"/>
        </w:numPr>
      </w:pPr>
      <w:r>
        <w:t xml:space="preserve">Encargado de Sala de Estimulación </w:t>
      </w:r>
    </w:p>
    <w:p w14:paraId="004E38DE" w14:textId="77777777" w:rsidR="009E63B1" w:rsidRDefault="009E63B1" w:rsidP="009E63B1">
      <w:pPr>
        <w:pStyle w:val="Prrafodelista"/>
        <w:numPr>
          <w:ilvl w:val="0"/>
          <w:numId w:val="25"/>
        </w:numPr>
      </w:pPr>
      <w:r>
        <w:t xml:space="preserve">Encargados de ejes de Programa MAIS  </w:t>
      </w:r>
    </w:p>
    <w:p w14:paraId="53E83E97" w14:textId="77777777" w:rsidR="009E63B1" w:rsidRDefault="009E63B1" w:rsidP="009E63B1">
      <w:pPr>
        <w:pStyle w:val="Prrafodelista"/>
        <w:numPr>
          <w:ilvl w:val="0"/>
          <w:numId w:val="25"/>
        </w:numPr>
      </w:pPr>
      <w:r>
        <w:t xml:space="preserve">Equipo de Calidad  </w:t>
      </w:r>
    </w:p>
    <w:p w14:paraId="0FB60B90" w14:textId="3292B060" w:rsidR="009E63B1" w:rsidRDefault="009E63B1" w:rsidP="009E63B1">
      <w:pPr>
        <w:pStyle w:val="Prrafodelista"/>
        <w:numPr>
          <w:ilvl w:val="0"/>
          <w:numId w:val="25"/>
        </w:numPr>
      </w:pPr>
      <w:r>
        <w:t xml:space="preserve">Gestor ACV </w:t>
      </w:r>
      <w:r w:rsidR="001C5680">
        <w:t xml:space="preserve">CESFAM </w:t>
      </w:r>
      <w:r>
        <w:t xml:space="preserve">Cajón </w:t>
      </w:r>
    </w:p>
    <w:p w14:paraId="55E659F8" w14:textId="77777777" w:rsidR="009E63B1" w:rsidRDefault="009E63B1" w:rsidP="009E63B1">
      <w:pPr>
        <w:pStyle w:val="Prrafodelista"/>
        <w:numPr>
          <w:ilvl w:val="0"/>
          <w:numId w:val="25"/>
        </w:numPr>
      </w:pPr>
      <w:r>
        <w:t xml:space="preserve">Encargado de Programa Cardiovascular  </w:t>
      </w:r>
    </w:p>
    <w:p w14:paraId="011663F4" w14:textId="77777777" w:rsidR="009E63B1" w:rsidRDefault="009E63B1" w:rsidP="009E63B1">
      <w:pPr>
        <w:pStyle w:val="Prrafodelista"/>
        <w:numPr>
          <w:ilvl w:val="0"/>
          <w:numId w:val="25"/>
        </w:numPr>
      </w:pPr>
      <w:r>
        <w:t xml:space="preserve">Encargado de Unidad Servicio Social  </w:t>
      </w:r>
    </w:p>
    <w:p w14:paraId="5305277C" w14:textId="77777777" w:rsidR="009E63B1" w:rsidRDefault="009E63B1" w:rsidP="009E63B1">
      <w:pPr>
        <w:pStyle w:val="Prrafodelista"/>
        <w:numPr>
          <w:ilvl w:val="0"/>
          <w:numId w:val="25"/>
        </w:numPr>
      </w:pPr>
      <w:r>
        <w:t xml:space="preserve">Encargado de Comité Paritario  </w:t>
      </w:r>
    </w:p>
    <w:p w14:paraId="07C8A175" w14:textId="77777777" w:rsidR="009E63B1" w:rsidRDefault="009E63B1" w:rsidP="009E63B1">
      <w:pPr>
        <w:pStyle w:val="Prrafodelista"/>
        <w:numPr>
          <w:ilvl w:val="0"/>
          <w:numId w:val="25"/>
        </w:numPr>
      </w:pPr>
      <w:r>
        <w:t xml:space="preserve">Encargado de Comité de Aplicación  </w:t>
      </w:r>
    </w:p>
    <w:p w14:paraId="36E6C98A" w14:textId="77777777" w:rsidR="009E63B1" w:rsidRDefault="009E63B1" w:rsidP="009E63B1">
      <w:pPr>
        <w:pStyle w:val="Prrafodelista"/>
        <w:numPr>
          <w:ilvl w:val="0"/>
          <w:numId w:val="25"/>
        </w:numPr>
      </w:pPr>
      <w:r>
        <w:t xml:space="preserve">Encargado de OIRS  </w:t>
      </w:r>
    </w:p>
    <w:p w14:paraId="4ECE8A46" w14:textId="77777777" w:rsidR="009E63B1" w:rsidRDefault="009E63B1" w:rsidP="009E63B1">
      <w:pPr>
        <w:pStyle w:val="Prrafodelista"/>
        <w:numPr>
          <w:ilvl w:val="0"/>
          <w:numId w:val="25"/>
        </w:numPr>
      </w:pPr>
      <w:r>
        <w:lastRenderedPageBreak/>
        <w:t xml:space="preserve">Coordinador GES  </w:t>
      </w:r>
    </w:p>
    <w:p w14:paraId="649B82C8" w14:textId="77777777" w:rsidR="009E63B1" w:rsidRDefault="009E63B1" w:rsidP="009E63B1">
      <w:pPr>
        <w:pStyle w:val="Prrafodelista"/>
        <w:numPr>
          <w:ilvl w:val="0"/>
          <w:numId w:val="25"/>
        </w:numPr>
      </w:pPr>
      <w:r>
        <w:t xml:space="preserve">Encargado de Promoción en Salud  </w:t>
      </w:r>
    </w:p>
    <w:p w14:paraId="3CF52D50" w14:textId="77777777" w:rsidR="009E63B1" w:rsidRDefault="009E63B1" w:rsidP="009E63B1">
      <w:pPr>
        <w:pStyle w:val="Prrafodelista"/>
        <w:numPr>
          <w:ilvl w:val="0"/>
          <w:numId w:val="25"/>
        </w:numPr>
      </w:pPr>
      <w:r>
        <w:t xml:space="preserve">Encargado de Participación Comunitaria </w:t>
      </w:r>
    </w:p>
    <w:p w14:paraId="24D83D2A" w14:textId="77777777" w:rsidR="009E63B1" w:rsidRDefault="009E63B1" w:rsidP="009E63B1">
      <w:pPr>
        <w:pStyle w:val="Prrafodelista"/>
        <w:numPr>
          <w:ilvl w:val="0"/>
          <w:numId w:val="25"/>
        </w:numPr>
      </w:pPr>
      <w:r>
        <w:t xml:space="preserve">Encargado de Unidad de Inventario </w:t>
      </w:r>
    </w:p>
    <w:p w14:paraId="16AF4BB4" w14:textId="77777777" w:rsidR="009E63B1" w:rsidRDefault="009E63B1" w:rsidP="009E63B1">
      <w:pPr>
        <w:pStyle w:val="Prrafodelista"/>
        <w:numPr>
          <w:ilvl w:val="0"/>
          <w:numId w:val="25"/>
        </w:numPr>
      </w:pPr>
      <w:r>
        <w:t xml:space="preserve">Encargado de Unidad de Cirugía Menor  </w:t>
      </w:r>
    </w:p>
    <w:p w14:paraId="5DF7EAE4" w14:textId="77777777" w:rsidR="009E63B1" w:rsidRDefault="009E63B1" w:rsidP="009E63B1">
      <w:pPr>
        <w:pStyle w:val="Prrafodelista"/>
        <w:numPr>
          <w:ilvl w:val="0"/>
          <w:numId w:val="25"/>
        </w:numPr>
      </w:pPr>
      <w:r>
        <w:t xml:space="preserve">Encargado de Epidemiologia  </w:t>
      </w:r>
    </w:p>
    <w:p w14:paraId="0AFB1701" w14:textId="77777777" w:rsidR="009E63B1" w:rsidRDefault="009E63B1" w:rsidP="009E63B1">
      <w:pPr>
        <w:pStyle w:val="Prrafodelista"/>
        <w:numPr>
          <w:ilvl w:val="0"/>
          <w:numId w:val="25"/>
        </w:numPr>
      </w:pPr>
      <w:r>
        <w:t xml:space="preserve">Archivo de DSM Vilcún  </w:t>
      </w:r>
    </w:p>
    <w:p w14:paraId="5DAE4399" w14:textId="77777777" w:rsidR="009E63B1" w:rsidRDefault="009E63B1" w:rsidP="009E63B1">
      <w:pPr>
        <w:pStyle w:val="Ttulo1"/>
      </w:pPr>
      <w:bookmarkStart w:id="186" w:name="_Toc43990716"/>
      <w:bookmarkStart w:id="187" w:name="_Toc45027535"/>
      <w:bookmarkStart w:id="188" w:name="_Toc45029118"/>
      <w:bookmarkStart w:id="189" w:name="_Toc45058633"/>
      <w:r>
        <w:rPr>
          <w:u w:color="000000"/>
        </w:rPr>
        <w:t>10.</w:t>
      </w:r>
      <w:r>
        <w:rPr>
          <w:u w:color="000000"/>
        </w:rPr>
        <w:tab/>
        <w:t>CONTROL DE CAMBIOS</w:t>
      </w:r>
      <w:bookmarkEnd w:id="186"/>
      <w:bookmarkEnd w:id="187"/>
      <w:bookmarkEnd w:id="188"/>
      <w:bookmarkEnd w:id="189"/>
      <w:r>
        <w:t xml:space="preserve">   </w:t>
      </w:r>
    </w:p>
    <w:tbl>
      <w:tblPr>
        <w:tblStyle w:val="TableGrid"/>
        <w:tblW w:w="5000" w:type="pct"/>
        <w:tblInd w:w="4" w:type="dxa"/>
        <w:tblCellMar>
          <w:left w:w="85" w:type="dxa"/>
          <w:right w:w="85" w:type="dxa"/>
        </w:tblCellMar>
        <w:tblLook w:val="04A0" w:firstRow="1" w:lastRow="0" w:firstColumn="1" w:lastColumn="0" w:noHBand="0" w:noVBand="1"/>
      </w:tblPr>
      <w:tblGrid>
        <w:gridCol w:w="2348"/>
        <w:gridCol w:w="2348"/>
        <w:gridCol w:w="2352"/>
        <w:gridCol w:w="2348"/>
      </w:tblGrid>
      <w:tr w:rsidR="009E63B1" w14:paraId="4001CCA5" w14:textId="77777777" w:rsidTr="009E63B1">
        <w:trPr>
          <w:trHeight w:val="540"/>
          <w:tblHeader/>
        </w:trPr>
        <w:tc>
          <w:tcPr>
            <w:tcW w:w="2349" w:type="dxa"/>
            <w:tcBorders>
              <w:top w:val="single" w:sz="3" w:space="0" w:color="000000"/>
              <w:left w:val="single" w:sz="3" w:space="0" w:color="000000"/>
              <w:bottom w:val="single" w:sz="3" w:space="0" w:color="000000"/>
              <w:right w:val="single" w:sz="3" w:space="0" w:color="000000"/>
            </w:tcBorders>
          </w:tcPr>
          <w:p w14:paraId="0164344E" w14:textId="77777777" w:rsidR="009E63B1" w:rsidRDefault="009E63B1" w:rsidP="006169FB">
            <w:pPr>
              <w:pStyle w:val="TablaDestacado"/>
            </w:pPr>
            <w:r>
              <w:t xml:space="preserve">Fecha de modificación </w:t>
            </w:r>
          </w:p>
        </w:tc>
        <w:tc>
          <w:tcPr>
            <w:tcW w:w="2349" w:type="dxa"/>
            <w:tcBorders>
              <w:top w:val="single" w:sz="3" w:space="0" w:color="000000"/>
              <w:left w:val="single" w:sz="3" w:space="0" w:color="000000"/>
              <w:bottom w:val="single" w:sz="3" w:space="0" w:color="000000"/>
              <w:right w:val="single" w:sz="3" w:space="0" w:color="000000"/>
            </w:tcBorders>
          </w:tcPr>
          <w:p w14:paraId="7C374124" w14:textId="77777777" w:rsidR="009E63B1" w:rsidRDefault="009E63B1" w:rsidP="006169FB">
            <w:pPr>
              <w:pStyle w:val="TablaDestacado"/>
            </w:pPr>
            <w:r>
              <w:t xml:space="preserve">Descripción de modificación  </w:t>
            </w:r>
          </w:p>
        </w:tc>
        <w:tc>
          <w:tcPr>
            <w:tcW w:w="2353" w:type="dxa"/>
            <w:tcBorders>
              <w:top w:val="single" w:sz="3" w:space="0" w:color="000000"/>
              <w:left w:val="single" w:sz="3" w:space="0" w:color="000000"/>
              <w:bottom w:val="single" w:sz="3" w:space="0" w:color="000000"/>
              <w:right w:val="single" w:sz="3" w:space="0" w:color="000000"/>
            </w:tcBorders>
          </w:tcPr>
          <w:p w14:paraId="6ECAF3BE" w14:textId="77777777" w:rsidR="009E63B1" w:rsidRDefault="009E63B1" w:rsidP="006169FB">
            <w:pPr>
              <w:pStyle w:val="TablaDestacado"/>
            </w:pPr>
            <w:proofErr w:type="spellStart"/>
            <w:r>
              <w:t>N°</w:t>
            </w:r>
            <w:proofErr w:type="spellEnd"/>
            <w:r>
              <w:t xml:space="preserve"> versión original  </w:t>
            </w:r>
          </w:p>
        </w:tc>
        <w:tc>
          <w:tcPr>
            <w:tcW w:w="2349" w:type="dxa"/>
            <w:tcBorders>
              <w:top w:val="single" w:sz="3" w:space="0" w:color="000000"/>
              <w:left w:val="single" w:sz="3" w:space="0" w:color="000000"/>
              <w:bottom w:val="single" w:sz="3" w:space="0" w:color="000000"/>
              <w:right w:val="single" w:sz="3" w:space="0" w:color="000000"/>
            </w:tcBorders>
          </w:tcPr>
          <w:p w14:paraId="7AF5BA87" w14:textId="77777777" w:rsidR="009E63B1" w:rsidRDefault="009E63B1" w:rsidP="006169FB">
            <w:pPr>
              <w:pStyle w:val="TablaDestacado"/>
            </w:pPr>
            <w:proofErr w:type="spellStart"/>
            <w:r>
              <w:t>N°</w:t>
            </w:r>
            <w:proofErr w:type="spellEnd"/>
            <w:r>
              <w:t xml:space="preserve"> versión actual  </w:t>
            </w:r>
          </w:p>
        </w:tc>
      </w:tr>
      <w:tr w:rsidR="009E63B1" w:rsidRPr="0046777E" w14:paraId="3501FC73" w14:textId="77777777" w:rsidTr="009E63B1">
        <w:tc>
          <w:tcPr>
            <w:tcW w:w="2349" w:type="dxa"/>
            <w:tcBorders>
              <w:top w:val="single" w:sz="3" w:space="0" w:color="000000"/>
              <w:left w:val="single" w:sz="3" w:space="0" w:color="000000"/>
              <w:bottom w:val="single" w:sz="3" w:space="0" w:color="000000"/>
              <w:right w:val="single" w:sz="3" w:space="0" w:color="000000"/>
            </w:tcBorders>
          </w:tcPr>
          <w:p w14:paraId="2014BCAC" w14:textId="77777777" w:rsidR="009E63B1" w:rsidRPr="0034160C" w:rsidRDefault="009E63B1" w:rsidP="006169FB">
            <w:pPr>
              <w:pStyle w:val="TablaNormal0"/>
            </w:pPr>
            <w:r w:rsidRPr="0034160C">
              <w:t xml:space="preserve">24-05-2019 </w:t>
            </w:r>
          </w:p>
        </w:tc>
        <w:tc>
          <w:tcPr>
            <w:tcW w:w="2349" w:type="dxa"/>
            <w:tcBorders>
              <w:top w:val="single" w:sz="3" w:space="0" w:color="000000"/>
              <w:left w:val="single" w:sz="3" w:space="0" w:color="000000"/>
              <w:bottom w:val="single" w:sz="3" w:space="0" w:color="000000"/>
              <w:right w:val="single" w:sz="3" w:space="0" w:color="000000"/>
            </w:tcBorders>
          </w:tcPr>
          <w:p w14:paraId="5696C715" w14:textId="77777777" w:rsidR="009E63B1" w:rsidRPr="0034160C" w:rsidRDefault="009E63B1" w:rsidP="00EE7805">
            <w:pPr>
              <w:pStyle w:val="TablaNormal0"/>
            </w:pPr>
            <w:r w:rsidRPr="0034160C">
              <w:t xml:space="preserve">Se modifica portada de protocolo, eliminando la columna Modificaciones y se agrega en la parte interna del documento Control de cambios.  Se modifica la palabra Edición por Versión. </w:t>
            </w:r>
          </w:p>
        </w:tc>
        <w:tc>
          <w:tcPr>
            <w:tcW w:w="2353" w:type="dxa"/>
            <w:tcBorders>
              <w:top w:val="single" w:sz="3" w:space="0" w:color="000000"/>
              <w:left w:val="single" w:sz="3" w:space="0" w:color="000000"/>
              <w:bottom w:val="single" w:sz="3" w:space="0" w:color="000000"/>
              <w:right w:val="single" w:sz="3" w:space="0" w:color="000000"/>
            </w:tcBorders>
          </w:tcPr>
          <w:p w14:paraId="71605E19" w14:textId="77777777" w:rsidR="009E63B1" w:rsidRPr="0034160C" w:rsidRDefault="009E63B1" w:rsidP="006169FB">
            <w:pPr>
              <w:pStyle w:val="TablaNormal0"/>
            </w:pPr>
            <w:r w:rsidRPr="0034160C">
              <w:t xml:space="preserve">Primera  </w:t>
            </w:r>
          </w:p>
        </w:tc>
        <w:tc>
          <w:tcPr>
            <w:tcW w:w="2349" w:type="dxa"/>
            <w:tcBorders>
              <w:top w:val="single" w:sz="3" w:space="0" w:color="000000"/>
              <w:left w:val="single" w:sz="3" w:space="0" w:color="000000"/>
              <w:bottom w:val="single" w:sz="3" w:space="0" w:color="000000"/>
              <w:right w:val="single" w:sz="3" w:space="0" w:color="000000"/>
            </w:tcBorders>
          </w:tcPr>
          <w:p w14:paraId="1906CD63" w14:textId="77777777" w:rsidR="009E63B1" w:rsidRPr="0034160C" w:rsidRDefault="009E63B1" w:rsidP="006169FB">
            <w:pPr>
              <w:pStyle w:val="TablaNormal0"/>
            </w:pPr>
            <w:r w:rsidRPr="0034160C">
              <w:t xml:space="preserve">Primera  </w:t>
            </w:r>
          </w:p>
        </w:tc>
      </w:tr>
      <w:tr w:rsidR="009E63B1" w14:paraId="23DC5692" w14:textId="77777777" w:rsidTr="009E63B1">
        <w:trPr>
          <w:trHeight w:val="536"/>
        </w:trPr>
        <w:tc>
          <w:tcPr>
            <w:tcW w:w="2349" w:type="dxa"/>
            <w:tcBorders>
              <w:top w:val="single" w:sz="3" w:space="0" w:color="000000"/>
              <w:left w:val="single" w:sz="3" w:space="0" w:color="000000"/>
              <w:bottom w:val="single" w:sz="3" w:space="0" w:color="000000"/>
              <w:right w:val="single" w:sz="3" w:space="0" w:color="000000"/>
            </w:tcBorders>
          </w:tcPr>
          <w:p w14:paraId="283E8512" w14:textId="07C14187" w:rsidR="009E63B1" w:rsidRPr="0034160C" w:rsidRDefault="009E63B1" w:rsidP="006169FB">
            <w:pPr>
              <w:pStyle w:val="TablaNormal0"/>
            </w:pPr>
            <w:r w:rsidRPr="0034160C">
              <w:t xml:space="preserve"> </w:t>
            </w:r>
            <w:r w:rsidR="00E35350">
              <w:t>07-07-2020</w:t>
            </w:r>
          </w:p>
        </w:tc>
        <w:tc>
          <w:tcPr>
            <w:tcW w:w="2349" w:type="dxa"/>
            <w:tcBorders>
              <w:top w:val="single" w:sz="3" w:space="0" w:color="000000"/>
              <w:left w:val="single" w:sz="3" w:space="0" w:color="000000"/>
              <w:bottom w:val="single" w:sz="3" w:space="0" w:color="000000"/>
              <w:right w:val="single" w:sz="3" w:space="0" w:color="000000"/>
            </w:tcBorders>
          </w:tcPr>
          <w:p w14:paraId="3F0D1524" w14:textId="77777777" w:rsidR="00E35350" w:rsidRDefault="00E35350" w:rsidP="006169FB">
            <w:pPr>
              <w:pStyle w:val="TablaNormal0"/>
            </w:pPr>
            <w:r>
              <w:t>Se crea plantilla para homologar documentos y se aplica al documento.</w:t>
            </w:r>
          </w:p>
          <w:p w14:paraId="2089C67B" w14:textId="113892EE" w:rsidR="00E35350" w:rsidRDefault="00E35350" w:rsidP="006169FB">
            <w:pPr>
              <w:pStyle w:val="TablaNormal0"/>
            </w:pPr>
            <w:r>
              <w:t xml:space="preserve">Se añade información sobre </w:t>
            </w:r>
            <w:r w:rsidR="00C53675">
              <w:t>la</w:t>
            </w:r>
            <w:r>
              <w:t xml:space="preserve"> implementación</w:t>
            </w:r>
            <w:r w:rsidR="00C53675">
              <w:t xml:space="preserve"> de la plantilla</w:t>
            </w:r>
            <w:r>
              <w:t xml:space="preserve">, </w:t>
            </w:r>
            <w:r w:rsidR="00C53675">
              <w:t xml:space="preserve">su </w:t>
            </w:r>
            <w:r>
              <w:t xml:space="preserve">uso y </w:t>
            </w:r>
            <w:r w:rsidR="00C53675">
              <w:t xml:space="preserve">sus </w:t>
            </w:r>
            <w:r>
              <w:t>características.</w:t>
            </w:r>
          </w:p>
          <w:p w14:paraId="0183CD59" w14:textId="1439E5D7" w:rsidR="00E35350" w:rsidRPr="0034160C" w:rsidRDefault="00E35350" w:rsidP="006169FB">
            <w:pPr>
              <w:pStyle w:val="TablaNormal0"/>
            </w:pPr>
            <w:r>
              <w:t>Se mejoran gráficos y anexos.</w:t>
            </w:r>
          </w:p>
        </w:tc>
        <w:tc>
          <w:tcPr>
            <w:tcW w:w="2353" w:type="dxa"/>
            <w:tcBorders>
              <w:top w:val="single" w:sz="3" w:space="0" w:color="000000"/>
              <w:left w:val="single" w:sz="3" w:space="0" w:color="000000"/>
              <w:bottom w:val="single" w:sz="3" w:space="0" w:color="000000"/>
              <w:right w:val="single" w:sz="3" w:space="0" w:color="000000"/>
            </w:tcBorders>
          </w:tcPr>
          <w:p w14:paraId="38697F96" w14:textId="421EDF1E" w:rsidR="009E63B1" w:rsidRPr="0034160C" w:rsidRDefault="00E35350" w:rsidP="006169FB">
            <w:pPr>
              <w:pStyle w:val="TablaNormal0"/>
            </w:pPr>
            <w:r>
              <w:t>Segunda</w:t>
            </w:r>
          </w:p>
        </w:tc>
        <w:tc>
          <w:tcPr>
            <w:tcW w:w="2349" w:type="dxa"/>
            <w:tcBorders>
              <w:top w:val="single" w:sz="3" w:space="0" w:color="000000"/>
              <w:left w:val="single" w:sz="3" w:space="0" w:color="000000"/>
              <w:bottom w:val="single" w:sz="3" w:space="0" w:color="000000"/>
              <w:right w:val="single" w:sz="3" w:space="0" w:color="000000"/>
            </w:tcBorders>
          </w:tcPr>
          <w:p w14:paraId="4250766F" w14:textId="718727CE" w:rsidR="00E35350" w:rsidRPr="0034160C" w:rsidRDefault="00E35350" w:rsidP="006169FB">
            <w:pPr>
              <w:pStyle w:val="TablaNormal0"/>
            </w:pPr>
            <w:r>
              <w:t>Segunda</w:t>
            </w:r>
          </w:p>
        </w:tc>
      </w:tr>
    </w:tbl>
    <w:p w14:paraId="5A3AC4B0" w14:textId="77777777" w:rsidR="009E63B1" w:rsidRDefault="009E63B1" w:rsidP="009E63B1">
      <w:pPr>
        <w:pStyle w:val="Ttulo1"/>
      </w:pPr>
      <w:bookmarkStart w:id="190" w:name="_Toc30147"/>
      <w:bookmarkStart w:id="191" w:name="_Toc43990717"/>
      <w:bookmarkStart w:id="192" w:name="_Toc45027536"/>
      <w:bookmarkStart w:id="193" w:name="_Toc45029119"/>
      <w:bookmarkStart w:id="194" w:name="_Toc45058634"/>
      <w:r>
        <w:lastRenderedPageBreak/>
        <w:t>11.</w:t>
      </w:r>
      <w:r>
        <w:tab/>
        <w:t>ANEXOS</w:t>
      </w:r>
      <w:bookmarkEnd w:id="190"/>
      <w:bookmarkEnd w:id="191"/>
      <w:bookmarkEnd w:id="192"/>
      <w:bookmarkEnd w:id="193"/>
      <w:bookmarkEnd w:id="194"/>
    </w:p>
    <w:p w14:paraId="1B986F47" w14:textId="77777777" w:rsidR="009E63B1" w:rsidRDefault="009E63B1" w:rsidP="009E63B1">
      <w:pPr>
        <w:pStyle w:val="Ttulo2"/>
      </w:pPr>
      <w:bookmarkStart w:id="195" w:name="_Toc43990718"/>
      <w:bookmarkStart w:id="196" w:name="_Toc45027537"/>
      <w:bookmarkStart w:id="197" w:name="_Toc45029120"/>
      <w:bookmarkStart w:id="198" w:name="_Toc45058635"/>
      <w:bookmarkStart w:id="199" w:name="_Toc30148"/>
      <w:r>
        <w:t>11.1</w:t>
      </w:r>
      <w:r>
        <w:tab/>
        <w:t>Siglas de Codificación</w:t>
      </w:r>
      <w:bookmarkEnd w:id="195"/>
      <w:bookmarkEnd w:id="196"/>
      <w:bookmarkEnd w:id="197"/>
      <w:bookmarkEnd w:id="198"/>
      <w:r>
        <w:t xml:space="preserve">  </w:t>
      </w:r>
      <w:bookmarkEnd w:id="199"/>
    </w:p>
    <w:p w14:paraId="41F1BA61" w14:textId="77777777" w:rsidR="009E63B1" w:rsidRDefault="009E63B1" w:rsidP="00EE7805">
      <w:pPr>
        <w:pStyle w:val="Prrafodelista"/>
        <w:numPr>
          <w:ilvl w:val="0"/>
          <w:numId w:val="29"/>
        </w:numPr>
      </w:pPr>
      <w:r>
        <w:t xml:space="preserve">Unidad que </w:t>
      </w:r>
      <w:r w:rsidRPr="00D33FA8">
        <w:t>elabora</w:t>
      </w:r>
      <w:r>
        <w:t xml:space="preserve">:  </w:t>
      </w:r>
    </w:p>
    <w:p w14:paraId="7187EEEE" w14:textId="77777777" w:rsidR="009E63B1" w:rsidRDefault="009E63B1" w:rsidP="009E63B1">
      <w:pPr>
        <w:pStyle w:val="Prrafodelista"/>
        <w:numPr>
          <w:ilvl w:val="1"/>
          <w:numId w:val="26"/>
        </w:numPr>
        <w:ind w:right="5"/>
      </w:pPr>
      <w:r>
        <w:t xml:space="preserve">DIR: Dirección  </w:t>
      </w:r>
    </w:p>
    <w:p w14:paraId="06E61C8C" w14:textId="77777777" w:rsidR="009E63B1" w:rsidRDefault="009E63B1" w:rsidP="009E63B1">
      <w:pPr>
        <w:pStyle w:val="Prrafodelista"/>
        <w:numPr>
          <w:ilvl w:val="1"/>
          <w:numId w:val="26"/>
        </w:numPr>
        <w:ind w:right="5"/>
      </w:pPr>
      <w:r>
        <w:t xml:space="preserve">MED: Médica </w:t>
      </w:r>
    </w:p>
    <w:p w14:paraId="44E1D28B" w14:textId="77777777" w:rsidR="009E63B1" w:rsidRDefault="009E63B1" w:rsidP="009E63B1">
      <w:pPr>
        <w:pStyle w:val="Prrafodelista"/>
        <w:numPr>
          <w:ilvl w:val="1"/>
          <w:numId w:val="26"/>
        </w:numPr>
        <w:ind w:right="5"/>
      </w:pPr>
      <w:r>
        <w:t xml:space="preserve">ENF: Enfermería </w:t>
      </w:r>
    </w:p>
    <w:p w14:paraId="2656F45E" w14:textId="77777777" w:rsidR="009E63B1" w:rsidRDefault="009E63B1" w:rsidP="009E63B1">
      <w:pPr>
        <w:pStyle w:val="Prrafodelista"/>
        <w:numPr>
          <w:ilvl w:val="1"/>
          <w:numId w:val="26"/>
        </w:numPr>
        <w:ind w:right="5"/>
      </w:pPr>
      <w:r>
        <w:t xml:space="preserve">ODON: Odontológica  </w:t>
      </w:r>
    </w:p>
    <w:p w14:paraId="70E973C4" w14:textId="77777777" w:rsidR="009E63B1" w:rsidRDefault="009E63B1" w:rsidP="009E63B1">
      <w:pPr>
        <w:pStyle w:val="Prrafodelista"/>
        <w:numPr>
          <w:ilvl w:val="1"/>
          <w:numId w:val="26"/>
        </w:numPr>
        <w:ind w:right="5"/>
      </w:pPr>
      <w:r>
        <w:t xml:space="preserve">MUJ: Unidad de la Mujer  </w:t>
      </w:r>
    </w:p>
    <w:p w14:paraId="470B1A31" w14:textId="77777777" w:rsidR="009E63B1" w:rsidRDefault="009E63B1" w:rsidP="009E63B1">
      <w:pPr>
        <w:pStyle w:val="Prrafodelista"/>
        <w:numPr>
          <w:ilvl w:val="1"/>
          <w:numId w:val="26"/>
        </w:numPr>
        <w:ind w:right="5"/>
      </w:pPr>
      <w:r>
        <w:t xml:space="preserve">KINE: Kinesiología </w:t>
      </w:r>
    </w:p>
    <w:p w14:paraId="0FF8AA89" w14:textId="77777777" w:rsidR="009E63B1" w:rsidRDefault="009E63B1" w:rsidP="009E63B1">
      <w:pPr>
        <w:pStyle w:val="Prrafodelista"/>
        <w:numPr>
          <w:ilvl w:val="1"/>
          <w:numId w:val="26"/>
        </w:numPr>
        <w:ind w:right="5"/>
      </w:pPr>
      <w:r>
        <w:t xml:space="preserve">NUT: Nutrición </w:t>
      </w:r>
    </w:p>
    <w:p w14:paraId="51B3105A" w14:textId="77777777" w:rsidR="009E63B1" w:rsidRDefault="009E63B1" w:rsidP="009E63B1">
      <w:pPr>
        <w:pStyle w:val="Prrafodelista"/>
        <w:numPr>
          <w:ilvl w:val="1"/>
          <w:numId w:val="26"/>
        </w:numPr>
        <w:ind w:right="5"/>
      </w:pPr>
      <w:r>
        <w:t xml:space="preserve">SAME: Salud Mental </w:t>
      </w:r>
    </w:p>
    <w:p w14:paraId="5D872A94" w14:textId="77777777" w:rsidR="009E63B1" w:rsidRDefault="009E63B1" w:rsidP="009E63B1">
      <w:pPr>
        <w:pStyle w:val="Prrafodelista"/>
        <w:numPr>
          <w:ilvl w:val="1"/>
          <w:numId w:val="26"/>
        </w:numPr>
        <w:ind w:right="5"/>
      </w:pPr>
      <w:r>
        <w:t xml:space="preserve">SSOC: Servicio Social </w:t>
      </w:r>
    </w:p>
    <w:p w14:paraId="25796076" w14:textId="77777777" w:rsidR="009E63B1" w:rsidRDefault="009E63B1" w:rsidP="009E63B1">
      <w:pPr>
        <w:pStyle w:val="Prrafodelista"/>
        <w:numPr>
          <w:ilvl w:val="1"/>
          <w:numId w:val="26"/>
        </w:numPr>
        <w:ind w:right="5"/>
      </w:pPr>
      <w:r>
        <w:t xml:space="preserve">SEST: Sala de Estimulación  </w:t>
      </w:r>
    </w:p>
    <w:p w14:paraId="3C764989" w14:textId="77777777" w:rsidR="009E63B1" w:rsidRDefault="009E63B1" w:rsidP="009E63B1">
      <w:pPr>
        <w:pStyle w:val="Prrafodelista"/>
        <w:numPr>
          <w:ilvl w:val="1"/>
          <w:numId w:val="26"/>
        </w:numPr>
        <w:ind w:right="5"/>
      </w:pPr>
      <w:r>
        <w:t xml:space="preserve">EST: Esterilización </w:t>
      </w:r>
    </w:p>
    <w:p w14:paraId="20EFEF3A" w14:textId="77777777" w:rsidR="009E63B1" w:rsidRDefault="009E63B1" w:rsidP="009E63B1">
      <w:pPr>
        <w:pStyle w:val="Prrafodelista"/>
        <w:numPr>
          <w:ilvl w:val="1"/>
          <w:numId w:val="26"/>
        </w:numPr>
        <w:ind w:right="5"/>
      </w:pPr>
      <w:r>
        <w:t xml:space="preserve">VAC: Vacunatorio </w:t>
      </w:r>
    </w:p>
    <w:p w14:paraId="2FB95179" w14:textId="77777777" w:rsidR="009E63B1" w:rsidRDefault="009E63B1" w:rsidP="009E63B1">
      <w:pPr>
        <w:pStyle w:val="Prrafodelista"/>
        <w:numPr>
          <w:ilvl w:val="1"/>
          <w:numId w:val="26"/>
        </w:numPr>
        <w:ind w:right="5"/>
      </w:pPr>
      <w:r>
        <w:t xml:space="preserve">PROC: Sala de Procedimiento  </w:t>
      </w:r>
    </w:p>
    <w:p w14:paraId="73775AC8" w14:textId="77777777" w:rsidR="009E63B1" w:rsidRDefault="009E63B1" w:rsidP="009E63B1">
      <w:pPr>
        <w:pStyle w:val="Prrafodelista"/>
        <w:numPr>
          <w:ilvl w:val="1"/>
          <w:numId w:val="26"/>
        </w:numPr>
        <w:ind w:right="5"/>
      </w:pPr>
      <w:r>
        <w:t xml:space="preserve">FARM: Farmacia  </w:t>
      </w:r>
    </w:p>
    <w:p w14:paraId="44E2A3F7" w14:textId="77777777" w:rsidR="009E63B1" w:rsidRDefault="009E63B1" w:rsidP="009E63B1">
      <w:pPr>
        <w:pStyle w:val="Prrafodelista"/>
        <w:numPr>
          <w:ilvl w:val="1"/>
          <w:numId w:val="26"/>
        </w:numPr>
        <w:ind w:right="5"/>
      </w:pPr>
      <w:r>
        <w:t xml:space="preserve">IRA: Sala de Infecciones Respiratorias Agudas </w:t>
      </w:r>
    </w:p>
    <w:p w14:paraId="45B91791" w14:textId="77777777" w:rsidR="009E63B1" w:rsidRDefault="009E63B1" w:rsidP="009E63B1">
      <w:pPr>
        <w:pStyle w:val="Prrafodelista"/>
        <w:numPr>
          <w:ilvl w:val="1"/>
          <w:numId w:val="26"/>
        </w:numPr>
        <w:ind w:right="5"/>
      </w:pPr>
      <w:r>
        <w:t xml:space="preserve">ERA: Sala de Enfermedades Respiratorias del Adulto </w:t>
      </w:r>
    </w:p>
    <w:p w14:paraId="68C9F189" w14:textId="77777777" w:rsidR="009E63B1" w:rsidRDefault="009E63B1" w:rsidP="009E63B1">
      <w:pPr>
        <w:pStyle w:val="Prrafodelista"/>
        <w:numPr>
          <w:ilvl w:val="1"/>
          <w:numId w:val="26"/>
        </w:numPr>
        <w:ind w:right="5"/>
      </w:pPr>
      <w:r>
        <w:t xml:space="preserve">RBC: Sala de Rehabilitación Basada en la Comunidad </w:t>
      </w:r>
    </w:p>
    <w:p w14:paraId="26440923" w14:textId="77777777" w:rsidR="009E63B1" w:rsidRDefault="009E63B1" w:rsidP="009E63B1">
      <w:pPr>
        <w:pStyle w:val="Prrafodelista"/>
        <w:numPr>
          <w:ilvl w:val="1"/>
          <w:numId w:val="26"/>
        </w:numPr>
        <w:ind w:right="5"/>
      </w:pPr>
      <w:r>
        <w:t xml:space="preserve">SOME: Servicio de Orientación Medica y </w:t>
      </w:r>
      <w:proofErr w:type="gramStart"/>
      <w:r>
        <w:t>Estadística  ESTD</w:t>
      </w:r>
      <w:proofErr w:type="gramEnd"/>
      <w:r>
        <w:t xml:space="preserve">: Estadística  </w:t>
      </w:r>
    </w:p>
    <w:p w14:paraId="1B1F3A91" w14:textId="77777777" w:rsidR="009E63B1" w:rsidRDefault="009E63B1" w:rsidP="009E63B1">
      <w:pPr>
        <w:pStyle w:val="Prrafodelista"/>
        <w:numPr>
          <w:ilvl w:val="1"/>
          <w:numId w:val="26"/>
        </w:numPr>
        <w:ind w:right="5"/>
      </w:pPr>
      <w:r>
        <w:t xml:space="preserve">TIC: Tecnología de la Información y Comunicación  </w:t>
      </w:r>
    </w:p>
    <w:p w14:paraId="18167EA8" w14:textId="77777777" w:rsidR="009E63B1" w:rsidRDefault="009E63B1" w:rsidP="009E63B1">
      <w:pPr>
        <w:pStyle w:val="Prrafodelista"/>
        <w:numPr>
          <w:ilvl w:val="1"/>
          <w:numId w:val="26"/>
        </w:numPr>
        <w:ind w:right="5"/>
      </w:pPr>
      <w:r>
        <w:t xml:space="preserve">MANT: Mantención  </w:t>
      </w:r>
    </w:p>
    <w:p w14:paraId="3205AC6D" w14:textId="77777777" w:rsidR="009E63B1" w:rsidRDefault="009E63B1" w:rsidP="009E63B1">
      <w:pPr>
        <w:pStyle w:val="Prrafodelista"/>
        <w:numPr>
          <w:ilvl w:val="1"/>
          <w:numId w:val="26"/>
        </w:numPr>
        <w:ind w:right="5"/>
      </w:pPr>
      <w:r>
        <w:t xml:space="preserve">GES: Garantías Explicitas en Salud  </w:t>
      </w:r>
    </w:p>
    <w:p w14:paraId="1EB4B0AF" w14:textId="77777777" w:rsidR="009E63B1" w:rsidRDefault="009E63B1" w:rsidP="009E63B1">
      <w:pPr>
        <w:pStyle w:val="Prrafodelista"/>
        <w:numPr>
          <w:ilvl w:val="1"/>
          <w:numId w:val="26"/>
        </w:numPr>
        <w:ind w:right="5"/>
      </w:pPr>
      <w:r>
        <w:t xml:space="preserve">SGEN: Servicios Generales  </w:t>
      </w:r>
    </w:p>
    <w:p w14:paraId="14EAF04F" w14:textId="77777777" w:rsidR="009E63B1" w:rsidRDefault="009E63B1" w:rsidP="009E63B1">
      <w:pPr>
        <w:pStyle w:val="Prrafodelista"/>
        <w:numPr>
          <w:ilvl w:val="1"/>
          <w:numId w:val="26"/>
        </w:numPr>
        <w:ind w:right="5"/>
      </w:pPr>
      <w:r>
        <w:t xml:space="preserve">OIRS: Oficina de Informaciones, Reclamos y Sugerencias. </w:t>
      </w:r>
    </w:p>
    <w:p w14:paraId="1411CC29" w14:textId="77777777" w:rsidR="009E63B1" w:rsidRDefault="009E63B1" w:rsidP="009E63B1">
      <w:pPr>
        <w:pStyle w:val="Prrafodelista"/>
        <w:numPr>
          <w:ilvl w:val="0"/>
          <w:numId w:val="26"/>
        </w:numPr>
      </w:pPr>
      <w:r>
        <w:lastRenderedPageBreak/>
        <w:t xml:space="preserve">Tipo de Documento </w:t>
      </w:r>
    </w:p>
    <w:p w14:paraId="09D202FC" w14:textId="77777777" w:rsidR="009E63B1" w:rsidRDefault="009E63B1" w:rsidP="009E63B1">
      <w:pPr>
        <w:pStyle w:val="Prrafodelista"/>
        <w:numPr>
          <w:ilvl w:val="1"/>
          <w:numId w:val="26"/>
        </w:numPr>
        <w:ind w:right="5"/>
      </w:pPr>
      <w:r>
        <w:t xml:space="preserve">PROT: Protocolo </w:t>
      </w:r>
    </w:p>
    <w:p w14:paraId="58C938F7" w14:textId="77777777" w:rsidR="009E63B1" w:rsidRDefault="009E63B1" w:rsidP="009E63B1">
      <w:pPr>
        <w:pStyle w:val="Prrafodelista"/>
        <w:numPr>
          <w:ilvl w:val="1"/>
          <w:numId w:val="26"/>
        </w:numPr>
        <w:ind w:right="5"/>
      </w:pPr>
      <w:r>
        <w:t xml:space="preserve">PROC: Procedimiento </w:t>
      </w:r>
    </w:p>
    <w:p w14:paraId="3A9B3725" w14:textId="77777777" w:rsidR="009E63B1" w:rsidRDefault="009E63B1" w:rsidP="009E63B1">
      <w:pPr>
        <w:pStyle w:val="Prrafodelista"/>
        <w:numPr>
          <w:ilvl w:val="1"/>
          <w:numId w:val="26"/>
        </w:numPr>
        <w:ind w:right="5"/>
      </w:pPr>
      <w:r>
        <w:t xml:space="preserve">NOR: Norma Técnica </w:t>
      </w:r>
    </w:p>
    <w:p w14:paraId="6F9F50FE" w14:textId="77777777" w:rsidR="009E63B1" w:rsidRDefault="009E63B1" w:rsidP="009E63B1">
      <w:pPr>
        <w:pStyle w:val="Prrafodelista"/>
        <w:numPr>
          <w:ilvl w:val="1"/>
          <w:numId w:val="26"/>
        </w:numPr>
        <w:ind w:right="5"/>
      </w:pPr>
      <w:r>
        <w:t xml:space="preserve">GUI: Guía Clínica  </w:t>
      </w:r>
    </w:p>
    <w:p w14:paraId="4DF31636" w14:textId="77777777" w:rsidR="009E63B1" w:rsidRDefault="009E63B1" w:rsidP="009E63B1">
      <w:pPr>
        <w:pStyle w:val="Prrafodelista"/>
        <w:numPr>
          <w:ilvl w:val="1"/>
          <w:numId w:val="26"/>
        </w:numPr>
        <w:ind w:right="5"/>
      </w:pPr>
      <w:r>
        <w:t xml:space="preserve">PROG: Programa </w:t>
      </w:r>
    </w:p>
    <w:p w14:paraId="01A7EBDD" w14:textId="77777777" w:rsidR="009E63B1" w:rsidRDefault="009E63B1" w:rsidP="009E63B1">
      <w:pPr>
        <w:pStyle w:val="Prrafodelista"/>
        <w:numPr>
          <w:ilvl w:val="1"/>
          <w:numId w:val="26"/>
        </w:numPr>
        <w:ind w:right="5"/>
      </w:pPr>
      <w:r>
        <w:t xml:space="preserve">REGL: Reglamento </w:t>
      </w:r>
    </w:p>
    <w:p w14:paraId="22103363" w14:textId="77777777" w:rsidR="009E63B1" w:rsidRDefault="009E63B1" w:rsidP="009E63B1">
      <w:pPr>
        <w:pStyle w:val="Prrafodelista"/>
        <w:numPr>
          <w:ilvl w:val="1"/>
          <w:numId w:val="26"/>
        </w:numPr>
      </w:pPr>
      <w:r>
        <w:t xml:space="preserve">MAN: Manual </w:t>
      </w:r>
    </w:p>
    <w:p w14:paraId="629015FC" w14:textId="77777777" w:rsidR="009E63B1" w:rsidRDefault="009E63B1" w:rsidP="009E63B1">
      <w:pPr>
        <w:pStyle w:val="Prrafodelista"/>
        <w:numPr>
          <w:ilvl w:val="1"/>
          <w:numId w:val="26"/>
        </w:numPr>
        <w:ind w:right="6954"/>
      </w:pPr>
      <w:r>
        <w:t xml:space="preserve">SIST: Sistema </w:t>
      </w:r>
    </w:p>
    <w:p w14:paraId="4CA852A7" w14:textId="77777777" w:rsidR="009E63B1" w:rsidRDefault="009E63B1" w:rsidP="009E63B1">
      <w:pPr>
        <w:pStyle w:val="Prrafodelista"/>
        <w:numPr>
          <w:ilvl w:val="1"/>
          <w:numId w:val="26"/>
        </w:numPr>
        <w:ind w:right="5"/>
      </w:pPr>
      <w:r>
        <w:t xml:space="preserve">INFO: Informe </w:t>
      </w:r>
    </w:p>
    <w:p w14:paraId="7077BA9D" w14:textId="77777777" w:rsidR="009E63B1" w:rsidRDefault="009E63B1" w:rsidP="009E63B1">
      <w:pPr>
        <w:pStyle w:val="Prrafodelista"/>
        <w:numPr>
          <w:ilvl w:val="1"/>
          <w:numId w:val="26"/>
        </w:numPr>
        <w:ind w:right="5"/>
      </w:pPr>
      <w:r>
        <w:t xml:space="preserve">PLAN: Plan </w:t>
      </w:r>
    </w:p>
    <w:p w14:paraId="3C3F1318" w14:textId="77777777" w:rsidR="009E63B1" w:rsidRDefault="009E63B1" w:rsidP="009E63B1">
      <w:pPr>
        <w:pStyle w:val="Prrafodelista"/>
        <w:numPr>
          <w:ilvl w:val="0"/>
          <w:numId w:val="26"/>
        </w:numPr>
      </w:pPr>
      <w:r>
        <w:t xml:space="preserve">Ámbito de la Pauta de Cotejo del Manual del Estándar General de Acreditación: </w:t>
      </w:r>
    </w:p>
    <w:p w14:paraId="5ACC5583" w14:textId="77777777" w:rsidR="009E63B1" w:rsidRDefault="009E63B1" w:rsidP="009E63B1">
      <w:pPr>
        <w:pStyle w:val="Prrafodelista"/>
        <w:numPr>
          <w:ilvl w:val="1"/>
          <w:numId w:val="26"/>
        </w:numPr>
        <w:ind w:right="5"/>
      </w:pPr>
      <w:r>
        <w:t xml:space="preserve">DP: Respeto a la Dignidad del Paciente </w:t>
      </w:r>
    </w:p>
    <w:p w14:paraId="6BF95B9A" w14:textId="77777777" w:rsidR="009E63B1" w:rsidRDefault="009E63B1" w:rsidP="009E63B1">
      <w:pPr>
        <w:pStyle w:val="Prrafodelista"/>
        <w:numPr>
          <w:ilvl w:val="1"/>
          <w:numId w:val="26"/>
        </w:numPr>
        <w:ind w:right="5"/>
      </w:pPr>
      <w:r>
        <w:t xml:space="preserve">CAL: Gestión de la Calidad  </w:t>
      </w:r>
    </w:p>
    <w:p w14:paraId="583C1B0E" w14:textId="77777777" w:rsidR="009E63B1" w:rsidRDefault="009E63B1" w:rsidP="009E63B1">
      <w:pPr>
        <w:pStyle w:val="Prrafodelista"/>
        <w:numPr>
          <w:ilvl w:val="1"/>
          <w:numId w:val="26"/>
        </w:numPr>
        <w:ind w:right="5"/>
      </w:pPr>
      <w:r>
        <w:t xml:space="preserve">GCL: Gestión Clínica  </w:t>
      </w:r>
    </w:p>
    <w:p w14:paraId="14E6C886" w14:textId="77777777" w:rsidR="009E63B1" w:rsidRDefault="009E63B1" w:rsidP="009E63B1">
      <w:pPr>
        <w:pStyle w:val="Prrafodelista"/>
        <w:numPr>
          <w:ilvl w:val="1"/>
          <w:numId w:val="26"/>
        </w:numPr>
        <w:ind w:right="5"/>
      </w:pPr>
      <w:r>
        <w:t xml:space="preserve">AOC: Acceso, Oportunidad y Continuidad de la Atención </w:t>
      </w:r>
    </w:p>
    <w:p w14:paraId="74A76763" w14:textId="77777777" w:rsidR="009E63B1" w:rsidRDefault="009E63B1" w:rsidP="009E63B1">
      <w:pPr>
        <w:pStyle w:val="Prrafodelista"/>
        <w:numPr>
          <w:ilvl w:val="1"/>
          <w:numId w:val="26"/>
        </w:numPr>
        <w:ind w:right="5"/>
      </w:pPr>
      <w:r>
        <w:t xml:space="preserve">RH: Competencias del Recurso Humano </w:t>
      </w:r>
    </w:p>
    <w:p w14:paraId="55362F55" w14:textId="77777777" w:rsidR="009E63B1" w:rsidRDefault="009E63B1" w:rsidP="009E63B1">
      <w:pPr>
        <w:pStyle w:val="Prrafodelista"/>
        <w:numPr>
          <w:ilvl w:val="1"/>
          <w:numId w:val="26"/>
        </w:numPr>
        <w:ind w:right="5"/>
      </w:pPr>
      <w:r>
        <w:t xml:space="preserve">REG: Registros </w:t>
      </w:r>
    </w:p>
    <w:p w14:paraId="1AC2BF26" w14:textId="77777777" w:rsidR="009E63B1" w:rsidRDefault="009E63B1" w:rsidP="009E63B1">
      <w:pPr>
        <w:pStyle w:val="Prrafodelista"/>
        <w:numPr>
          <w:ilvl w:val="1"/>
          <w:numId w:val="26"/>
        </w:numPr>
        <w:ind w:right="5"/>
      </w:pPr>
      <w:r>
        <w:t xml:space="preserve">EQ: Seguridad del Equipamiento </w:t>
      </w:r>
    </w:p>
    <w:p w14:paraId="3C2BE487" w14:textId="77777777" w:rsidR="009E63B1" w:rsidRDefault="009E63B1" w:rsidP="009E63B1">
      <w:pPr>
        <w:pStyle w:val="Prrafodelista"/>
        <w:numPr>
          <w:ilvl w:val="1"/>
          <w:numId w:val="26"/>
        </w:numPr>
        <w:ind w:right="5"/>
      </w:pPr>
      <w:r>
        <w:t xml:space="preserve">INS: Seguridad de las Instalaciones </w:t>
      </w:r>
    </w:p>
    <w:p w14:paraId="7AEAF312" w14:textId="77777777" w:rsidR="009E63B1" w:rsidRDefault="009E63B1" w:rsidP="009E63B1">
      <w:pPr>
        <w:pStyle w:val="Prrafodelista"/>
        <w:numPr>
          <w:ilvl w:val="1"/>
          <w:numId w:val="26"/>
        </w:numPr>
        <w:ind w:right="5"/>
      </w:pPr>
      <w:r>
        <w:t xml:space="preserve">APL: Servicios de Apoyo Laboratorio Clínico </w:t>
      </w:r>
    </w:p>
    <w:p w14:paraId="227BE630" w14:textId="77777777" w:rsidR="009E63B1" w:rsidRDefault="009E63B1" w:rsidP="009E63B1">
      <w:pPr>
        <w:pStyle w:val="Prrafodelista"/>
        <w:numPr>
          <w:ilvl w:val="1"/>
          <w:numId w:val="26"/>
        </w:numPr>
        <w:ind w:right="5"/>
      </w:pPr>
      <w:r>
        <w:t xml:space="preserve">APF: Servicio de Apoyo Farmacia </w:t>
      </w:r>
    </w:p>
    <w:p w14:paraId="063A819A" w14:textId="77777777" w:rsidR="009E63B1" w:rsidRDefault="009E63B1" w:rsidP="009E63B1">
      <w:pPr>
        <w:pStyle w:val="Prrafodelista"/>
        <w:numPr>
          <w:ilvl w:val="1"/>
          <w:numId w:val="26"/>
        </w:numPr>
        <w:ind w:right="5"/>
      </w:pPr>
      <w:r>
        <w:t xml:space="preserve">APE: Servicio de Apoyo Esterilización  </w:t>
      </w:r>
    </w:p>
    <w:p w14:paraId="0D8AB356" w14:textId="77777777" w:rsidR="009E63B1" w:rsidRDefault="009E63B1" w:rsidP="009E63B1">
      <w:pPr>
        <w:pStyle w:val="Prrafodelista"/>
        <w:numPr>
          <w:ilvl w:val="1"/>
          <w:numId w:val="26"/>
        </w:numPr>
        <w:ind w:right="5"/>
      </w:pPr>
      <w:r>
        <w:t xml:space="preserve">APA: Servicio de Apoyo Anatomía Patológica </w:t>
      </w:r>
    </w:p>
    <w:p w14:paraId="1D0E9B2C" w14:textId="77777777" w:rsidR="009E63B1" w:rsidRDefault="009E63B1" w:rsidP="009E63B1">
      <w:pPr>
        <w:pStyle w:val="Prrafodelista"/>
        <w:numPr>
          <w:ilvl w:val="1"/>
          <w:numId w:val="26"/>
        </w:numPr>
        <w:ind w:right="5"/>
      </w:pPr>
      <w:r>
        <w:t xml:space="preserve">API: Servicio de Apoyo Imagenología </w:t>
      </w:r>
    </w:p>
    <w:p w14:paraId="5463B1E9" w14:textId="77777777" w:rsidR="009E63B1" w:rsidRDefault="009E63B1" w:rsidP="009E63B1">
      <w:pPr>
        <w:pStyle w:val="Prrafodelista"/>
        <w:numPr>
          <w:ilvl w:val="1"/>
          <w:numId w:val="26"/>
        </w:numPr>
        <w:ind w:right="5"/>
      </w:pPr>
      <w:r>
        <w:t xml:space="preserve">APK: Servicio de Apoyo Kinesioterapia </w:t>
      </w:r>
    </w:p>
    <w:p w14:paraId="0FAD2A10" w14:textId="77777777" w:rsidR="009E63B1" w:rsidRDefault="009E63B1" w:rsidP="009E63B1">
      <w:pPr>
        <w:pStyle w:val="Ttulo2"/>
      </w:pPr>
      <w:bookmarkStart w:id="200" w:name="_Toc43990719"/>
      <w:bookmarkStart w:id="201" w:name="_Toc30149"/>
      <w:r>
        <w:br w:type="page"/>
      </w:r>
      <w:bookmarkStart w:id="202" w:name="_Toc45027538"/>
      <w:bookmarkStart w:id="203" w:name="_Toc45029121"/>
      <w:bookmarkStart w:id="204" w:name="_Toc45058636"/>
      <w:r>
        <w:lastRenderedPageBreak/>
        <w:t>11.2</w:t>
      </w:r>
      <w:r>
        <w:tab/>
        <w:t>Flujograma del Proceso</w:t>
      </w:r>
      <w:bookmarkEnd w:id="200"/>
      <w:bookmarkEnd w:id="202"/>
      <w:bookmarkEnd w:id="203"/>
      <w:bookmarkEnd w:id="204"/>
      <w:r>
        <w:t xml:space="preserve">  </w:t>
      </w:r>
      <w:bookmarkEnd w:id="201"/>
    </w:p>
    <w:p w14:paraId="0133694E" w14:textId="77777777" w:rsidR="009E63B1" w:rsidRDefault="009E63B1" w:rsidP="00D33FA8">
      <w:r>
        <w:t xml:space="preserve">Un diagrama de flujo es la representación gráfica de flujo de un algoritmo o de una secuencia de acciones rutinarias. Se basan en la utilización de diversos símbolos para representar operaciones específicas.  </w:t>
      </w:r>
    </w:p>
    <w:p w14:paraId="2C5B7F5F" w14:textId="11904BBB" w:rsidR="009E63B1" w:rsidRDefault="009E63B1" w:rsidP="009E63B1">
      <w:r>
        <w:t xml:space="preserve">Siempre se empieza con un inicio y un fin, aunque dentro de los mismos puede haber otro inicio y otro fin de una </w:t>
      </w:r>
      <w:r w:rsidR="008F5EA0">
        <w:t>subetapa</w:t>
      </w:r>
      <w:r>
        <w:t xml:space="preserve">. Las acciones previas a la realización del diagrama de flujo consisten en identificar las ideas principales a ser incluidas.  </w:t>
      </w:r>
    </w:p>
    <w:p w14:paraId="4D323588" w14:textId="77777777" w:rsidR="009E63B1" w:rsidRDefault="009E63B1" w:rsidP="009E63B1">
      <w:r>
        <w:t xml:space="preserve">Deben estar presentes cada uno de los actores participantes en las distintas etapas del proceso. Identificar y listas las principales actividades/subprocesos que están incluidos en el proceso a describir y su orden cronológico. Construir el diagrama respetando la secuencia cronológica y asignando los correspondientes símbolos. Asignar un título al diagrama y verificar que este completo y describa con exactitud el proceso elegido.  </w:t>
      </w:r>
    </w:p>
    <w:p w14:paraId="1A3C7578" w14:textId="77777777" w:rsidR="009E63B1" w:rsidRDefault="009E63B1" w:rsidP="009E63B1">
      <w:r>
        <w:t>En un flujograma de Bloque podemos incorporar una columna de observaciones, detallando etapas o situaciones a considerar.</w:t>
      </w:r>
    </w:p>
    <w:tbl>
      <w:tblPr>
        <w:tblStyle w:val="TableGrid"/>
        <w:tblW w:w="5000" w:type="pct"/>
        <w:tblInd w:w="0" w:type="dxa"/>
        <w:tblCellMar>
          <w:left w:w="113" w:type="dxa"/>
          <w:right w:w="113" w:type="dxa"/>
        </w:tblCellMar>
        <w:tblLook w:val="04A0" w:firstRow="1" w:lastRow="0" w:firstColumn="1" w:lastColumn="0" w:noHBand="0" w:noVBand="1"/>
      </w:tblPr>
      <w:tblGrid>
        <w:gridCol w:w="3332"/>
        <w:gridCol w:w="3030"/>
        <w:gridCol w:w="3034"/>
      </w:tblGrid>
      <w:tr w:rsidR="009E63B1" w14:paraId="5ADD1C56" w14:textId="77777777" w:rsidTr="009E63B1">
        <w:trPr>
          <w:tblHeader/>
        </w:trPr>
        <w:tc>
          <w:tcPr>
            <w:tcW w:w="3257" w:type="dxa"/>
            <w:tcBorders>
              <w:top w:val="single" w:sz="3" w:space="0" w:color="000000"/>
              <w:left w:val="single" w:sz="3" w:space="0" w:color="000000"/>
              <w:bottom w:val="single" w:sz="3" w:space="0" w:color="000000"/>
              <w:right w:val="single" w:sz="3" w:space="0" w:color="000000"/>
            </w:tcBorders>
          </w:tcPr>
          <w:p w14:paraId="1C732A4D" w14:textId="77777777" w:rsidR="009E63B1" w:rsidRDefault="009E63B1" w:rsidP="006169FB">
            <w:pPr>
              <w:pStyle w:val="TablaDestacado"/>
            </w:pPr>
            <w:r>
              <w:t xml:space="preserve">Símbolo </w:t>
            </w:r>
          </w:p>
        </w:tc>
        <w:tc>
          <w:tcPr>
            <w:tcW w:w="2961" w:type="dxa"/>
            <w:tcBorders>
              <w:top w:val="single" w:sz="3" w:space="0" w:color="000000"/>
              <w:left w:val="single" w:sz="3" w:space="0" w:color="000000"/>
              <w:bottom w:val="single" w:sz="3" w:space="0" w:color="000000"/>
              <w:right w:val="single" w:sz="3" w:space="0" w:color="000000"/>
            </w:tcBorders>
          </w:tcPr>
          <w:p w14:paraId="092A9E2C" w14:textId="77777777" w:rsidR="009E63B1" w:rsidRDefault="009E63B1" w:rsidP="006169FB">
            <w:pPr>
              <w:pStyle w:val="TablaDestacado"/>
            </w:pPr>
            <w:r>
              <w:t xml:space="preserve">Significado  </w:t>
            </w:r>
          </w:p>
        </w:tc>
        <w:tc>
          <w:tcPr>
            <w:tcW w:w="2965" w:type="dxa"/>
            <w:tcBorders>
              <w:top w:val="single" w:sz="3" w:space="0" w:color="000000"/>
              <w:left w:val="single" w:sz="3" w:space="0" w:color="000000"/>
              <w:bottom w:val="single" w:sz="3" w:space="0" w:color="000000"/>
              <w:right w:val="single" w:sz="3" w:space="0" w:color="000000"/>
            </w:tcBorders>
          </w:tcPr>
          <w:p w14:paraId="4302BB6D" w14:textId="77777777" w:rsidR="009E63B1" w:rsidRDefault="009E63B1" w:rsidP="006169FB">
            <w:pPr>
              <w:pStyle w:val="TablaDestacado"/>
            </w:pPr>
            <w:r>
              <w:t xml:space="preserve">¿Para qué se utiliza? </w:t>
            </w:r>
          </w:p>
        </w:tc>
      </w:tr>
      <w:tr w:rsidR="009E63B1" w14:paraId="128489AD" w14:textId="77777777" w:rsidTr="006169FB">
        <w:trPr>
          <w:trHeight w:val="1057"/>
        </w:trPr>
        <w:tc>
          <w:tcPr>
            <w:tcW w:w="3257" w:type="dxa"/>
            <w:tcBorders>
              <w:top w:val="single" w:sz="3" w:space="0" w:color="000000"/>
              <w:left w:val="single" w:sz="3" w:space="0" w:color="000000"/>
              <w:bottom w:val="single" w:sz="3" w:space="0" w:color="000000"/>
              <w:right w:val="single" w:sz="3" w:space="0" w:color="000000"/>
            </w:tcBorders>
            <w:vAlign w:val="center"/>
          </w:tcPr>
          <w:p w14:paraId="6F9503FA"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7D3803E6" wp14:editId="68FA7D72">
                      <wp:extent cx="1609090" cy="361950"/>
                      <wp:effectExtent l="0" t="0" r="10160" b="19050"/>
                      <wp:docPr id="27277" name="Group 27277"/>
                      <wp:cNvGraphicFramePr/>
                      <a:graphic xmlns:a="http://schemas.openxmlformats.org/drawingml/2006/main">
                        <a:graphicData uri="http://schemas.microsoft.com/office/word/2010/wordprocessingGroup">
                          <wpg:wgp>
                            <wpg:cNvGrpSpPr/>
                            <wpg:grpSpPr>
                              <a:xfrm>
                                <a:off x="0" y="0"/>
                                <a:ext cx="1609090" cy="361950"/>
                                <a:chOff x="0" y="0"/>
                                <a:chExt cx="1371537" cy="457200"/>
                              </a:xfrm>
                              <a:solidFill>
                                <a:srgbClr val="92D050"/>
                              </a:solidFill>
                            </wpg:grpSpPr>
                            <wps:wsp>
                              <wps:cNvPr id="2829" name="Shape 2829"/>
                              <wps:cNvSpPr/>
                              <wps:spPr>
                                <a:xfrm>
                                  <a:off x="0" y="0"/>
                                  <a:ext cx="1371537" cy="457200"/>
                                </a:xfrm>
                                <a:custGeom>
                                  <a:avLst/>
                                  <a:gdLst/>
                                  <a:ahLst/>
                                  <a:cxnLst/>
                                  <a:rect l="0" t="0" r="0" b="0"/>
                                  <a:pathLst>
                                    <a:path w="1371537" h="457200">
                                      <a:moveTo>
                                        <a:pt x="220663" y="0"/>
                                      </a:moveTo>
                                      <a:lnTo>
                                        <a:pt x="1150938" y="0"/>
                                      </a:lnTo>
                                      <a:cubicBezTo>
                                        <a:pt x="1272858" y="0"/>
                                        <a:pt x="1371537" y="102362"/>
                                        <a:pt x="1371537" y="228600"/>
                                      </a:cubicBezTo>
                                      <a:cubicBezTo>
                                        <a:pt x="1371537" y="354838"/>
                                        <a:pt x="1272858" y="457200"/>
                                        <a:pt x="1150938" y="457200"/>
                                      </a:cubicBezTo>
                                      <a:lnTo>
                                        <a:pt x="220663" y="457200"/>
                                      </a:lnTo>
                                      <a:cubicBezTo>
                                        <a:pt x="98743" y="457200"/>
                                        <a:pt x="0" y="354838"/>
                                        <a:pt x="0" y="228600"/>
                                      </a:cubicBezTo>
                                      <a:cubicBezTo>
                                        <a:pt x="0" y="102362"/>
                                        <a:pt x="98743" y="0"/>
                                        <a:pt x="220663" y="0"/>
                                      </a:cubicBezTo>
                                      <a:close/>
                                    </a:path>
                                  </a:pathLst>
                                </a:custGeom>
                                <a:grpFill/>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830" name="Shape 2830"/>
                              <wps:cNvSpPr/>
                              <wps:spPr>
                                <a:xfrm>
                                  <a:off x="0" y="0"/>
                                  <a:ext cx="1371537" cy="457200"/>
                                </a:xfrm>
                                <a:custGeom>
                                  <a:avLst/>
                                  <a:gdLst/>
                                  <a:ahLst/>
                                  <a:cxnLst/>
                                  <a:rect l="0" t="0" r="0" b="0"/>
                                  <a:pathLst>
                                    <a:path w="1371537" h="457200">
                                      <a:moveTo>
                                        <a:pt x="220663" y="0"/>
                                      </a:moveTo>
                                      <a:lnTo>
                                        <a:pt x="1150938" y="0"/>
                                      </a:lnTo>
                                      <a:cubicBezTo>
                                        <a:pt x="1272858" y="0"/>
                                        <a:pt x="1371537" y="102362"/>
                                        <a:pt x="1371537" y="228600"/>
                                      </a:cubicBezTo>
                                      <a:cubicBezTo>
                                        <a:pt x="1371537" y="354838"/>
                                        <a:pt x="1272858" y="457200"/>
                                        <a:pt x="1150938" y="457200"/>
                                      </a:cubicBezTo>
                                      <a:lnTo>
                                        <a:pt x="220663" y="457200"/>
                                      </a:lnTo>
                                      <a:cubicBezTo>
                                        <a:pt x="98743" y="457200"/>
                                        <a:pt x="0" y="354838"/>
                                        <a:pt x="0" y="228600"/>
                                      </a:cubicBezTo>
                                      <a:cubicBezTo>
                                        <a:pt x="0" y="102362"/>
                                        <a:pt x="98743" y="0"/>
                                        <a:pt x="220663" y="0"/>
                                      </a:cubicBezTo>
                                      <a:close/>
                                    </a:path>
                                  </a:pathLst>
                                </a:custGeom>
                                <a:grpFill/>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3C8AA631" id="Group 27277" o:spid="_x0000_s1026" style="width:126.7pt;height:28.5pt;mso-position-horizontal-relative:char;mso-position-vertical-relative:line" coordsize="13715,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">
                      <v:shape id="Shape 2829" o:spid="_x0000_s1027" style="position:absolute;width:13715;height:4572;visibility:visible;mso-wrap-style:square;v-text-anchor:top" coordsize="1371537,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" path="m220663,r930275,c1272858,,1371537,102362,1371537,228600v,126238,-98679,228600,-220599,228600l220663,457200c98743,457200,,354838,,228600,,102362,98743,,220663,xe" filled="f" strokecolor="black [3213]" strokeweight="0">
                        <v:stroke miterlimit="83231f" joinstyle="miter"/>
                        <v:path arrowok="t" textboxrect="0,0,1371537,457200"/>
                      </v:shape>
                      <v:shape id="Shape 2830" o:spid="_x0000_s1028" style="position:absolute;width:13715;height:4572;visibility:visible;mso-wrap-style:square;v-text-anchor:top" coordsize="1371537,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" path="m220663,r930275,c1272858,,1371537,102362,1371537,228600v,126238,-98679,228600,-220599,228600l220663,457200c98743,457200,,354838,,228600,,102362,98743,,220663,xe" filled="f" strokecolor="black [3213]" strokeweight="1pt">
                        <v:stroke miterlimit="83231f" joinstyle="miter"/>
                        <v:path arrowok="t" textboxrect="0,0,1371537,4572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42C68DDF" w14:textId="77777777" w:rsidR="009E63B1" w:rsidRPr="004C15E9" w:rsidRDefault="009E63B1" w:rsidP="006169FB">
            <w:pPr>
              <w:pStyle w:val="TablaNormal0"/>
            </w:pPr>
            <w:r w:rsidRPr="004C15E9">
              <w:t xml:space="preserve">Inicio/Fin  </w:t>
            </w:r>
          </w:p>
        </w:tc>
        <w:tc>
          <w:tcPr>
            <w:tcW w:w="2965" w:type="dxa"/>
            <w:tcBorders>
              <w:top w:val="single" w:sz="3" w:space="0" w:color="000000"/>
              <w:left w:val="single" w:sz="3" w:space="0" w:color="000000"/>
              <w:bottom w:val="single" w:sz="3" w:space="0" w:color="000000"/>
              <w:right w:val="single" w:sz="3" w:space="0" w:color="000000"/>
            </w:tcBorders>
          </w:tcPr>
          <w:p w14:paraId="563D8E2F" w14:textId="77777777" w:rsidR="009E63B1" w:rsidRPr="004C15E9" w:rsidRDefault="009E63B1" w:rsidP="006169FB">
            <w:pPr>
              <w:pStyle w:val="TablaNormal0"/>
            </w:pPr>
            <w:r w:rsidRPr="004C15E9">
              <w:t xml:space="preserve">Indica el inicio y el final del diagrama de flujo. </w:t>
            </w:r>
          </w:p>
        </w:tc>
      </w:tr>
      <w:tr w:rsidR="009E63B1" w14:paraId="67F694E4" w14:textId="77777777" w:rsidTr="006169FB">
        <w:trPr>
          <w:trHeight w:val="1324"/>
        </w:trPr>
        <w:tc>
          <w:tcPr>
            <w:tcW w:w="3257" w:type="dxa"/>
            <w:tcBorders>
              <w:top w:val="single" w:sz="3" w:space="0" w:color="000000"/>
              <w:left w:val="single" w:sz="3" w:space="0" w:color="000000"/>
              <w:bottom w:val="single" w:sz="3" w:space="0" w:color="000000"/>
              <w:right w:val="single" w:sz="3" w:space="0" w:color="000000"/>
            </w:tcBorders>
            <w:vAlign w:val="center"/>
          </w:tcPr>
          <w:p w14:paraId="01A27B35"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6CAB7805" wp14:editId="09285074">
                      <wp:extent cx="1485900" cy="485775"/>
                      <wp:effectExtent l="0" t="0" r="19050" b="28575"/>
                      <wp:docPr id="27317" name="Group 27317"/>
                      <wp:cNvGraphicFramePr/>
                      <a:graphic xmlns:a="http://schemas.openxmlformats.org/drawingml/2006/main">
                        <a:graphicData uri="http://schemas.microsoft.com/office/word/2010/wordprocessingGroup">
                          <wpg:wgp>
                            <wpg:cNvGrpSpPr/>
                            <wpg:grpSpPr>
                              <a:xfrm>
                                <a:off x="0" y="0"/>
                                <a:ext cx="1485900" cy="485775"/>
                                <a:chOff x="0" y="0"/>
                                <a:chExt cx="914400" cy="457200"/>
                              </a:xfrm>
                              <a:solidFill>
                                <a:schemeClr val="bg2">
                                  <a:lumMod val="90000"/>
                                </a:schemeClr>
                              </a:solidFill>
                            </wpg:grpSpPr>
                            <wps:wsp>
                              <wps:cNvPr id="30968" name="Shape 30968"/>
                              <wps:cNvSpPr/>
                              <wps:spPr>
                                <a:xfrm>
                                  <a:off x="0" y="0"/>
                                  <a:ext cx="914400" cy="457200"/>
                                </a:xfrm>
                                <a:custGeom>
                                  <a:avLst/>
                                  <a:gdLst/>
                                  <a:ahLst/>
                                  <a:cxnLst/>
                                  <a:rect l="0" t="0" r="0" b="0"/>
                                  <a:pathLst>
                                    <a:path w="914400" h="457200">
                                      <a:moveTo>
                                        <a:pt x="0" y="0"/>
                                      </a:moveTo>
                                      <a:lnTo>
                                        <a:pt x="914400" y="0"/>
                                      </a:lnTo>
                                      <a:lnTo>
                                        <a:pt x="914400" y="457200"/>
                                      </a:lnTo>
                                      <a:lnTo>
                                        <a:pt x="0" y="457200"/>
                                      </a:lnTo>
                                      <a:lnTo>
                                        <a:pt x="0" y="0"/>
                                      </a:lnTo>
                                    </a:path>
                                  </a:pathLst>
                                </a:custGeom>
                                <a:grpFill/>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824" name="Shape 2824"/>
                              <wps:cNvSpPr/>
                              <wps:spPr>
                                <a:xfrm>
                                  <a:off x="0" y="0"/>
                                  <a:ext cx="914400" cy="457200"/>
                                </a:xfrm>
                                <a:custGeom>
                                  <a:avLst/>
                                  <a:gdLst/>
                                  <a:ahLst/>
                                  <a:cxnLst/>
                                  <a:rect l="0" t="0" r="0" b="0"/>
                                  <a:pathLst>
                                    <a:path w="914400" h="457200">
                                      <a:moveTo>
                                        <a:pt x="0" y="457200"/>
                                      </a:moveTo>
                                      <a:lnTo>
                                        <a:pt x="914400" y="457200"/>
                                      </a:lnTo>
                                      <a:lnTo>
                                        <a:pt x="914400" y="0"/>
                                      </a:lnTo>
                                      <a:lnTo>
                                        <a:pt x="0" y="0"/>
                                      </a:lnTo>
                                      <a:close/>
                                    </a:path>
                                  </a:pathLst>
                                </a:custGeom>
                                <a:grpFill/>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4836DF80" id="Group 27317" o:spid="_x0000_s1026" style="width:117pt;height:38.25pt;mso-position-horizontal-relative:char;mso-position-vertical-relative:line" coordsize="914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">
                      <v:shape id="Shape 30968" o:spid="_x0000_s1027" style="position:absolute;width:9144;height:4572;visibility:visible;mso-wrap-style:square;v-text-anchor:top" coordsize="9144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" path="m,l914400,r,457200l,457200,,e" filled="f" strokecolor="black [3213]" strokeweight="0">
                        <v:stroke miterlimit="83231f" joinstyle="miter"/>
                        <v:path arrowok="t" textboxrect="0,0,914400,457200"/>
                      </v:shape>
                      <v:shape id="Shape 2824" o:spid="_x0000_s1028" style="position:absolute;width:9144;height:4572;visibility:visible;mso-wrap-style:square;v-text-anchor:top" coordsize="9144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" path="m,457200r914400,l914400,,,,,457200xe" filled="f" strokecolor="black [3213]" strokeweight="1pt">
                        <v:stroke miterlimit="83231f" joinstyle="miter"/>
                        <v:path arrowok="t" textboxrect="0,0,914400,4572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515D4D0F" w14:textId="77777777" w:rsidR="009E63B1" w:rsidRPr="004C15E9" w:rsidRDefault="009E63B1" w:rsidP="006169FB">
            <w:pPr>
              <w:pStyle w:val="TablaNormal0"/>
            </w:pPr>
            <w:r w:rsidRPr="004C15E9">
              <w:t xml:space="preserve">Operación/Actividad  </w:t>
            </w:r>
          </w:p>
        </w:tc>
        <w:tc>
          <w:tcPr>
            <w:tcW w:w="2965" w:type="dxa"/>
            <w:tcBorders>
              <w:top w:val="single" w:sz="3" w:space="0" w:color="000000"/>
              <w:left w:val="single" w:sz="3" w:space="0" w:color="000000"/>
              <w:bottom w:val="single" w:sz="3" w:space="0" w:color="000000"/>
              <w:right w:val="single" w:sz="3" w:space="0" w:color="000000"/>
            </w:tcBorders>
          </w:tcPr>
          <w:p w14:paraId="03622A1F" w14:textId="77777777" w:rsidR="009E63B1" w:rsidRPr="004C15E9" w:rsidRDefault="009E63B1" w:rsidP="006169FB">
            <w:pPr>
              <w:pStyle w:val="TablaNormal0"/>
            </w:pPr>
            <w:r w:rsidRPr="004C15E9">
              <w:t xml:space="preserve">Símbolo de proceso, representa la realización de una </w:t>
            </w:r>
            <w:r w:rsidRPr="008C4E67">
              <w:t>operación</w:t>
            </w:r>
            <w:r w:rsidRPr="004C15E9">
              <w:t xml:space="preserve"> o actividad relativas a un procedimiento. </w:t>
            </w:r>
          </w:p>
        </w:tc>
      </w:tr>
      <w:tr w:rsidR="009E63B1" w14:paraId="220BEF17" w14:textId="77777777" w:rsidTr="006169FB">
        <w:trPr>
          <w:trHeight w:val="1072"/>
        </w:trPr>
        <w:tc>
          <w:tcPr>
            <w:tcW w:w="3257" w:type="dxa"/>
            <w:tcBorders>
              <w:top w:val="single" w:sz="3" w:space="0" w:color="000000"/>
              <w:left w:val="single" w:sz="3" w:space="0" w:color="000000"/>
              <w:bottom w:val="single" w:sz="3" w:space="0" w:color="000000"/>
              <w:right w:val="single" w:sz="3" w:space="0" w:color="000000"/>
            </w:tcBorders>
            <w:vAlign w:val="center"/>
          </w:tcPr>
          <w:p w14:paraId="79BAE06B"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6AA336B3" wp14:editId="12765296">
                      <wp:extent cx="1476375" cy="542925"/>
                      <wp:effectExtent l="0" t="0" r="28575" b="0"/>
                      <wp:docPr id="27370" name="Group 27370"/>
                      <wp:cNvGraphicFramePr/>
                      <a:graphic xmlns:a="http://schemas.openxmlformats.org/drawingml/2006/main">
                        <a:graphicData uri="http://schemas.microsoft.com/office/word/2010/wordprocessingGroup">
                          <wpg:wgp>
                            <wpg:cNvGrpSpPr/>
                            <wpg:grpSpPr>
                              <a:xfrm>
                                <a:off x="0" y="0"/>
                                <a:ext cx="1476375" cy="542925"/>
                                <a:chOff x="0" y="0"/>
                                <a:chExt cx="914400" cy="506349"/>
                              </a:xfrm>
                              <a:solidFill>
                                <a:schemeClr val="accent4">
                                  <a:lumMod val="20000"/>
                                  <a:lumOff val="80000"/>
                                </a:schemeClr>
                              </a:solidFill>
                            </wpg:grpSpPr>
                            <wps:wsp>
                              <wps:cNvPr id="2825" name="Shape 2825"/>
                              <wps:cNvSpPr/>
                              <wps:spPr>
                                <a:xfrm>
                                  <a:off x="0" y="0"/>
                                  <a:ext cx="914400" cy="506349"/>
                                </a:xfrm>
                                <a:custGeom>
                                  <a:avLst/>
                                  <a:gdLst/>
                                  <a:ahLst/>
                                  <a:cxnLst/>
                                  <a:rect l="0" t="0" r="0" b="0"/>
                                  <a:pathLst>
                                    <a:path w="914400" h="506349">
                                      <a:moveTo>
                                        <a:pt x="0" y="0"/>
                                      </a:moveTo>
                                      <a:lnTo>
                                        <a:pt x="914400" y="0"/>
                                      </a:lnTo>
                                      <a:lnTo>
                                        <a:pt x="914400" y="366649"/>
                                      </a:lnTo>
                                      <a:cubicBezTo>
                                        <a:pt x="457200" y="366649"/>
                                        <a:pt x="457200" y="506349"/>
                                        <a:pt x="0" y="426974"/>
                                      </a:cubicBezTo>
                                      <a:lnTo>
                                        <a:pt x="0" y="0"/>
                                      </a:lnTo>
                                      <a:close/>
                                    </a:path>
                                  </a:pathLst>
                                </a:custGeom>
                                <a:grpFill/>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826" name="Shape 2826"/>
                              <wps:cNvSpPr/>
                              <wps:spPr>
                                <a:xfrm>
                                  <a:off x="0" y="0"/>
                                  <a:ext cx="914400" cy="506349"/>
                                </a:xfrm>
                                <a:custGeom>
                                  <a:avLst/>
                                  <a:gdLst/>
                                  <a:ahLst/>
                                  <a:cxnLst/>
                                  <a:rect l="0" t="0" r="0" b="0"/>
                                  <a:pathLst>
                                    <a:path w="914400" h="506349">
                                      <a:moveTo>
                                        <a:pt x="0" y="0"/>
                                      </a:moveTo>
                                      <a:lnTo>
                                        <a:pt x="914400" y="0"/>
                                      </a:lnTo>
                                      <a:lnTo>
                                        <a:pt x="914400" y="366649"/>
                                      </a:lnTo>
                                      <a:cubicBezTo>
                                        <a:pt x="457200" y="366649"/>
                                        <a:pt x="457200" y="506349"/>
                                        <a:pt x="0" y="426974"/>
                                      </a:cubicBezTo>
                                      <a:close/>
                                    </a:path>
                                  </a:pathLst>
                                </a:custGeom>
                                <a:grpFill/>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0DCA7E17" id="Group 27370" o:spid="_x0000_s1026" style="width:116.25pt;height:42.75pt;mso-position-horizontal-relative:char;mso-position-vertical-relative:line" coordsize="9144,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">
                      <v:shape id="Shape 2825" o:spid="_x0000_s1027" style="position:absolute;width:9144;height:5063;visibility:visible;mso-wrap-style:square;v-text-anchor:top" coordsize="914400,50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" path="m,l914400,r,366649c457200,366649,457200,506349,,426974l,xe" filled="f" strokecolor="black [3213]" strokeweight="0">
                        <v:stroke miterlimit="83231f" joinstyle="miter"/>
                        <v:path arrowok="t" textboxrect="0,0,914400,506349"/>
                      </v:shape>
                      <v:shape id="Shape 2826" o:spid="_x0000_s1028" style="position:absolute;width:9144;height:5063;visibility:visible;mso-wrap-style:square;v-text-anchor:top" coordsize="914400,50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" path="m,l914400,r,366649c457200,366649,457200,506349,,426974l,xe" filled="f" strokecolor="black [3213]" strokeweight="1pt">
                        <v:stroke miterlimit="83231f" joinstyle="miter"/>
                        <v:path arrowok="t" textboxrect="0,0,914400,506349"/>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114050CD" w14:textId="77777777" w:rsidR="009E63B1" w:rsidRPr="004C15E9" w:rsidRDefault="009E63B1" w:rsidP="006169FB">
            <w:pPr>
              <w:pStyle w:val="TablaNormal0"/>
            </w:pPr>
            <w:r w:rsidRPr="004C15E9">
              <w:t xml:space="preserve">Documento  </w:t>
            </w:r>
          </w:p>
        </w:tc>
        <w:tc>
          <w:tcPr>
            <w:tcW w:w="2965" w:type="dxa"/>
            <w:tcBorders>
              <w:top w:val="single" w:sz="3" w:space="0" w:color="000000"/>
              <w:left w:val="single" w:sz="3" w:space="0" w:color="000000"/>
              <w:bottom w:val="single" w:sz="3" w:space="0" w:color="000000"/>
              <w:right w:val="single" w:sz="3" w:space="0" w:color="000000"/>
            </w:tcBorders>
          </w:tcPr>
          <w:p w14:paraId="6B68798C" w14:textId="77777777" w:rsidR="009E63B1" w:rsidRPr="004C15E9" w:rsidRDefault="009E63B1" w:rsidP="006169FB">
            <w:pPr>
              <w:pStyle w:val="TablaNormal0"/>
            </w:pPr>
            <w:r w:rsidRPr="004C15E9">
              <w:t xml:space="preserve">Representa cualquier tipo de documento que entra, se utilice, se genere o salga del procedimiento. </w:t>
            </w:r>
          </w:p>
        </w:tc>
      </w:tr>
      <w:tr w:rsidR="009E63B1" w14:paraId="74176C5E" w14:textId="77777777" w:rsidTr="006169FB">
        <w:trPr>
          <w:trHeight w:val="1056"/>
        </w:trPr>
        <w:tc>
          <w:tcPr>
            <w:tcW w:w="3257" w:type="dxa"/>
            <w:tcBorders>
              <w:top w:val="single" w:sz="3" w:space="0" w:color="000000"/>
              <w:left w:val="single" w:sz="3" w:space="0" w:color="000000"/>
              <w:bottom w:val="single" w:sz="3" w:space="0" w:color="000000"/>
              <w:right w:val="single" w:sz="3" w:space="0" w:color="000000"/>
            </w:tcBorders>
            <w:vAlign w:val="center"/>
          </w:tcPr>
          <w:p w14:paraId="3EE00951"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604B0B00" wp14:editId="39F1D5EB">
                      <wp:extent cx="1509395" cy="428625"/>
                      <wp:effectExtent l="19050" t="0" r="33655" b="28575"/>
                      <wp:docPr id="27424" name="Group 27424"/>
                      <wp:cNvGraphicFramePr/>
                      <a:graphic xmlns:a="http://schemas.openxmlformats.org/drawingml/2006/main">
                        <a:graphicData uri="http://schemas.microsoft.com/office/word/2010/wordprocessingGroup">
                          <wpg:wgp>
                            <wpg:cNvGrpSpPr/>
                            <wpg:grpSpPr>
                              <a:xfrm>
                                <a:off x="0" y="0"/>
                                <a:ext cx="1509395" cy="428625"/>
                                <a:chOff x="0" y="0"/>
                                <a:chExt cx="804545" cy="457200"/>
                              </a:xfrm>
                              <a:solidFill>
                                <a:srgbClr val="FFFF00"/>
                              </a:solidFill>
                            </wpg:grpSpPr>
                            <wps:wsp>
                              <wps:cNvPr id="2827" name="Shape 2827"/>
                              <wps:cNvSpPr/>
                              <wps:spPr>
                                <a:xfrm>
                                  <a:off x="0" y="0"/>
                                  <a:ext cx="804545" cy="457200"/>
                                </a:xfrm>
                                <a:custGeom>
                                  <a:avLst/>
                                  <a:gdLst/>
                                  <a:ahLst/>
                                  <a:cxnLst/>
                                  <a:rect l="0" t="0" r="0" b="0"/>
                                  <a:pathLst>
                                    <a:path w="804545" h="457200">
                                      <a:moveTo>
                                        <a:pt x="160909" y="0"/>
                                      </a:moveTo>
                                      <a:lnTo>
                                        <a:pt x="804545" y="0"/>
                                      </a:lnTo>
                                      <a:lnTo>
                                        <a:pt x="643636" y="457200"/>
                                      </a:lnTo>
                                      <a:lnTo>
                                        <a:pt x="0" y="457200"/>
                                      </a:lnTo>
                                      <a:lnTo>
                                        <a:pt x="160909" y="0"/>
                                      </a:lnTo>
                                      <a:close/>
                                    </a:path>
                                  </a:pathLst>
                                </a:custGeom>
                                <a:grpFill/>
                                <a:ln w="0" cap="flat">
                                  <a:miter lim="127000"/>
                                </a:ln>
                              </wps:spPr>
                              <wps:style>
                                <a:lnRef idx="0">
                                  <a:srgbClr val="000000">
                                    <a:alpha val="0"/>
                                  </a:srgbClr>
                                </a:lnRef>
                                <a:fillRef idx="1">
                                  <a:srgbClr val="5B9BD5"/>
                                </a:fillRef>
                                <a:effectRef idx="0">
                                  <a:scrgbClr r="0" g="0" b="0"/>
                                </a:effectRef>
                                <a:fontRef idx="none"/>
                              </wps:style>
                              <wps:bodyPr/>
                            </wps:wsp>
                            <wps:wsp>
                              <wps:cNvPr id="2828" name="Shape 2828"/>
                              <wps:cNvSpPr/>
                              <wps:spPr>
                                <a:xfrm>
                                  <a:off x="0" y="0"/>
                                  <a:ext cx="804545" cy="457200"/>
                                </a:xfrm>
                                <a:custGeom>
                                  <a:avLst/>
                                  <a:gdLst/>
                                  <a:ahLst/>
                                  <a:cxnLst/>
                                  <a:rect l="0" t="0" r="0" b="0"/>
                                  <a:pathLst>
                                    <a:path w="804545" h="457200">
                                      <a:moveTo>
                                        <a:pt x="0" y="457200"/>
                                      </a:moveTo>
                                      <a:lnTo>
                                        <a:pt x="160909" y="0"/>
                                      </a:lnTo>
                                      <a:lnTo>
                                        <a:pt x="804545" y="0"/>
                                      </a:lnTo>
                                      <a:lnTo>
                                        <a:pt x="643636" y="457200"/>
                                      </a:lnTo>
                                      <a:close/>
                                    </a:path>
                                  </a:pathLst>
                                </a:custGeom>
                                <a:grpFill/>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30A1FACA" id="Group 27424" o:spid="_x0000_s1026" style="width:118.85pt;height:33.75pt;mso-position-horizontal-relative:char;mso-position-vertical-relative:line" coordsize="8045,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">
                      <v:shape id="Shape 2827" o:spid="_x0000_s1027" style="position:absolute;width:8045;height:4572;visibility:visible;mso-wrap-style:square;v-text-anchor:top" coordsize="8045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" path="m160909,l804545,,643636,457200,,457200,160909,xe" filled="f" stroked="f" strokeweight="0">
                        <v:stroke miterlimit="83231f" joinstyle="miter"/>
                        <v:path arrowok="t" textboxrect="0,0,804545,457200"/>
                      </v:shape>
                      <v:shape id="Shape 2828" o:spid="_x0000_s1028" style="position:absolute;width:8045;height:4572;visibility:visible;mso-wrap-style:square;v-text-anchor:top" coordsize="80454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" path="m,457200l160909,,804545,,643636,457200,,457200xe" filled="f" strokecolor="#41719c" strokeweight="1pt">
                        <v:stroke miterlimit="83231f" joinstyle="miter"/>
                        <v:path arrowok="t" textboxrect="0,0,804545,4572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33D2389A" w14:textId="77777777" w:rsidR="009E63B1" w:rsidRDefault="009E63B1" w:rsidP="006169FB">
            <w:pPr>
              <w:pStyle w:val="TablaNormal0"/>
            </w:pPr>
            <w:r>
              <w:t xml:space="preserve">Datos  </w:t>
            </w:r>
          </w:p>
        </w:tc>
        <w:tc>
          <w:tcPr>
            <w:tcW w:w="2965" w:type="dxa"/>
            <w:tcBorders>
              <w:top w:val="single" w:sz="3" w:space="0" w:color="000000"/>
              <w:left w:val="single" w:sz="3" w:space="0" w:color="000000"/>
              <w:bottom w:val="single" w:sz="3" w:space="0" w:color="000000"/>
              <w:right w:val="single" w:sz="3" w:space="0" w:color="000000"/>
            </w:tcBorders>
          </w:tcPr>
          <w:p w14:paraId="22D22D0F" w14:textId="77777777" w:rsidR="009E63B1" w:rsidRDefault="009E63B1" w:rsidP="006169FB">
            <w:pPr>
              <w:pStyle w:val="TablaNormal0"/>
            </w:pPr>
            <w:r>
              <w:t xml:space="preserve">Indica la salida y entrada de datos  </w:t>
            </w:r>
          </w:p>
        </w:tc>
      </w:tr>
      <w:tr w:rsidR="009E63B1" w14:paraId="17585701" w14:textId="77777777" w:rsidTr="006169FB">
        <w:trPr>
          <w:trHeight w:val="1056"/>
        </w:trPr>
        <w:tc>
          <w:tcPr>
            <w:tcW w:w="3257" w:type="dxa"/>
            <w:tcBorders>
              <w:top w:val="single" w:sz="3" w:space="0" w:color="000000"/>
              <w:left w:val="single" w:sz="3" w:space="0" w:color="000000"/>
              <w:bottom w:val="single" w:sz="3" w:space="0" w:color="000000"/>
              <w:right w:val="single" w:sz="3" w:space="0" w:color="000000"/>
            </w:tcBorders>
            <w:vAlign w:val="center"/>
          </w:tcPr>
          <w:p w14:paraId="41A53CC6" w14:textId="77777777" w:rsidR="009E63B1" w:rsidRDefault="009E63B1" w:rsidP="006169FB">
            <w:pPr>
              <w:pStyle w:val="TablaNormal0"/>
              <w:spacing w:line="240" w:lineRule="auto"/>
              <w:jc w:val="center"/>
            </w:pPr>
            <w:r>
              <w:rPr>
                <w:rFonts w:eastAsia="Calibri"/>
                <w:noProof/>
              </w:rPr>
              <w:lastRenderedPageBreak/>
              <mc:AlternateContent>
                <mc:Choice Requires="wpg">
                  <w:drawing>
                    <wp:inline distT="0" distB="0" distL="0" distR="0" wp14:anchorId="0DA866D3" wp14:editId="107D66F3">
                      <wp:extent cx="1319530" cy="533400"/>
                      <wp:effectExtent l="0" t="0" r="33020" b="19050"/>
                      <wp:docPr id="27461" name="Group 27461"/>
                      <wp:cNvGraphicFramePr/>
                      <a:graphic xmlns:a="http://schemas.openxmlformats.org/drawingml/2006/main">
                        <a:graphicData uri="http://schemas.microsoft.com/office/word/2010/wordprocessingGroup">
                          <wpg:wgp>
                            <wpg:cNvGrpSpPr/>
                            <wpg:grpSpPr>
                              <a:xfrm>
                                <a:off x="0" y="0"/>
                                <a:ext cx="1319530" cy="533400"/>
                                <a:chOff x="0" y="0"/>
                                <a:chExt cx="1024255" cy="457200"/>
                              </a:xfrm>
                              <a:solidFill>
                                <a:srgbClr val="FFC000"/>
                              </a:solidFill>
                            </wpg:grpSpPr>
                            <wps:wsp>
                              <wps:cNvPr id="2831" name="Shape 2831"/>
                              <wps:cNvSpPr/>
                              <wps:spPr>
                                <a:xfrm>
                                  <a:off x="0" y="0"/>
                                  <a:ext cx="1024255" cy="457200"/>
                                </a:xfrm>
                                <a:custGeom>
                                  <a:avLst/>
                                  <a:gdLst/>
                                  <a:ahLst/>
                                  <a:cxnLst/>
                                  <a:rect l="0" t="0" r="0" b="0"/>
                                  <a:pathLst>
                                    <a:path w="1024255" h="457200">
                                      <a:moveTo>
                                        <a:pt x="170815" y="0"/>
                                      </a:moveTo>
                                      <a:lnTo>
                                        <a:pt x="1024255" y="0"/>
                                      </a:lnTo>
                                      <a:cubicBezTo>
                                        <a:pt x="930021" y="0"/>
                                        <a:pt x="853567" y="102362"/>
                                        <a:pt x="853567" y="228600"/>
                                      </a:cubicBezTo>
                                      <a:cubicBezTo>
                                        <a:pt x="853567" y="354838"/>
                                        <a:pt x="930021" y="457200"/>
                                        <a:pt x="1024255" y="457200"/>
                                      </a:cubicBezTo>
                                      <a:lnTo>
                                        <a:pt x="170815" y="457200"/>
                                      </a:lnTo>
                                      <a:cubicBezTo>
                                        <a:pt x="76454" y="457200"/>
                                        <a:pt x="0" y="354838"/>
                                        <a:pt x="0" y="228600"/>
                                      </a:cubicBezTo>
                                      <a:cubicBezTo>
                                        <a:pt x="0" y="102362"/>
                                        <a:pt x="76454" y="0"/>
                                        <a:pt x="170815" y="0"/>
                                      </a:cubicBezTo>
                                      <a:close/>
                                    </a:path>
                                  </a:pathLst>
                                </a:custGeom>
                                <a:grpFill/>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832" name="Shape 2832"/>
                              <wps:cNvSpPr/>
                              <wps:spPr>
                                <a:xfrm>
                                  <a:off x="0" y="0"/>
                                  <a:ext cx="1024255" cy="457200"/>
                                </a:xfrm>
                                <a:custGeom>
                                  <a:avLst/>
                                  <a:gdLst/>
                                  <a:ahLst/>
                                  <a:cxnLst/>
                                  <a:rect l="0" t="0" r="0" b="0"/>
                                  <a:pathLst>
                                    <a:path w="1024255" h="457200">
                                      <a:moveTo>
                                        <a:pt x="170815" y="0"/>
                                      </a:moveTo>
                                      <a:lnTo>
                                        <a:pt x="1024255" y="0"/>
                                      </a:lnTo>
                                      <a:cubicBezTo>
                                        <a:pt x="930021" y="0"/>
                                        <a:pt x="853567" y="102362"/>
                                        <a:pt x="853567" y="228600"/>
                                      </a:cubicBezTo>
                                      <a:cubicBezTo>
                                        <a:pt x="853567" y="354838"/>
                                        <a:pt x="930021" y="457200"/>
                                        <a:pt x="1024255" y="457200"/>
                                      </a:cubicBezTo>
                                      <a:lnTo>
                                        <a:pt x="170815" y="457200"/>
                                      </a:lnTo>
                                      <a:cubicBezTo>
                                        <a:pt x="76454" y="457200"/>
                                        <a:pt x="0" y="354838"/>
                                        <a:pt x="0" y="228600"/>
                                      </a:cubicBezTo>
                                      <a:cubicBezTo>
                                        <a:pt x="0" y="102362"/>
                                        <a:pt x="76454" y="0"/>
                                        <a:pt x="170815" y="0"/>
                                      </a:cubicBezTo>
                                      <a:close/>
                                    </a:path>
                                  </a:pathLst>
                                </a:custGeom>
                                <a:grpFill/>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6CAA8863" id="Group 27461" o:spid="_x0000_s1026" style="width:103.9pt;height:42pt;mso-position-horizontal-relative:char;mso-position-vertical-relative:line" coordsize="10242,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">
                      <v:shape id="Shape 2831" o:spid="_x0000_s1027" style="position:absolute;width:10242;height:4572;visibility:visible;mso-wrap-style:square;v-text-anchor:top" coordsize="102425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" path="m170815,r853440,c930021,,853567,102362,853567,228600v,126238,76454,228600,170688,228600l170815,457200c76454,457200,,354838,,228600,,102362,76454,,170815,xe" filled="f" strokecolor="black [3213]" strokeweight="0">
                        <v:stroke miterlimit="83231f" joinstyle="miter"/>
                        <v:path arrowok="t" textboxrect="0,0,1024255,457200"/>
                      </v:shape>
                      <v:shape id="Shape 2832" o:spid="_x0000_s1028" style="position:absolute;width:10242;height:4572;visibility:visible;mso-wrap-style:square;v-text-anchor:top" coordsize="102425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" path="m170815,r853440,c930021,,853567,102362,853567,228600v,126238,76454,228600,170688,228600l170815,457200c76454,457200,,354838,,228600,,102362,76454,,170815,xe" filled="f" strokecolor="black [3213]" strokeweight="1pt">
                        <v:stroke miterlimit="83231f" joinstyle="miter"/>
                        <v:path arrowok="t" textboxrect="0,0,1024255,4572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7B193DAF" w14:textId="77777777" w:rsidR="009E63B1" w:rsidRDefault="009E63B1" w:rsidP="006169FB">
            <w:pPr>
              <w:pStyle w:val="TablaNormal0"/>
            </w:pPr>
            <w:r>
              <w:t xml:space="preserve">Almacenamiento/Archivo </w:t>
            </w:r>
          </w:p>
        </w:tc>
        <w:tc>
          <w:tcPr>
            <w:tcW w:w="2965" w:type="dxa"/>
            <w:tcBorders>
              <w:top w:val="single" w:sz="3" w:space="0" w:color="000000"/>
              <w:left w:val="single" w:sz="3" w:space="0" w:color="000000"/>
              <w:bottom w:val="single" w:sz="3" w:space="0" w:color="000000"/>
              <w:right w:val="single" w:sz="3" w:space="0" w:color="000000"/>
            </w:tcBorders>
          </w:tcPr>
          <w:p w14:paraId="126066E7" w14:textId="77777777" w:rsidR="009E63B1" w:rsidRDefault="009E63B1" w:rsidP="006169FB">
            <w:pPr>
              <w:pStyle w:val="TablaNormal0"/>
            </w:pPr>
            <w:r>
              <w:t xml:space="preserve">Indica el depósito permanente de un documento o información dentro de un archivo.  </w:t>
            </w:r>
          </w:p>
        </w:tc>
      </w:tr>
      <w:tr w:rsidR="009E63B1" w14:paraId="6E9D99D3" w14:textId="77777777" w:rsidTr="006169FB">
        <w:trPr>
          <w:trHeight w:val="1208"/>
        </w:trPr>
        <w:tc>
          <w:tcPr>
            <w:tcW w:w="3257" w:type="dxa"/>
            <w:tcBorders>
              <w:top w:val="single" w:sz="3" w:space="0" w:color="000000"/>
              <w:left w:val="single" w:sz="3" w:space="0" w:color="000000"/>
              <w:bottom w:val="single" w:sz="3" w:space="0" w:color="000000"/>
              <w:right w:val="single" w:sz="3" w:space="0" w:color="000000"/>
            </w:tcBorders>
            <w:vAlign w:val="center"/>
          </w:tcPr>
          <w:p w14:paraId="330E85D9"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35E337E4" wp14:editId="68E407D5">
                      <wp:extent cx="1557020" cy="542925"/>
                      <wp:effectExtent l="19050" t="19050" r="43180" b="47625"/>
                      <wp:docPr id="27549" name="Group 27549"/>
                      <wp:cNvGraphicFramePr/>
                      <a:graphic xmlns:a="http://schemas.openxmlformats.org/drawingml/2006/main">
                        <a:graphicData uri="http://schemas.microsoft.com/office/word/2010/wordprocessingGroup">
                          <wpg:wgp>
                            <wpg:cNvGrpSpPr/>
                            <wpg:grpSpPr>
                              <a:xfrm>
                                <a:off x="0" y="0"/>
                                <a:ext cx="1557020" cy="542925"/>
                                <a:chOff x="0" y="0"/>
                                <a:chExt cx="690245" cy="571500"/>
                              </a:xfrm>
                              <a:solidFill>
                                <a:schemeClr val="accent1">
                                  <a:lumMod val="20000"/>
                                  <a:lumOff val="80000"/>
                                </a:schemeClr>
                              </a:solidFill>
                            </wpg:grpSpPr>
                            <wps:wsp>
                              <wps:cNvPr id="2833" name="Shape 2833"/>
                              <wps:cNvSpPr/>
                              <wps:spPr>
                                <a:xfrm>
                                  <a:off x="0" y="0"/>
                                  <a:ext cx="690245" cy="571500"/>
                                </a:xfrm>
                                <a:custGeom>
                                  <a:avLst/>
                                  <a:gdLst/>
                                  <a:ahLst/>
                                  <a:cxnLst/>
                                  <a:rect l="0" t="0" r="0" b="0"/>
                                  <a:pathLst>
                                    <a:path w="690245" h="571500">
                                      <a:moveTo>
                                        <a:pt x="345186" y="0"/>
                                      </a:moveTo>
                                      <a:lnTo>
                                        <a:pt x="690245" y="285750"/>
                                      </a:lnTo>
                                      <a:lnTo>
                                        <a:pt x="345186" y="571500"/>
                                      </a:lnTo>
                                      <a:lnTo>
                                        <a:pt x="0" y="285750"/>
                                      </a:lnTo>
                                      <a:lnTo>
                                        <a:pt x="345186" y="0"/>
                                      </a:lnTo>
                                      <a:close/>
                                    </a:path>
                                  </a:pathLst>
                                </a:custGeom>
                                <a:grpFill/>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834" name="Shape 2834"/>
                              <wps:cNvSpPr/>
                              <wps:spPr>
                                <a:xfrm>
                                  <a:off x="0" y="0"/>
                                  <a:ext cx="690245" cy="571500"/>
                                </a:xfrm>
                                <a:custGeom>
                                  <a:avLst/>
                                  <a:gdLst/>
                                  <a:ahLst/>
                                  <a:cxnLst/>
                                  <a:rect l="0" t="0" r="0" b="0"/>
                                  <a:pathLst>
                                    <a:path w="690245" h="571500">
                                      <a:moveTo>
                                        <a:pt x="0" y="285750"/>
                                      </a:moveTo>
                                      <a:lnTo>
                                        <a:pt x="345186" y="0"/>
                                      </a:lnTo>
                                      <a:lnTo>
                                        <a:pt x="690245" y="285750"/>
                                      </a:lnTo>
                                      <a:lnTo>
                                        <a:pt x="345186" y="571500"/>
                                      </a:lnTo>
                                      <a:close/>
                                    </a:path>
                                  </a:pathLst>
                                </a:custGeom>
                                <a:grpFill/>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0EA15EDF" id="Group 27549" o:spid="_x0000_s1026" style="width:122.6pt;height:42.75pt;mso-position-horizontal-relative:char;mso-position-vertical-relative:line" coordsize="6902,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">
                      <v:shape id="Shape 2833" o:spid="_x0000_s1027" style="position:absolute;width:6902;height:5715;visibility:visible;mso-wrap-style:square;v-text-anchor:top" coordsize="69024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" path="m345186,l690245,285750,345186,571500,,285750,345186,xe" filled="f" strokecolor="black [3213]" strokeweight="0">
                        <v:stroke miterlimit="83231f" joinstyle="miter"/>
                        <v:path arrowok="t" textboxrect="0,0,690245,571500"/>
                      </v:shape>
                      <v:shape id="Shape 2834" o:spid="_x0000_s1028" style="position:absolute;width:6902;height:5715;visibility:visible;mso-wrap-style:square;v-text-anchor:top" coordsize="690245,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" path="m,285750l345186,,690245,285750,345186,571500,,285750xe" filled="f" strokecolor="black [3213]" strokeweight="1pt">
                        <v:stroke miterlimit="83231f" joinstyle="miter"/>
                        <v:path arrowok="t" textboxrect="0,0,690245,5715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4F31B06B" w14:textId="77777777" w:rsidR="009E63B1" w:rsidRDefault="009E63B1" w:rsidP="006169FB">
            <w:pPr>
              <w:pStyle w:val="TablaNormal0"/>
            </w:pPr>
            <w:r>
              <w:t xml:space="preserve">Decisión  </w:t>
            </w:r>
          </w:p>
        </w:tc>
        <w:tc>
          <w:tcPr>
            <w:tcW w:w="2965" w:type="dxa"/>
            <w:tcBorders>
              <w:top w:val="single" w:sz="3" w:space="0" w:color="000000"/>
              <w:left w:val="single" w:sz="3" w:space="0" w:color="000000"/>
              <w:bottom w:val="single" w:sz="3" w:space="0" w:color="000000"/>
              <w:right w:val="single" w:sz="3" w:space="0" w:color="000000"/>
            </w:tcBorders>
          </w:tcPr>
          <w:p w14:paraId="4049E9DD" w14:textId="77777777" w:rsidR="009E63B1" w:rsidRDefault="009E63B1" w:rsidP="006169FB">
            <w:pPr>
              <w:pStyle w:val="TablaNormal0"/>
            </w:pPr>
            <w:r>
              <w:t xml:space="preserve">Indica un punto dentro del flujo en que son posibles varios caminos alternativos.  </w:t>
            </w:r>
          </w:p>
        </w:tc>
      </w:tr>
      <w:tr w:rsidR="009E63B1" w14:paraId="46214585" w14:textId="77777777" w:rsidTr="006169FB">
        <w:trPr>
          <w:trHeight w:val="1049"/>
        </w:trPr>
        <w:tc>
          <w:tcPr>
            <w:tcW w:w="3257" w:type="dxa"/>
            <w:tcBorders>
              <w:top w:val="single" w:sz="3" w:space="0" w:color="000000"/>
              <w:left w:val="single" w:sz="3" w:space="0" w:color="000000"/>
              <w:bottom w:val="single" w:sz="3" w:space="0" w:color="000000"/>
              <w:right w:val="single" w:sz="3" w:space="0" w:color="000000"/>
            </w:tcBorders>
            <w:vAlign w:val="center"/>
          </w:tcPr>
          <w:p w14:paraId="2F232BFD"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0F0D66B3" wp14:editId="10299F39">
                      <wp:extent cx="628650" cy="457200"/>
                      <wp:effectExtent l="19050" t="19050" r="38100" b="38100"/>
                      <wp:docPr id="28853" name="Group 28853"/>
                      <wp:cNvGraphicFramePr/>
                      <a:graphic xmlns:a="http://schemas.openxmlformats.org/drawingml/2006/main">
                        <a:graphicData uri="http://schemas.microsoft.com/office/word/2010/wordprocessingGroup">
                          <wpg:wgp>
                            <wpg:cNvGrpSpPr/>
                            <wpg:grpSpPr>
                              <a:xfrm>
                                <a:off x="0" y="0"/>
                                <a:ext cx="628650" cy="457200"/>
                                <a:chOff x="0" y="0"/>
                                <a:chExt cx="457200" cy="457200"/>
                              </a:xfrm>
                            </wpg:grpSpPr>
                            <wps:wsp>
                              <wps:cNvPr id="2989" name="Shape 2989"/>
                              <wps:cNvSpPr/>
                              <wps:spPr>
                                <a:xfrm>
                                  <a:off x="0" y="0"/>
                                  <a:ext cx="457200" cy="457200"/>
                                </a:xfrm>
                                <a:custGeom>
                                  <a:avLst/>
                                  <a:gdLst/>
                                  <a:ahLst/>
                                  <a:cxnLst/>
                                  <a:rect l="0" t="0" r="0" b="0"/>
                                  <a:pathLst>
                                    <a:path w="457200" h="457200">
                                      <a:moveTo>
                                        <a:pt x="228600" y="0"/>
                                      </a:moveTo>
                                      <a:lnTo>
                                        <a:pt x="331470" y="102870"/>
                                      </a:lnTo>
                                      <a:lnTo>
                                        <a:pt x="280035" y="102870"/>
                                      </a:lnTo>
                                      <a:lnTo>
                                        <a:pt x="280035" y="177164"/>
                                      </a:lnTo>
                                      <a:lnTo>
                                        <a:pt x="354330" y="177164"/>
                                      </a:lnTo>
                                      <a:lnTo>
                                        <a:pt x="354330" y="125730"/>
                                      </a:lnTo>
                                      <a:lnTo>
                                        <a:pt x="457200" y="228600"/>
                                      </a:lnTo>
                                      <a:lnTo>
                                        <a:pt x="354330" y="331470"/>
                                      </a:lnTo>
                                      <a:lnTo>
                                        <a:pt x="354330" y="280035"/>
                                      </a:lnTo>
                                      <a:lnTo>
                                        <a:pt x="280035" y="280035"/>
                                      </a:lnTo>
                                      <a:lnTo>
                                        <a:pt x="280035" y="354330"/>
                                      </a:lnTo>
                                      <a:lnTo>
                                        <a:pt x="331470" y="354330"/>
                                      </a:lnTo>
                                      <a:lnTo>
                                        <a:pt x="228600" y="457200"/>
                                      </a:lnTo>
                                      <a:lnTo>
                                        <a:pt x="125730" y="354330"/>
                                      </a:lnTo>
                                      <a:lnTo>
                                        <a:pt x="177165" y="354330"/>
                                      </a:lnTo>
                                      <a:lnTo>
                                        <a:pt x="177165" y="280035"/>
                                      </a:lnTo>
                                      <a:lnTo>
                                        <a:pt x="102870" y="280035"/>
                                      </a:lnTo>
                                      <a:lnTo>
                                        <a:pt x="102870" y="331470"/>
                                      </a:lnTo>
                                      <a:lnTo>
                                        <a:pt x="0" y="228600"/>
                                      </a:lnTo>
                                      <a:lnTo>
                                        <a:pt x="102870" y="125730"/>
                                      </a:lnTo>
                                      <a:lnTo>
                                        <a:pt x="102870" y="177164"/>
                                      </a:lnTo>
                                      <a:lnTo>
                                        <a:pt x="177165" y="177164"/>
                                      </a:lnTo>
                                      <a:lnTo>
                                        <a:pt x="177165" y="102870"/>
                                      </a:lnTo>
                                      <a:lnTo>
                                        <a:pt x="125730" y="102870"/>
                                      </a:lnTo>
                                      <a:lnTo>
                                        <a:pt x="228600" y="0"/>
                                      </a:lnTo>
                                      <a:close/>
                                    </a:path>
                                  </a:pathLst>
                                </a:custGeom>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990" name="Shape 2990"/>
                              <wps:cNvSpPr/>
                              <wps:spPr>
                                <a:xfrm>
                                  <a:off x="0" y="0"/>
                                  <a:ext cx="457200" cy="457200"/>
                                </a:xfrm>
                                <a:custGeom>
                                  <a:avLst/>
                                  <a:gdLst/>
                                  <a:ahLst/>
                                  <a:cxnLst/>
                                  <a:rect l="0" t="0" r="0" b="0"/>
                                  <a:pathLst>
                                    <a:path w="457200" h="457200">
                                      <a:moveTo>
                                        <a:pt x="0" y="228600"/>
                                      </a:moveTo>
                                      <a:lnTo>
                                        <a:pt x="102870" y="125730"/>
                                      </a:lnTo>
                                      <a:lnTo>
                                        <a:pt x="102870" y="177164"/>
                                      </a:lnTo>
                                      <a:lnTo>
                                        <a:pt x="177165" y="177164"/>
                                      </a:lnTo>
                                      <a:lnTo>
                                        <a:pt x="177165" y="102870"/>
                                      </a:lnTo>
                                      <a:lnTo>
                                        <a:pt x="125730" y="102870"/>
                                      </a:lnTo>
                                      <a:lnTo>
                                        <a:pt x="228600" y="0"/>
                                      </a:lnTo>
                                      <a:lnTo>
                                        <a:pt x="331470" y="102870"/>
                                      </a:lnTo>
                                      <a:lnTo>
                                        <a:pt x="280035" y="102870"/>
                                      </a:lnTo>
                                      <a:lnTo>
                                        <a:pt x="280035" y="177164"/>
                                      </a:lnTo>
                                      <a:lnTo>
                                        <a:pt x="354330" y="177164"/>
                                      </a:lnTo>
                                      <a:lnTo>
                                        <a:pt x="354330" y="125730"/>
                                      </a:lnTo>
                                      <a:lnTo>
                                        <a:pt x="457200" y="228600"/>
                                      </a:lnTo>
                                      <a:lnTo>
                                        <a:pt x="354330" y="331470"/>
                                      </a:lnTo>
                                      <a:lnTo>
                                        <a:pt x="354330" y="280035"/>
                                      </a:lnTo>
                                      <a:lnTo>
                                        <a:pt x="280035" y="280035"/>
                                      </a:lnTo>
                                      <a:lnTo>
                                        <a:pt x="280035" y="354330"/>
                                      </a:lnTo>
                                      <a:lnTo>
                                        <a:pt x="331470" y="354330"/>
                                      </a:lnTo>
                                      <a:lnTo>
                                        <a:pt x="228600" y="457200"/>
                                      </a:lnTo>
                                      <a:lnTo>
                                        <a:pt x="125730" y="354330"/>
                                      </a:lnTo>
                                      <a:lnTo>
                                        <a:pt x="177165" y="354330"/>
                                      </a:lnTo>
                                      <a:lnTo>
                                        <a:pt x="177165" y="280035"/>
                                      </a:lnTo>
                                      <a:lnTo>
                                        <a:pt x="102870" y="280035"/>
                                      </a:lnTo>
                                      <a:lnTo>
                                        <a:pt x="102870" y="331470"/>
                                      </a:lnTo>
                                      <a:close/>
                                    </a:path>
                                  </a:pathLst>
                                </a:custGeom>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12906940" id="Group 28853" o:spid="_x0000_s1026" style="width:49.5pt;height:36pt;mso-position-horizontal-relative:char;mso-position-vertical-relative:line" coordsize="4572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">
                      <v:shape id="Shape 2989" o:spid="_x0000_s1027" style="position:absolute;width:457200;height:457200;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" path="m228600,l331470,102870r-51435,l280035,177164r74295,l354330,125730,457200,228600,354330,331470r,-51435l280035,280035r,74295l331470,354330,228600,457200,125730,354330r51435,l177165,280035r-74295,l102870,331470,,228600,102870,125730r,51434l177165,177164r,-74294l125730,102870,228600,xe" fillcolor="#5b9bd5" strokecolor="black [3213]" strokeweight="0">
                        <v:stroke miterlimit="83231f" joinstyle="miter"/>
                        <v:path arrowok="t" textboxrect="0,0,457200,457200"/>
                      </v:shape>
                      <v:shape id="Shape 2990" o:spid="_x0000_s1028" style="position:absolute;width:457200;height:457200;visibility:visible;mso-wrap-style:square;v-text-anchor:top" coordsize="457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" path="m,228600l102870,125730r,51434l177165,177164r,-74294l125730,102870,228600,,331470,102870r-51435,l280035,177164r74295,l354330,125730,457200,228600,354330,331470r,-51435l280035,280035r,74295l331470,354330,228600,457200,125730,354330r51435,l177165,280035r-74295,l102870,331470,,228600xe" filled="f" strokecolor="black [3213]" strokeweight="1pt">
                        <v:stroke miterlimit="83231f" joinstyle="miter"/>
                        <v:path arrowok="t" textboxrect="0,0,457200,4572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735B57F5" w14:textId="77777777" w:rsidR="009E63B1" w:rsidRDefault="009E63B1" w:rsidP="006169FB">
            <w:pPr>
              <w:pStyle w:val="TablaNormal0"/>
            </w:pPr>
            <w:r>
              <w:t xml:space="preserve">Líneas de flujo  </w:t>
            </w:r>
          </w:p>
        </w:tc>
        <w:tc>
          <w:tcPr>
            <w:tcW w:w="2965" w:type="dxa"/>
            <w:tcBorders>
              <w:top w:val="single" w:sz="3" w:space="0" w:color="000000"/>
              <w:left w:val="single" w:sz="3" w:space="0" w:color="000000"/>
              <w:bottom w:val="single" w:sz="3" w:space="0" w:color="000000"/>
              <w:right w:val="single" w:sz="3" w:space="0" w:color="000000"/>
            </w:tcBorders>
          </w:tcPr>
          <w:p w14:paraId="124A440C" w14:textId="77777777" w:rsidR="009E63B1" w:rsidRDefault="009E63B1" w:rsidP="006169FB">
            <w:pPr>
              <w:pStyle w:val="TablaNormal0"/>
            </w:pPr>
            <w:r>
              <w:t xml:space="preserve">Conecta los símbolos señalando el orden en que se deben realizar las distintas operaciones </w:t>
            </w:r>
          </w:p>
        </w:tc>
      </w:tr>
      <w:tr w:rsidR="009E63B1" w14:paraId="4F51457E" w14:textId="77777777" w:rsidTr="006169FB">
        <w:trPr>
          <w:trHeight w:val="916"/>
        </w:trPr>
        <w:tc>
          <w:tcPr>
            <w:tcW w:w="3257" w:type="dxa"/>
            <w:tcBorders>
              <w:top w:val="single" w:sz="3" w:space="0" w:color="000000"/>
              <w:left w:val="single" w:sz="3" w:space="0" w:color="000000"/>
              <w:bottom w:val="single" w:sz="3" w:space="0" w:color="000000"/>
              <w:right w:val="single" w:sz="3" w:space="0" w:color="000000"/>
            </w:tcBorders>
            <w:vAlign w:val="center"/>
          </w:tcPr>
          <w:p w14:paraId="0574CBE6"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27CDF80B" wp14:editId="23B18987">
                      <wp:extent cx="1247775" cy="314325"/>
                      <wp:effectExtent l="0" t="19050" r="47625" b="47625"/>
                      <wp:docPr id="28913" name="Group 28913"/>
                      <wp:cNvGraphicFramePr/>
                      <a:graphic xmlns:a="http://schemas.openxmlformats.org/drawingml/2006/main">
                        <a:graphicData uri="http://schemas.microsoft.com/office/word/2010/wordprocessingGroup">
                          <wpg:wgp>
                            <wpg:cNvGrpSpPr/>
                            <wpg:grpSpPr>
                              <a:xfrm>
                                <a:off x="0" y="0"/>
                                <a:ext cx="1247775" cy="314325"/>
                                <a:chOff x="0" y="0"/>
                                <a:chExt cx="1095375" cy="114300"/>
                              </a:xfrm>
                            </wpg:grpSpPr>
                            <wps:wsp>
                              <wps:cNvPr id="2991" name="Shape 2991"/>
                              <wps:cNvSpPr/>
                              <wps:spPr>
                                <a:xfrm>
                                  <a:off x="0" y="0"/>
                                  <a:ext cx="1095375" cy="114300"/>
                                </a:xfrm>
                                <a:custGeom>
                                  <a:avLst/>
                                  <a:gdLst/>
                                  <a:ahLst/>
                                  <a:cxnLst/>
                                  <a:rect l="0" t="0" r="0" b="0"/>
                                  <a:pathLst>
                                    <a:path w="1095375" h="114300">
                                      <a:moveTo>
                                        <a:pt x="981075" y="0"/>
                                      </a:moveTo>
                                      <a:lnTo>
                                        <a:pt x="1095375" y="57150"/>
                                      </a:lnTo>
                                      <a:lnTo>
                                        <a:pt x="981075" y="114300"/>
                                      </a:lnTo>
                                      <a:lnTo>
                                        <a:pt x="981075" y="76200"/>
                                      </a:lnTo>
                                      <a:lnTo>
                                        <a:pt x="0" y="76200"/>
                                      </a:lnTo>
                                      <a:lnTo>
                                        <a:pt x="0" y="38100"/>
                                      </a:lnTo>
                                      <a:lnTo>
                                        <a:pt x="981075" y="38100"/>
                                      </a:lnTo>
                                      <a:lnTo>
                                        <a:pt x="981075" y="0"/>
                                      </a:lnTo>
                                      <a:close/>
                                    </a:path>
                                  </a:pathLst>
                                </a:custGeom>
                                <a:ln w="0" cap="flat">
                                  <a:solidFill>
                                    <a:schemeClr val="tx1"/>
                                  </a:solidFill>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w:pict>
                    <v:group w14:anchorId="61E6BC01" id="Group 28913" o:spid="_x0000_s1026" style="width:98.25pt;height:24.75pt;mso-position-horizontal-relative:char;mso-position-vertical-relative:line" coordsize="10953,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">
                      <v:shape id="Shape 2991" o:spid="_x0000_s1027" style="position:absolute;width:10953;height:1143;visibility:visible;mso-wrap-style:square;v-text-anchor:top" coordsize="109537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" path="m981075,r114300,57150l981075,114300r,-38100l,76200,,38100r981075,l981075,xe" fillcolor="#4472c4" strokecolor="black [3213]" strokeweight="0">
                        <v:stroke miterlimit="83231f" joinstyle="miter"/>
                        <v:path arrowok="t" textboxrect="0,0,1095375,1143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6CBEDC17" w14:textId="77777777" w:rsidR="009E63B1" w:rsidRDefault="009E63B1" w:rsidP="006169FB">
            <w:pPr>
              <w:pStyle w:val="TablaNormal0"/>
            </w:pPr>
            <w:r>
              <w:t xml:space="preserve">Flecha </w:t>
            </w:r>
          </w:p>
        </w:tc>
        <w:tc>
          <w:tcPr>
            <w:tcW w:w="2965" w:type="dxa"/>
            <w:tcBorders>
              <w:top w:val="single" w:sz="3" w:space="0" w:color="000000"/>
              <w:left w:val="single" w:sz="3" w:space="0" w:color="000000"/>
              <w:bottom w:val="single" w:sz="3" w:space="0" w:color="000000"/>
              <w:right w:val="single" w:sz="3" w:space="0" w:color="000000"/>
            </w:tcBorders>
          </w:tcPr>
          <w:p w14:paraId="710E5EA1" w14:textId="77777777" w:rsidR="009E63B1" w:rsidRDefault="009E63B1" w:rsidP="006169FB">
            <w:pPr>
              <w:pStyle w:val="TablaNormal0"/>
            </w:pPr>
            <w:r>
              <w:t xml:space="preserve">Indica el sentido o dirección desde una actividad a otra.  </w:t>
            </w:r>
          </w:p>
        </w:tc>
      </w:tr>
      <w:tr w:rsidR="009E63B1" w14:paraId="7504D650" w14:textId="77777777" w:rsidTr="006169FB">
        <w:trPr>
          <w:trHeight w:val="1452"/>
        </w:trPr>
        <w:tc>
          <w:tcPr>
            <w:tcW w:w="3257" w:type="dxa"/>
            <w:tcBorders>
              <w:top w:val="single" w:sz="3" w:space="0" w:color="000000"/>
              <w:left w:val="single" w:sz="3" w:space="0" w:color="000000"/>
              <w:bottom w:val="single" w:sz="3" w:space="0" w:color="000000"/>
              <w:right w:val="single" w:sz="3" w:space="0" w:color="000000"/>
            </w:tcBorders>
            <w:vAlign w:val="center"/>
          </w:tcPr>
          <w:p w14:paraId="7BE3C81D"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6CF5B71D" wp14:editId="297EC0C8">
                      <wp:extent cx="466725" cy="447675"/>
                      <wp:effectExtent l="0" t="0" r="28575" b="28575"/>
                      <wp:docPr id="28949" name="Group 28949"/>
                      <wp:cNvGraphicFramePr/>
                      <a:graphic xmlns:a="http://schemas.openxmlformats.org/drawingml/2006/main">
                        <a:graphicData uri="http://schemas.microsoft.com/office/word/2010/wordprocessingGroup">
                          <wpg:wgp>
                            <wpg:cNvGrpSpPr/>
                            <wpg:grpSpPr>
                              <a:xfrm>
                                <a:off x="0" y="0"/>
                                <a:ext cx="466725" cy="447675"/>
                                <a:chOff x="0" y="0"/>
                                <a:chExt cx="228600" cy="228600"/>
                              </a:xfrm>
                            </wpg:grpSpPr>
                            <wps:wsp>
                              <wps:cNvPr id="2992" name="Shape 2992"/>
                              <wps:cNvSpPr/>
                              <wps:spPr>
                                <a:xfrm>
                                  <a:off x="0" y="0"/>
                                  <a:ext cx="228600" cy="228600"/>
                                </a:xfrm>
                                <a:custGeom>
                                  <a:avLst/>
                                  <a:gdLst/>
                                  <a:ahLst/>
                                  <a:cxnLst/>
                                  <a:rect l="0" t="0" r="0" b="0"/>
                                  <a:pathLst>
                                    <a:path w="228600" h="228600">
                                      <a:moveTo>
                                        <a:pt x="114300" y="0"/>
                                      </a:moveTo>
                                      <a:cubicBezTo>
                                        <a:pt x="177546" y="0"/>
                                        <a:pt x="228600" y="51181"/>
                                        <a:pt x="228600" y="114300"/>
                                      </a:cubicBezTo>
                                      <a:cubicBezTo>
                                        <a:pt x="228600" y="177419"/>
                                        <a:pt x="177546" y="228600"/>
                                        <a:pt x="114300" y="228600"/>
                                      </a:cubicBezTo>
                                      <a:cubicBezTo>
                                        <a:pt x="51181" y="228600"/>
                                        <a:pt x="0" y="177419"/>
                                        <a:pt x="0" y="114300"/>
                                      </a:cubicBezTo>
                                      <a:cubicBezTo>
                                        <a:pt x="0" y="51181"/>
                                        <a:pt x="51181" y="0"/>
                                        <a:pt x="114300" y="0"/>
                                      </a:cubicBezTo>
                                      <a:close/>
                                    </a:path>
                                  </a:pathLst>
                                </a:custGeom>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993" name="Shape 2993"/>
                              <wps:cNvSpPr/>
                              <wps:spPr>
                                <a:xfrm>
                                  <a:off x="0" y="0"/>
                                  <a:ext cx="228600" cy="228600"/>
                                </a:xfrm>
                                <a:custGeom>
                                  <a:avLst/>
                                  <a:gdLst/>
                                  <a:ahLst/>
                                  <a:cxnLst/>
                                  <a:rect l="0" t="0" r="0" b="0"/>
                                  <a:pathLst>
                                    <a:path w="228600" h="228600">
                                      <a:moveTo>
                                        <a:pt x="0" y="114300"/>
                                      </a:moveTo>
                                      <a:cubicBezTo>
                                        <a:pt x="0" y="51181"/>
                                        <a:pt x="51181" y="0"/>
                                        <a:pt x="114300" y="0"/>
                                      </a:cubicBezTo>
                                      <a:cubicBezTo>
                                        <a:pt x="177546" y="0"/>
                                        <a:pt x="228600" y="51181"/>
                                        <a:pt x="228600" y="114300"/>
                                      </a:cubicBezTo>
                                      <a:cubicBezTo>
                                        <a:pt x="228600" y="177419"/>
                                        <a:pt x="177546" y="228600"/>
                                        <a:pt x="114300" y="228600"/>
                                      </a:cubicBezTo>
                                      <a:cubicBezTo>
                                        <a:pt x="51181" y="228600"/>
                                        <a:pt x="0" y="177419"/>
                                        <a:pt x="0" y="114300"/>
                                      </a:cubicBezTo>
                                      <a:close/>
                                    </a:path>
                                  </a:pathLst>
                                </a:custGeom>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4C458202" id="Group 28949" o:spid="_x0000_s1026" style="width:36.75pt;height:35.25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">
                      <v:shape id="Shape 2992"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" path="m114300,v63246,,114300,51181,114300,114300c228600,177419,177546,228600,114300,228600,51181,228600,,177419,,114300,,51181,51181,,114300,xe" fillcolor="#5b9bd5" strokecolor="black [3213]" strokeweight="0">
                        <v:stroke miterlimit="83231f" joinstyle="miter"/>
                        <v:path arrowok="t" textboxrect="0,0,228600,228600"/>
                      </v:shape>
                      <v:shape id="Shape 2993" o:spid="_x0000_s1028"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" path="m,114300c,51181,51181,,114300,v63246,,114300,51181,114300,114300c228600,177419,177546,228600,114300,228600,51181,228600,,177419,,114300xe" filled="f" strokecolor="black [3213]" strokeweight="1pt">
                        <v:stroke miterlimit="83231f" joinstyle="miter"/>
                        <v:path arrowok="t" textboxrect="0,0,228600,2286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6C80FC77" w14:textId="77777777" w:rsidR="009E63B1" w:rsidRDefault="009E63B1" w:rsidP="006169FB">
            <w:pPr>
              <w:pStyle w:val="TablaNormal0"/>
            </w:pPr>
            <w:r>
              <w:t>Conector</w:t>
            </w:r>
          </w:p>
        </w:tc>
        <w:tc>
          <w:tcPr>
            <w:tcW w:w="2965" w:type="dxa"/>
            <w:tcBorders>
              <w:top w:val="single" w:sz="3" w:space="0" w:color="000000"/>
              <w:left w:val="single" w:sz="3" w:space="0" w:color="000000"/>
              <w:bottom w:val="single" w:sz="3" w:space="0" w:color="000000"/>
              <w:right w:val="single" w:sz="3" w:space="0" w:color="000000"/>
            </w:tcBorders>
          </w:tcPr>
          <w:p w14:paraId="2B624BDB" w14:textId="77777777" w:rsidR="009E63B1" w:rsidRDefault="009E63B1" w:rsidP="006169FB">
            <w:pPr>
              <w:pStyle w:val="TablaNormal0"/>
            </w:pPr>
            <w:r>
              <w:t xml:space="preserve">Conector dentro de página. Representa la continuidad del diagrama dentro de la misma página. Enlaza dos pasos no consecutivos en una misma página.  </w:t>
            </w:r>
          </w:p>
        </w:tc>
      </w:tr>
      <w:tr w:rsidR="009E63B1" w14:paraId="1F9212DD" w14:textId="77777777" w:rsidTr="006169FB">
        <w:trPr>
          <w:trHeight w:val="1452"/>
        </w:trPr>
        <w:tc>
          <w:tcPr>
            <w:tcW w:w="3257" w:type="dxa"/>
            <w:tcBorders>
              <w:top w:val="single" w:sz="3" w:space="0" w:color="000000"/>
              <w:left w:val="single" w:sz="3" w:space="0" w:color="000000"/>
              <w:bottom w:val="single" w:sz="3" w:space="0" w:color="000000"/>
              <w:right w:val="single" w:sz="3" w:space="0" w:color="000000"/>
            </w:tcBorders>
            <w:vAlign w:val="center"/>
          </w:tcPr>
          <w:p w14:paraId="559EBF63" w14:textId="77777777" w:rsidR="009E63B1" w:rsidRDefault="009E63B1" w:rsidP="006169FB">
            <w:pPr>
              <w:pStyle w:val="TablaNormal0"/>
              <w:spacing w:line="240" w:lineRule="auto"/>
              <w:jc w:val="center"/>
            </w:pPr>
            <w:r>
              <w:rPr>
                <w:rFonts w:eastAsia="Calibri"/>
                <w:noProof/>
              </w:rPr>
              <mc:AlternateContent>
                <mc:Choice Requires="wpg">
                  <w:drawing>
                    <wp:inline distT="0" distB="0" distL="0" distR="0" wp14:anchorId="7EB68C33" wp14:editId="3C2D6EAC">
                      <wp:extent cx="452120" cy="866775"/>
                      <wp:effectExtent l="0" t="0" r="24130" b="47625"/>
                      <wp:docPr id="29061" name="Group 29061"/>
                      <wp:cNvGraphicFramePr/>
                      <a:graphic xmlns:a="http://schemas.openxmlformats.org/drawingml/2006/main">
                        <a:graphicData uri="http://schemas.microsoft.com/office/word/2010/wordprocessingGroup">
                          <wpg:wgp>
                            <wpg:cNvGrpSpPr/>
                            <wpg:grpSpPr>
                              <a:xfrm>
                                <a:off x="0" y="0"/>
                                <a:ext cx="452120" cy="866775"/>
                                <a:chOff x="0" y="0"/>
                                <a:chExt cx="461645" cy="342900"/>
                              </a:xfrm>
                            </wpg:grpSpPr>
                            <wps:wsp>
                              <wps:cNvPr id="2994" name="Shape 2994"/>
                              <wps:cNvSpPr/>
                              <wps:spPr>
                                <a:xfrm>
                                  <a:off x="0" y="0"/>
                                  <a:ext cx="461645" cy="342900"/>
                                </a:xfrm>
                                <a:custGeom>
                                  <a:avLst/>
                                  <a:gdLst/>
                                  <a:ahLst/>
                                  <a:cxnLst/>
                                  <a:rect l="0" t="0" r="0" b="0"/>
                                  <a:pathLst>
                                    <a:path w="461645" h="342900">
                                      <a:moveTo>
                                        <a:pt x="0" y="0"/>
                                      </a:moveTo>
                                      <a:lnTo>
                                        <a:pt x="461645" y="0"/>
                                      </a:lnTo>
                                      <a:lnTo>
                                        <a:pt x="461645" y="274320"/>
                                      </a:lnTo>
                                      <a:lnTo>
                                        <a:pt x="230886" y="342900"/>
                                      </a:lnTo>
                                      <a:lnTo>
                                        <a:pt x="0" y="274320"/>
                                      </a:lnTo>
                                      <a:lnTo>
                                        <a:pt x="0" y="0"/>
                                      </a:lnTo>
                                      <a:close/>
                                    </a:path>
                                  </a:pathLst>
                                </a:custGeom>
                                <a:ln w="0" cap="flat">
                                  <a:solidFill>
                                    <a:schemeClr val="tx1"/>
                                  </a:solidFill>
                                  <a:miter lim="127000"/>
                                </a:ln>
                              </wps:spPr>
                              <wps:style>
                                <a:lnRef idx="0">
                                  <a:srgbClr val="000000">
                                    <a:alpha val="0"/>
                                  </a:srgbClr>
                                </a:lnRef>
                                <a:fillRef idx="1">
                                  <a:srgbClr val="5B9BD5"/>
                                </a:fillRef>
                                <a:effectRef idx="0">
                                  <a:scrgbClr r="0" g="0" b="0"/>
                                </a:effectRef>
                                <a:fontRef idx="none"/>
                              </wps:style>
                              <wps:bodyPr/>
                            </wps:wsp>
                            <wps:wsp>
                              <wps:cNvPr id="2995" name="Shape 2995"/>
                              <wps:cNvSpPr/>
                              <wps:spPr>
                                <a:xfrm>
                                  <a:off x="0" y="0"/>
                                  <a:ext cx="461645" cy="342900"/>
                                </a:xfrm>
                                <a:custGeom>
                                  <a:avLst/>
                                  <a:gdLst/>
                                  <a:ahLst/>
                                  <a:cxnLst/>
                                  <a:rect l="0" t="0" r="0" b="0"/>
                                  <a:pathLst>
                                    <a:path w="461645" h="342900">
                                      <a:moveTo>
                                        <a:pt x="0" y="0"/>
                                      </a:moveTo>
                                      <a:lnTo>
                                        <a:pt x="461645" y="0"/>
                                      </a:lnTo>
                                      <a:lnTo>
                                        <a:pt x="461645" y="274320"/>
                                      </a:lnTo>
                                      <a:lnTo>
                                        <a:pt x="230886" y="342900"/>
                                      </a:lnTo>
                                      <a:lnTo>
                                        <a:pt x="0" y="274320"/>
                                      </a:lnTo>
                                      <a:close/>
                                    </a:path>
                                  </a:pathLst>
                                </a:custGeom>
                                <a:ln w="12700" cap="flat">
                                  <a:solidFill>
                                    <a:schemeClr val="tx1"/>
                                  </a:solidFill>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w:pict>
                    <v:group w14:anchorId="2BEA5251" id="Group 29061" o:spid="_x0000_s1026" style="width:35.6pt;height:68.25pt;mso-position-horizontal-relative:char;mso-position-vertical-relative:line" coordsize="461645,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">
                      <v:shape id="Shape 2994" o:spid="_x0000_s1027" style="position:absolute;width:461645;height:342900;visibility:visible;mso-wrap-style:square;v-text-anchor:top" coordsize="46164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" path="m,l461645,r,274320l230886,342900,,274320,,xe" fillcolor="#5b9bd5" strokecolor="black [3213]" strokeweight="0">
                        <v:stroke miterlimit="83231f" joinstyle="miter"/>
                        <v:path arrowok="t" textboxrect="0,0,461645,342900"/>
                      </v:shape>
                      <v:shape id="Shape 2995" o:spid="_x0000_s1028" style="position:absolute;width:461645;height:342900;visibility:visible;mso-wrap-style:square;v-text-anchor:top" coordsize="46164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" path="m,l461645,r,274320l230886,342900,,274320,,xe" filled="f" strokecolor="black [3213]" strokeweight="1pt">
                        <v:stroke miterlimit="83231f" joinstyle="miter"/>
                        <v:path arrowok="t" textboxrect="0,0,461645,342900"/>
                      </v:shape>
                      <w10:anchorlock/>
                    </v:group>
                  </w:pict>
                </mc:Fallback>
              </mc:AlternateContent>
            </w:r>
          </w:p>
        </w:tc>
        <w:tc>
          <w:tcPr>
            <w:tcW w:w="2961" w:type="dxa"/>
            <w:tcBorders>
              <w:top w:val="single" w:sz="3" w:space="0" w:color="000000"/>
              <w:left w:val="single" w:sz="3" w:space="0" w:color="000000"/>
              <w:bottom w:val="single" w:sz="3" w:space="0" w:color="000000"/>
              <w:right w:val="single" w:sz="3" w:space="0" w:color="000000"/>
            </w:tcBorders>
          </w:tcPr>
          <w:p w14:paraId="46210A69" w14:textId="77777777" w:rsidR="009E63B1" w:rsidRDefault="009E63B1" w:rsidP="006169FB">
            <w:pPr>
              <w:pStyle w:val="TablaNormal0"/>
            </w:pPr>
            <w:r>
              <w:t>Conector de página</w:t>
            </w:r>
          </w:p>
        </w:tc>
        <w:tc>
          <w:tcPr>
            <w:tcW w:w="2965" w:type="dxa"/>
            <w:tcBorders>
              <w:top w:val="single" w:sz="3" w:space="0" w:color="000000"/>
              <w:left w:val="single" w:sz="3" w:space="0" w:color="000000"/>
              <w:bottom w:val="single" w:sz="3" w:space="0" w:color="000000"/>
              <w:right w:val="single" w:sz="3" w:space="0" w:color="000000"/>
            </w:tcBorders>
          </w:tcPr>
          <w:p w14:paraId="7C9948FD" w14:textId="77777777" w:rsidR="009E63B1" w:rsidRDefault="009E63B1" w:rsidP="006169FB">
            <w:pPr>
              <w:pStyle w:val="TablaNormal0"/>
            </w:pPr>
            <w:r>
              <w:t xml:space="preserve">Representa la continuidad del diagrama en otra página. Representa una conexión o enlace con otra hoja diferente en </w:t>
            </w:r>
            <w:proofErr w:type="spellStart"/>
            <w:r>
              <w:t>al</w:t>
            </w:r>
            <w:proofErr w:type="spellEnd"/>
            <w:r>
              <w:t xml:space="preserve"> que continua el diagrama de flujo.  </w:t>
            </w:r>
          </w:p>
        </w:tc>
      </w:tr>
    </w:tbl>
    <w:p w14:paraId="41EA72FD" w14:textId="77777777" w:rsidR="009E63B1" w:rsidRDefault="009E63B1" w:rsidP="009E63B1">
      <w:pPr>
        <w:pStyle w:val="Ttulo2"/>
      </w:pPr>
      <w:bookmarkStart w:id="205" w:name="_Toc43990720"/>
      <w:bookmarkStart w:id="206" w:name="_Toc30150"/>
    </w:p>
    <w:p w14:paraId="5A4A316B" w14:textId="77777777" w:rsidR="009E63B1" w:rsidRDefault="009E63B1" w:rsidP="009E63B1">
      <w:pPr>
        <w:spacing w:line="259" w:lineRule="auto"/>
        <w:rPr>
          <w:rFonts w:eastAsia="Century" w:cstheme="majorBidi"/>
          <w:b/>
          <w:sz w:val="26"/>
          <w:szCs w:val="26"/>
        </w:rPr>
      </w:pPr>
      <w:r>
        <w:br w:type="page"/>
      </w:r>
    </w:p>
    <w:p w14:paraId="6B56CA15" w14:textId="77777777" w:rsidR="009E63B1" w:rsidRDefault="009E63B1" w:rsidP="009E63B1">
      <w:pPr>
        <w:pStyle w:val="Ttulo2"/>
      </w:pPr>
      <w:bookmarkStart w:id="207" w:name="_Toc45027539"/>
      <w:bookmarkStart w:id="208" w:name="_Toc45029122"/>
      <w:bookmarkStart w:id="209" w:name="_Toc45058637"/>
      <w:r>
        <w:lastRenderedPageBreak/>
        <w:t>11.3</w:t>
      </w:r>
      <w:r>
        <w:tab/>
        <w:t>Formato Memorándum</w:t>
      </w:r>
      <w:bookmarkEnd w:id="205"/>
      <w:bookmarkEnd w:id="207"/>
      <w:bookmarkEnd w:id="208"/>
      <w:bookmarkEnd w:id="209"/>
      <w:r>
        <w:t xml:space="preserve">  </w:t>
      </w:r>
      <w:bookmarkEnd w:id="206"/>
    </w:p>
    <w:tbl>
      <w:tblPr>
        <w:tblW w:w="0" w:type="auto"/>
        <w:tblBorders>
          <w:top w:val="single" w:sz="4" w:space="0" w:color="auto"/>
          <w:left w:val="single" w:sz="4" w:space="0" w:color="auto"/>
          <w:bottom w:val="single" w:sz="4" w:space="0" w:color="auto"/>
          <w:right w:val="single" w:sz="4" w:space="0" w:color="auto"/>
        </w:tblBorders>
        <w:tblCellMar>
          <w:top w:w="227" w:type="dxa"/>
          <w:left w:w="227" w:type="dxa"/>
          <w:bottom w:w="227" w:type="dxa"/>
          <w:right w:w="227" w:type="dxa"/>
        </w:tblCellMar>
        <w:tblLook w:val="04A0" w:firstRow="1" w:lastRow="0" w:firstColumn="1" w:lastColumn="0" w:noHBand="0" w:noVBand="1"/>
      </w:tblPr>
      <w:tblGrid>
        <w:gridCol w:w="9394"/>
      </w:tblGrid>
      <w:tr w:rsidR="009E63B1" w14:paraId="14E91AA4" w14:textId="77777777" w:rsidTr="0012301D">
        <w:tc>
          <w:tcPr>
            <w:tcW w:w="9394" w:type="dxa"/>
            <w:shd w:val="clear" w:color="auto" w:fill="F2F2F2" w:themeFill="background1" w:themeFillShade="F2"/>
          </w:tcPr>
          <w:p w14:paraId="7E43D1D2" w14:textId="4D8454D3" w:rsidR="009E63B1" w:rsidRPr="001554FA" w:rsidRDefault="009E63B1" w:rsidP="004303DE">
            <w:pPr>
              <w:pStyle w:val="TextoenAnexos"/>
            </w:pPr>
            <w:r w:rsidRPr="001554FA">
              <w:rPr>
                <w:noProof/>
              </w:rPr>
              <w:drawing>
                <wp:anchor distT="0" distB="0" distL="114300" distR="114300" simplePos="0" relativeHeight="251659264" behindDoc="0" locked="0" layoutInCell="1" allowOverlap="0" wp14:anchorId="35FB96EC" wp14:editId="290BF51E">
                  <wp:simplePos x="0" y="0"/>
                  <wp:positionH relativeFrom="column">
                    <wp:posOffset>4853940</wp:posOffset>
                  </wp:positionH>
                  <wp:positionV relativeFrom="paragraph">
                    <wp:posOffset>4445</wp:posOffset>
                  </wp:positionV>
                  <wp:extent cx="795020" cy="795020"/>
                  <wp:effectExtent l="0" t="0" r="5080" b="5080"/>
                  <wp:wrapSquare wrapText="bothSides"/>
                  <wp:docPr id="3120" name="Picture 3120"/>
                  <wp:cNvGraphicFramePr/>
                  <a:graphic xmlns:a="http://schemas.openxmlformats.org/drawingml/2006/main">
                    <a:graphicData uri="http://schemas.openxmlformats.org/drawingml/2006/picture">
                      <pic:pic xmlns:pic="http://schemas.openxmlformats.org/drawingml/2006/picture">
                        <pic:nvPicPr>
                          <pic:cNvPr id="3120" name="Picture 3120"/>
                          <pic:cNvPicPr/>
                        </pic:nvPicPr>
                        <pic:blipFill>
                          <a:blip r:embed="rId10">
                            <a:clrChange>
                              <a:clrFrom>
                                <a:srgbClr val="F7FFFF"/>
                              </a:clrFrom>
                              <a:clrTo>
                                <a:srgbClr val="F7FFFF">
                                  <a:alpha val="0"/>
                                </a:srgbClr>
                              </a:clrTo>
                            </a:clrChange>
                          </a:blip>
                          <a:stretch>
                            <a:fillRect/>
                          </a:stretch>
                        </pic:blipFill>
                        <pic:spPr>
                          <a:xfrm>
                            <a:off x="0" y="0"/>
                            <a:ext cx="795020" cy="795020"/>
                          </a:xfrm>
                          <a:prstGeom prst="rect">
                            <a:avLst/>
                          </a:prstGeom>
                        </pic:spPr>
                      </pic:pic>
                    </a:graphicData>
                  </a:graphic>
                </wp:anchor>
              </w:drawing>
            </w:r>
            <w:r w:rsidRPr="001554FA">
              <w:t>MINISTERIO DE SALUD</w:t>
            </w:r>
            <w:r w:rsidR="00E12D96">
              <w:br/>
            </w:r>
            <w:r w:rsidRPr="001554FA">
              <w:t xml:space="preserve">ILUSTRE MUNICIPALIDAD DE VILCÚN </w:t>
            </w:r>
            <w:r w:rsidR="00E12D96">
              <w:br/>
            </w:r>
            <w:r w:rsidRPr="001554FA">
              <w:t>DEPARTAMENTO DE SALUD MUNICIPAL</w:t>
            </w:r>
            <w:r w:rsidR="00E12D96">
              <w:br/>
            </w:r>
            <w:r w:rsidRPr="001554FA">
              <w:t xml:space="preserve">CESFAM CAJÓN  </w:t>
            </w:r>
          </w:p>
          <w:p w14:paraId="0AD551DD" w14:textId="77777777" w:rsidR="009E63B1" w:rsidRPr="001554FA" w:rsidRDefault="009E63B1" w:rsidP="004303DE">
            <w:pPr>
              <w:pStyle w:val="TextoenAnexos"/>
            </w:pPr>
            <w:r w:rsidRPr="001554FA">
              <w:t xml:space="preserve">CEC/ </w:t>
            </w:r>
          </w:p>
          <w:p w14:paraId="34B24668" w14:textId="77777777" w:rsidR="009E63B1" w:rsidRPr="001554FA" w:rsidRDefault="009E63B1" w:rsidP="004303DE">
            <w:pPr>
              <w:pStyle w:val="TextoenAnexos"/>
              <w:jc w:val="center"/>
            </w:pPr>
            <w:r w:rsidRPr="001554FA">
              <w:rPr>
                <w:u w:val="single" w:color="000000"/>
              </w:rPr>
              <w:t xml:space="preserve">MEMORANDUM </w:t>
            </w:r>
            <w:proofErr w:type="spellStart"/>
            <w:r w:rsidRPr="001554FA">
              <w:rPr>
                <w:u w:val="single" w:color="000000"/>
              </w:rPr>
              <w:t>N°</w:t>
            </w:r>
            <w:proofErr w:type="spellEnd"/>
            <w:r w:rsidRPr="001554FA">
              <w:rPr>
                <w:u w:val="single" w:color="000000"/>
              </w:rPr>
              <w:t xml:space="preserve"> </w:t>
            </w:r>
            <w:r w:rsidRPr="001554FA">
              <w:rPr>
                <w:u w:val="single" w:color="000000"/>
              </w:rPr>
              <w:tab/>
              <w:t xml:space="preserve"> </w:t>
            </w:r>
            <w:r w:rsidRPr="001554FA">
              <w:rPr>
                <w:u w:val="single" w:color="000000"/>
              </w:rPr>
              <w:tab/>
              <w:t>/</w:t>
            </w:r>
          </w:p>
          <w:p w14:paraId="3643C352" w14:textId="6A9BE35D" w:rsidR="009E63B1" w:rsidRPr="001554FA" w:rsidRDefault="009E63B1" w:rsidP="004303DE">
            <w:pPr>
              <w:pStyle w:val="TextoenAnexos"/>
              <w:jc w:val="right"/>
            </w:pPr>
            <w:r w:rsidRPr="001554FA">
              <w:t xml:space="preserve">Cajón, </w:t>
            </w:r>
            <w:proofErr w:type="spellStart"/>
            <w:r w:rsidR="00E12D96">
              <w:t>dd</w:t>
            </w:r>
            <w:proofErr w:type="spellEnd"/>
            <w:r w:rsidR="00E12D96">
              <w:t xml:space="preserve"> de mm de </w:t>
            </w:r>
            <w:proofErr w:type="spellStart"/>
            <w:r w:rsidR="00E12D96">
              <w:t>aaaa</w:t>
            </w:r>
            <w:proofErr w:type="spellEnd"/>
          </w:p>
          <w:p w14:paraId="4DD1C217" w14:textId="27F6C8AA" w:rsidR="009E63B1" w:rsidRPr="001554FA" w:rsidRDefault="009E63B1" w:rsidP="004303DE">
            <w:pPr>
              <w:pStyle w:val="TextoenAnexos"/>
            </w:pPr>
            <w:r w:rsidRPr="001554FA">
              <w:t xml:space="preserve">DE: </w:t>
            </w:r>
            <w:r w:rsidRPr="001554FA">
              <w:tab/>
              <w:t xml:space="preserve">SR. CESAR ESCOBAR CARRASCO </w:t>
            </w:r>
            <w:r w:rsidR="00E12D96">
              <w:br/>
            </w:r>
            <w:r w:rsidRPr="001554FA">
              <w:tab/>
              <w:t xml:space="preserve">DIRECTOR CESFAM CAJÓN  </w:t>
            </w:r>
          </w:p>
          <w:p w14:paraId="030FD08A" w14:textId="77777777" w:rsidR="009E63B1" w:rsidRPr="001554FA" w:rsidRDefault="009E63B1" w:rsidP="004303DE">
            <w:pPr>
              <w:pStyle w:val="TextoenAnexos"/>
            </w:pPr>
            <w:r w:rsidRPr="001554FA">
              <w:t>A:</w:t>
            </w:r>
            <w:r w:rsidRPr="001554FA">
              <w:tab/>
              <w:t xml:space="preserve">SEGÚN DISTRIBUCIÓN </w:t>
            </w:r>
          </w:p>
          <w:p w14:paraId="10BFEBFE" w14:textId="77777777" w:rsidR="009E63B1" w:rsidRPr="001554FA" w:rsidRDefault="009E63B1" w:rsidP="004303DE">
            <w:pPr>
              <w:pStyle w:val="TextoenAnexos"/>
            </w:pPr>
            <w:r w:rsidRPr="001554FA">
              <w:t>MAT:</w:t>
            </w:r>
            <w:r w:rsidRPr="001554FA">
              <w:tab/>
              <w:t xml:space="preserve">APROBACION DOCUMENTO INSTITUCIONAL  </w:t>
            </w:r>
          </w:p>
          <w:p w14:paraId="2DCD290C" w14:textId="75E6A772" w:rsidR="009E63B1" w:rsidRPr="001554FA" w:rsidRDefault="004303DE" w:rsidP="004303DE">
            <w:pPr>
              <w:pStyle w:val="TextoenAnexos"/>
            </w:pPr>
            <w:r>
              <w:tab/>
            </w:r>
            <w:r w:rsidR="009E63B1" w:rsidRPr="001554FA">
              <w:t xml:space="preserve">En conformidad a la Implementación del Sistema de Gestión de Calidad en nuestro establecimiento: CESFAM Cajón tengo a bien informar que a partir de esta fecha se aprobó el Documento Institucional </w:t>
            </w:r>
            <w:proofErr w:type="spellStart"/>
            <w:r w:rsidR="009E63B1" w:rsidRPr="001554FA">
              <w:t>xxxxxxxxxxxxxx</w:t>
            </w:r>
            <w:proofErr w:type="spellEnd"/>
            <w:r w:rsidR="009E63B1" w:rsidRPr="001554FA">
              <w:t xml:space="preserve">. Con vigencia </w:t>
            </w:r>
            <w:proofErr w:type="spellStart"/>
            <w:r w:rsidR="009E63B1" w:rsidRPr="001554FA">
              <w:t>xxxx-xxxx</w:t>
            </w:r>
            <w:proofErr w:type="spellEnd"/>
            <w:r w:rsidR="009E63B1" w:rsidRPr="001554FA">
              <w:t xml:space="preserve"> </w:t>
            </w:r>
          </w:p>
          <w:p w14:paraId="32AC7D90" w14:textId="1043FB37" w:rsidR="009E63B1" w:rsidRPr="001554FA" w:rsidRDefault="004303DE" w:rsidP="004303DE">
            <w:pPr>
              <w:pStyle w:val="TextoenAnexos"/>
            </w:pPr>
            <w:r>
              <w:tab/>
            </w:r>
            <w:r w:rsidR="009E63B1" w:rsidRPr="001554FA">
              <w:t xml:space="preserve">Lo anterior, con la finalidad de dar amplia difusión, implementación y seguimiento para su correcta ejecución. </w:t>
            </w:r>
          </w:p>
          <w:p w14:paraId="1E59CCBD" w14:textId="4021E91C" w:rsidR="009E63B1" w:rsidRPr="001554FA" w:rsidRDefault="004303DE" w:rsidP="004303DE">
            <w:pPr>
              <w:pStyle w:val="TextoenAnexos"/>
            </w:pPr>
            <w:r>
              <w:tab/>
            </w:r>
            <w:r w:rsidR="009E63B1" w:rsidRPr="001554FA">
              <w:t>Sin otro particular, le saluda cordialmente,</w:t>
            </w:r>
          </w:p>
          <w:p w14:paraId="761036D0" w14:textId="77777777" w:rsidR="009E63B1" w:rsidRPr="001554FA" w:rsidRDefault="009E63B1" w:rsidP="004303DE">
            <w:pPr>
              <w:pStyle w:val="TextoenAnexos"/>
            </w:pPr>
          </w:p>
          <w:p w14:paraId="144E75FE" w14:textId="4EE36D36" w:rsidR="009E63B1" w:rsidRPr="001554FA" w:rsidRDefault="009E63B1" w:rsidP="004303DE">
            <w:pPr>
              <w:pStyle w:val="TextoenAnexos"/>
              <w:jc w:val="center"/>
              <w:rPr>
                <w:b/>
                <w:bCs/>
              </w:rPr>
            </w:pPr>
            <w:r w:rsidRPr="001554FA">
              <w:rPr>
                <w:b/>
                <w:bCs/>
              </w:rPr>
              <w:t>CESAR ESCOBAR CARRASCO</w:t>
            </w:r>
            <w:r w:rsidR="00E12D96">
              <w:rPr>
                <w:b/>
                <w:bCs/>
              </w:rPr>
              <w:br/>
            </w:r>
            <w:r w:rsidRPr="001554FA">
              <w:rPr>
                <w:b/>
                <w:bCs/>
              </w:rPr>
              <w:t>DIRECTOR</w:t>
            </w:r>
            <w:r w:rsidR="00E12D96">
              <w:rPr>
                <w:b/>
                <w:bCs/>
              </w:rPr>
              <w:br/>
            </w:r>
            <w:r w:rsidRPr="001554FA">
              <w:rPr>
                <w:b/>
                <w:bCs/>
              </w:rPr>
              <w:t>CESFAM CAJÓN</w:t>
            </w:r>
          </w:p>
          <w:p w14:paraId="2111480C" w14:textId="77777777" w:rsidR="009E63B1" w:rsidRPr="001554FA" w:rsidRDefault="009E63B1" w:rsidP="004303DE">
            <w:pPr>
              <w:pStyle w:val="TextoenAnexos"/>
            </w:pPr>
            <w:r w:rsidRPr="001554FA">
              <w:rPr>
                <w:u w:val="single" w:color="000000"/>
              </w:rPr>
              <w:t>Distribución:</w:t>
            </w:r>
            <w:r w:rsidRPr="001554FA">
              <w:t xml:space="preserve"> </w:t>
            </w:r>
          </w:p>
          <w:p w14:paraId="2DBBB3AF" w14:textId="71B6C9B4" w:rsidR="009E63B1" w:rsidRPr="005F3DCB" w:rsidRDefault="009E63B1" w:rsidP="00E12D96">
            <w:pPr>
              <w:pStyle w:val="TextoenAnexos"/>
            </w:pPr>
            <w:r w:rsidRPr="001554FA">
              <w:tab/>
              <w:t>La indicada</w:t>
            </w:r>
            <w:r w:rsidR="00E12D96">
              <w:br/>
            </w:r>
            <w:r w:rsidRPr="001554FA">
              <w:tab/>
              <w:t>Archivo Equipo de Calidad</w:t>
            </w:r>
            <w:r w:rsidR="00E12D96">
              <w:br/>
            </w:r>
            <w:r w:rsidRPr="001554FA">
              <w:tab/>
              <w:t>Dirección Centro de Salud Familiar Cajón</w:t>
            </w:r>
            <w:r w:rsidR="00E12D96">
              <w:br/>
            </w:r>
            <w:r w:rsidRPr="001554FA">
              <w:tab/>
              <w:t>Dirección Departamento de Salud Municipal Vilcún</w:t>
            </w:r>
          </w:p>
        </w:tc>
      </w:tr>
    </w:tbl>
    <w:p w14:paraId="4DAFC5CB" w14:textId="6F805393" w:rsidR="009E63B1" w:rsidRDefault="009E63B1" w:rsidP="009E63B1">
      <w:pPr>
        <w:pStyle w:val="Ttulo2"/>
      </w:pPr>
      <w:bookmarkStart w:id="210" w:name="_Toc43990721"/>
      <w:bookmarkStart w:id="211" w:name="_Toc45027540"/>
      <w:bookmarkStart w:id="212" w:name="_Toc45029123"/>
      <w:bookmarkStart w:id="213" w:name="_Toc45058638"/>
      <w:bookmarkStart w:id="214" w:name="_Toc30151"/>
      <w:r w:rsidRPr="0034160C">
        <w:lastRenderedPageBreak/>
        <w:t>11.4</w:t>
      </w:r>
      <w:r w:rsidRPr="0034160C">
        <w:tab/>
        <w:t>Listado Maestro</w:t>
      </w:r>
      <w:bookmarkEnd w:id="210"/>
      <w:bookmarkEnd w:id="211"/>
      <w:bookmarkEnd w:id="212"/>
      <w:bookmarkEnd w:id="213"/>
      <w:r w:rsidRPr="0034160C">
        <w:t xml:space="preserve">  </w:t>
      </w:r>
      <w:bookmarkEnd w:id="214"/>
    </w:p>
    <w:tbl>
      <w:tblPr>
        <w:tblStyle w:val="Tablaconcuadrcula"/>
        <w:tblW w:w="0" w:type="auto"/>
        <w:shd w:val="clear" w:color="auto" w:fill="F2F2F2" w:themeFill="background1" w:themeFillShade="F2"/>
        <w:tblCellMar>
          <w:top w:w="284" w:type="dxa"/>
          <w:left w:w="284" w:type="dxa"/>
          <w:bottom w:w="170" w:type="dxa"/>
          <w:right w:w="284" w:type="dxa"/>
        </w:tblCellMar>
        <w:tblLook w:val="04A0" w:firstRow="1" w:lastRow="0" w:firstColumn="1" w:lastColumn="0" w:noHBand="0" w:noVBand="1"/>
      </w:tblPr>
      <w:tblGrid>
        <w:gridCol w:w="9394"/>
      </w:tblGrid>
      <w:tr w:rsidR="00DF6AD0" w14:paraId="6A9E8892" w14:textId="77777777" w:rsidTr="0012301D">
        <w:trPr>
          <w:trHeight w:val="5779"/>
        </w:trPr>
        <w:tc>
          <w:tcPr>
            <w:tcW w:w="9394" w:type="dxa"/>
            <w:shd w:val="clear" w:color="auto" w:fill="F2F2F2" w:themeFill="background1" w:themeFillShade="F2"/>
          </w:tcPr>
          <w:tbl>
            <w:tblPr>
              <w:tblStyle w:val="Tablaconcuadrcula"/>
              <w:tblW w:w="5000" w:type="pct"/>
              <w:shd w:val="clear" w:color="auto" w:fill="FFFFFF" w:themeFill="background1"/>
              <w:tblCellMar>
                <w:left w:w="57" w:type="dxa"/>
                <w:right w:w="57" w:type="dxa"/>
              </w:tblCellMar>
              <w:tblLook w:val="04A0" w:firstRow="1" w:lastRow="0" w:firstColumn="1" w:lastColumn="0" w:noHBand="0" w:noVBand="1"/>
            </w:tblPr>
            <w:tblGrid>
              <w:gridCol w:w="675"/>
              <w:gridCol w:w="655"/>
              <w:gridCol w:w="922"/>
              <w:gridCol w:w="577"/>
              <w:gridCol w:w="662"/>
              <w:gridCol w:w="941"/>
              <w:gridCol w:w="739"/>
              <w:gridCol w:w="699"/>
              <w:gridCol w:w="1026"/>
              <w:gridCol w:w="925"/>
              <w:gridCol w:w="995"/>
            </w:tblGrid>
            <w:tr w:rsidR="00DF6AD0" w14:paraId="08F49F3E" w14:textId="77777777" w:rsidTr="0012301D">
              <w:trPr>
                <w:tblHeader/>
              </w:trPr>
              <w:tc>
                <w:tcPr>
                  <w:tcW w:w="729" w:type="dxa"/>
                  <w:shd w:val="clear" w:color="auto" w:fill="FFFFFF" w:themeFill="background1"/>
                  <w:vAlign w:val="center"/>
                </w:tcPr>
                <w:p w14:paraId="467C4B42"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Ámbito</w:t>
                  </w:r>
                </w:p>
              </w:tc>
              <w:tc>
                <w:tcPr>
                  <w:tcW w:w="714" w:type="dxa"/>
                  <w:shd w:val="clear" w:color="auto" w:fill="FFFFFF" w:themeFill="background1"/>
                  <w:vAlign w:val="center"/>
                </w:tcPr>
                <w:p w14:paraId="295FECB5"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Código</w:t>
                  </w:r>
                </w:p>
              </w:tc>
              <w:tc>
                <w:tcPr>
                  <w:tcW w:w="969" w:type="dxa"/>
                  <w:shd w:val="clear" w:color="auto" w:fill="FFFFFF" w:themeFill="background1"/>
                  <w:vAlign w:val="center"/>
                </w:tcPr>
                <w:p w14:paraId="6008AB67"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Tipo de documento</w:t>
                  </w:r>
                </w:p>
              </w:tc>
              <w:tc>
                <w:tcPr>
                  <w:tcW w:w="642" w:type="dxa"/>
                  <w:shd w:val="clear" w:color="auto" w:fill="FFFFFF" w:themeFill="background1"/>
                  <w:vAlign w:val="center"/>
                </w:tcPr>
                <w:p w14:paraId="47A46B7B"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Título</w:t>
                  </w:r>
                </w:p>
              </w:tc>
              <w:tc>
                <w:tcPr>
                  <w:tcW w:w="720" w:type="dxa"/>
                  <w:shd w:val="clear" w:color="auto" w:fill="FFFFFF" w:themeFill="background1"/>
                  <w:vAlign w:val="center"/>
                </w:tcPr>
                <w:p w14:paraId="09BC1817"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Edición</w:t>
                  </w:r>
                </w:p>
              </w:tc>
              <w:tc>
                <w:tcPr>
                  <w:tcW w:w="988" w:type="dxa"/>
                  <w:shd w:val="clear" w:color="auto" w:fill="FFFFFF" w:themeFill="background1"/>
                  <w:vAlign w:val="center"/>
                </w:tcPr>
                <w:p w14:paraId="0FF4EBFF"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Fecha de elaboración</w:t>
                  </w:r>
                </w:p>
              </w:tc>
              <w:tc>
                <w:tcPr>
                  <w:tcW w:w="791" w:type="dxa"/>
                  <w:shd w:val="clear" w:color="auto" w:fill="FFFFFF" w:themeFill="background1"/>
                  <w:vAlign w:val="center"/>
                </w:tcPr>
                <w:p w14:paraId="420E4D9C"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Vigencia</w:t>
                  </w:r>
                </w:p>
              </w:tc>
              <w:tc>
                <w:tcPr>
                  <w:tcW w:w="754" w:type="dxa"/>
                  <w:shd w:val="clear" w:color="auto" w:fill="FFFFFF" w:themeFill="background1"/>
                  <w:vAlign w:val="center"/>
                </w:tcPr>
                <w:p w14:paraId="39C42773"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Fecha de revisión</w:t>
                  </w:r>
                </w:p>
              </w:tc>
              <w:tc>
                <w:tcPr>
                  <w:tcW w:w="1073" w:type="dxa"/>
                  <w:shd w:val="clear" w:color="auto" w:fill="FFFFFF" w:themeFill="background1"/>
                  <w:vAlign w:val="center"/>
                </w:tcPr>
                <w:p w14:paraId="352A2F16"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Fecha de actualización</w:t>
                  </w:r>
                </w:p>
              </w:tc>
              <w:tc>
                <w:tcPr>
                  <w:tcW w:w="972" w:type="dxa"/>
                  <w:shd w:val="clear" w:color="auto" w:fill="FFFFFF" w:themeFill="background1"/>
                  <w:vAlign w:val="center"/>
                </w:tcPr>
                <w:p w14:paraId="2E5D1D55"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Disposición</w:t>
                  </w:r>
                </w:p>
              </w:tc>
              <w:tc>
                <w:tcPr>
                  <w:tcW w:w="1042" w:type="dxa"/>
                  <w:shd w:val="clear" w:color="auto" w:fill="FFFFFF" w:themeFill="background1"/>
                  <w:vAlign w:val="center"/>
                </w:tcPr>
                <w:p w14:paraId="453B2483" w14:textId="77777777" w:rsidR="00DF6AD0" w:rsidRPr="00C23E70" w:rsidRDefault="00DF6AD0" w:rsidP="00DF6AD0">
                  <w:pPr>
                    <w:pStyle w:val="TextoenAnexos"/>
                    <w:suppressAutoHyphens/>
                    <w:spacing w:before="60" w:after="60"/>
                    <w:jc w:val="center"/>
                    <w:rPr>
                      <w:b/>
                      <w:bCs/>
                      <w:sz w:val="14"/>
                      <w:szCs w:val="20"/>
                    </w:rPr>
                  </w:pPr>
                  <w:r w:rsidRPr="00C23E70">
                    <w:rPr>
                      <w:b/>
                      <w:bCs/>
                      <w:sz w:val="14"/>
                      <w:szCs w:val="20"/>
                    </w:rPr>
                    <w:t>Responsable</w:t>
                  </w:r>
                </w:p>
              </w:tc>
            </w:tr>
            <w:tr w:rsidR="00DF6AD0" w14:paraId="48CA8A8D" w14:textId="77777777" w:rsidTr="0012301D">
              <w:tc>
                <w:tcPr>
                  <w:tcW w:w="729" w:type="dxa"/>
                  <w:shd w:val="clear" w:color="auto" w:fill="FFFFFF" w:themeFill="background1"/>
                </w:tcPr>
                <w:p w14:paraId="2B8DC559" w14:textId="77777777" w:rsidR="00DF6AD0" w:rsidRDefault="00DF6AD0" w:rsidP="00DF6AD0">
                  <w:pPr>
                    <w:pStyle w:val="TextoenAnexos"/>
                    <w:rPr>
                      <w:lang w:val="es-ES"/>
                    </w:rPr>
                  </w:pPr>
                </w:p>
              </w:tc>
              <w:tc>
                <w:tcPr>
                  <w:tcW w:w="714" w:type="dxa"/>
                  <w:shd w:val="clear" w:color="auto" w:fill="FFFFFF" w:themeFill="background1"/>
                </w:tcPr>
                <w:p w14:paraId="78D8A72B" w14:textId="77777777" w:rsidR="00DF6AD0" w:rsidRDefault="00DF6AD0" w:rsidP="00DF6AD0">
                  <w:pPr>
                    <w:pStyle w:val="TextoenAnexos"/>
                    <w:rPr>
                      <w:lang w:val="es-ES"/>
                    </w:rPr>
                  </w:pPr>
                </w:p>
              </w:tc>
              <w:tc>
                <w:tcPr>
                  <w:tcW w:w="969" w:type="dxa"/>
                  <w:shd w:val="clear" w:color="auto" w:fill="FFFFFF" w:themeFill="background1"/>
                </w:tcPr>
                <w:p w14:paraId="2A921389" w14:textId="77777777" w:rsidR="00DF6AD0" w:rsidRDefault="00DF6AD0" w:rsidP="00DF6AD0">
                  <w:pPr>
                    <w:pStyle w:val="TextoenAnexos"/>
                    <w:rPr>
                      <w:lang w:val="es-ES"/>
                    </w:rPr>
                  </w:pPr>
                </w:p>
              </w:tc>
              <w:tc>
                <w:tcPr>
                  <w:tcW w:w="642" w:type="dxa"/>
                  <w:shd w:val="clear" w:color="auto" w:fill="FFFFFF" w:themeFill="background1"/>
                </w:tcPr>
                <w:p w14:paraId="41042C70" w14:textId="77777777" w:rsidR="00DF6AD0" w:rsidRDefault="00DF6AD0" w:rsidP="00DF6AD0">
                  <w:pPr>
                    <w:pStyle w:val="TextoenAnexos"/>
                    <w:rPr>
                      <w:lang w:val="es-ES"/>
                    </w:rPr>
                  </w:pPr>
                </w:p>
              </w:tc>
              <w:tc>
                <w:tcPr>
                  <w:tcW w:w="720" w:type="dxa"/>
                  <w:shd w:val="clear" w:color="auto" w:fill="FFFFFF" w:themeFill="background1"/>
                </w:tcPr>
                <w:p w14:paraId="58298AF8" w14:textId="77777777" w:rsidR="00DF6AD0" w:rsidRDefault="00DF6AD0" w:rsidP="00DF6AD0">
                  <w:pPr>
                    <w:pStyle w:val="TextoenAnexos"/>
                    <w:rPr>
                      <w:lang w:val="es-ES"/>
                    </w:rPr>
                  </w:pPr>
                </w:p>
              </w:tc>
              <w:tc>
                <w:tcPr>
                  <w:tcW w:w="988" w:type="dxa"/>
                  <w:shd w:val="clear" w:color="auto" w:fill="FFFFFF" w:themeFill="background1"/>
                </w:tcPr>
                <w:p w14:paraId="4CC53478" w14:textId="77777777" w:rsidR="00DF6AD0" w:rsidRDefault="00DF6AD0" w:rsidP="00DF6AD0">
                  <w:pPr>
                    <w:pStyle w:val="TextoenAnexos"/>
                    <w:rPr>
                      <w:lang w:val="es-ES"/>
                    </w:rPr>
                  </w:pPr>
                </w:p>
              </w:tc>
              <w:tc>
                <w:tcPr>
                  <w:tcW w:w="791" w:type="dxa"/>
                  <w:shd w:val="clear" w:color="auto" w:fill="FFFFFF" w:themeFill="background1"/>
                </w:tcPr>
                <w:p w14:paraId="447ABA68" w14:textId="77777777" w:rsidR="00DF6AD0" w:rsidRDefault="00DF6AD0" w:rsidP="00DF6AD0">
                  <w:pPr>
                    <w:pStyle w:val="TextoenAnexos"/>
                    <w:rPr>
                      <w:lang w:val="es-ES"/>
                    </w:rPr>
                  </w:pPr>
                </w:p>
              </w:tc>
              <w:tc>
                <w:tcPr>
                  <w:tcW w:w="754" w:type="dxa"/>
                  <w:shd w:val="clear" w:color="auto" w:fill="FFFFFF" w:themeFill="background1"/>
                </w:tcPr>
                <w:p w14:paraId="334E0751" w14:textId="77777777" w:rsidR="00DF6AD0" w:rsidRDefault="00DF6AD0" w:rsidP="00DF6AD0">
                  <w:pPr>
                    <w:pStyle w:val="TextoenAnexos"/>
                    <w:rPr>
                      <w:lang w:val="es-ES"/>
                    </w:rPr>
                  </w:pPr>
                </w:p>
              </w:tc>
              <w:tc>
                <w:tcPr>
                  <w:tcW w:w="1073" w:type="dxa"/>
                  <w:shd w:val="clear" w:color="auto" w:fill="FFFFFF" w:themeFill="background1"/>
                </w:tcPr>
                <w:p w14:paraId="537B789B" w14:textId="77777777" w:rsidR="00DF6AD0" w:rsidRDefault="00DF6AD0" w:rsidP="00DF6AD0">
                  <w:pPr>
                    <w:pStyle w:val="TextoenAnexos"/>
                    <w:rPr>
                      <w:lang w:val="es-ES"/>
                    </w:rPr>
                  </w:pPr>
                </w:p>
              </w:tc>
              <w:tc>
                <w:tcPr>
                  <w:tcW w:w="972" w:type="dxa"/>
                  <w:shd w:val="clear" w:color="auto" w:fill="FFFFFF" w:themeFill="background1"/>
                </w:tcPr>
                <w:p w14:paraId="42CEA567" w14:textId="77777777" w:rsidR="00DF6AD0" w:rsidRDefault="00DF6AD0" w:rsidP="00DF6AD0">
                  <w:pPr>
                    <w:pStyle w:val="TextoenAnexos"/>
                    <w:rPr>
                      <w:lang w:val="es-ES"/>
                    </w:rPr>
                  </w:pPr>
                </w:p>
              </w:tc>
              <w:tc>
                <w:tcPr>
                  <w:tcW w:w="1042" w:type="dxa"/>
                  <w:shd w:val="clear" w:color="auto" w:fill="FFFFFF" w:themeFill="background1"/>
                </w:tcPr>
                <w:p w14:paraId="0CAC4B1F" w14:textId="77777777" w:rsidR="00DF6AD0" w:rsidRDefault="00DF6AD0" w:rsidP="00DF6AD0">
                  <w:pPr>
                    <w:pStyle w:val="TextoenAnexos"/>
                    <w:rPr>
                      <w:lang w:val="es-ES"/>
                    </w:rPr>
                  </w:pPr>
                </w:p>
              </w:tc>
            </w:tr>
            <w:tr w:rsidR="00DF6AD0" w14:paraId="26B26C29" w14:textId="77777777" w:rsidTr="0012301D">
              <w:tc>
                <w:tcPr>
                  <w:tcW w:w="729" w:type="dxa"/>
                  <w:shd w:val="clear" w:color="auto" w:fill="FFFFFF" w:themeFill="background1"/>
                </w:tcPr>
                <w:p w14:paraId="1D321619" w14:textId="77777777" w:rsidR="00DF6AD0" w:rsidRDefault="00DF6AD0" w:rsidP="00DF6AD0">
                  <w:pPr>
                    <w:pStyle w:val="TextoenAnexos"/>
                    <w:rPr>
                      <w:lang w:val="es-ES"/>
                    </w:rPr>
                  </w:pPr>
                </w:p>
              </w:tc>
              <w:tc>
                <w:tcPr>
                  <w:tcW w:w="714" w:type="dxa"/>
                  <w:shd w:val="clear" w:color="auto" w:fill="FFFFFF" w:themeFill="background1"/>
                </w:tcPr>
                <w:p w14:paraId="25866C83" w14:textId="77777777" w:rsidR="00DF6AD0" w:rsidRDefault="00DF6AD0" w:rsidP="00DF6AD0">
                  <w:pPr>
                    <w:pStyle w:val="TextoenAnexos"/>
                    <w:rPr>
                      <w:lang w:val="es-ES"/>
                    </w:rPr>
                  </w:pPr>
                </w:p>
              </w:tc>
              <w:tc>
                <w:tcPr>
                  <w:tcW w:w="969" w:type="dxa"/>
                  <w:shd w:val="clear" w:color="auto" w:fill="FFFFFF" w:themeFill="background1"/>
                </w:tcPr>
                <w:p w14:paraId="30FDB69B" w14:textId="77777777" w:rsidR="00DF6AD0" w:rsidRDefault="00DF6AD0" w:rsidP="00DF6AD0">
                  <w:pPr>
                    <w:pStyle w:val="TextoenAnexos"/>
                    <w:rPr>
                      <w:lang w:val="es-ES"/>
                    </w:rPr>
                  </w:pPr>
                </w:p>
              </w:tc>
              <w:tc>
                <w:tcPr>
                  <w:tcW w:w="642" w:type="dxa"/>
                  <w:shd w:val="clear" w:color="auto" w:fill="FFFFFF" w:themeFill="background1"/>
                </w:tcPr>
                <w:p w14:paraId="10532A0F" w14:textId="77777777" w:rsidR="00DF6AD0" w:rsidRDefault="00DF6AD0" w:rsidP="00DF6AD0">
                  <w:pPr>
                    <w:pStyle w:val="TextoenAnexos"/>
                    <w:rPr>
                      <w:lang w:val="es-ES"/>
                    </w:rPr>
                  </w:pPr>
                </w:p>
              </w:tc>
              <w:tc>
                <w:tcPr>
                  <w:tcW w:w="720" w:type="dxa"/>
                  <w:shd w:val="clear" w:color="auto" w:fill="FFFFFF" w:themeFill="background1"/>
                </w:tcPr>
                <w:p w14:paraId="61813B71" w14:textId="77777777" w:rsidR="00DF6AD0" w:rsidRDefault="00DF6AD0" w:rsidP="00DF6AD0">
                  <w:pPr>
                    <w:pStyle w:val="TextoenAnexos"/>
                    <w:rPr>
                      <w:lang w:val="es-ES"/>
                    </w:rPr>
                  </w:pPr>
                </w:p>
              </w:tc>
              <w:tc>
                <w:tcPr>
                  <w:tcW w:w="988" w:type="dxa"/>
                  <w:shd w:val="clear" w:color="auto" w:fill="FFFFFF" w:themeFill="background1"/>
                </w:tcPr>
                <w:p w14:paraId="35D24E85" w14:textId="77777777" w:rsidR="00DF6AD0" w:rsidRDefault="00DF6AD0" w:rsidP="00DF6AD0">
                  <w:pPr>
                    <w:pStyle w:val="TextoenAnexos"/>
                    <w:rPr>
                      <w:lang w:val="es-ES"/>
                    </w:rPr>
                  </w:pPr>
                </w:p>
              </w:tc>
              <w:tc>
                <w:tcPr>
                  <w:tcW w:w="791" w:type="dxa"/>
                  <w:shd w:val="clear" w:color="auto" w:fill="FFFFFF" w:themeFill="background1"/>
                </w:tcPr>
                <w:p w14:paraId="601B1071" w14:textId="77777777" w:rsidR="00DF6AD0" w:rsidRDefault="00DF6AD0" w:rsidP="00DF6AD0">
                  <w:pPr>
                    <w:pStyle w:val="TextoenAnexos"/>
                    <w:rPr>
                      <w:lang w:val="es-ES"/>
                    </w:rPr>
                  </w:pPr>
                </w:p>
              </w:tc>
              <w:tc>
                <w:tcPr>
                  <w:tcW w:w="754" w:type="dxa"/>
                  <w:shd w:val="clear" w:color="auto" w:fill="FFFFFF" w:themeFill="background1"/>
                </w:tcPr>
                <w:p w14:paraId="0952ADE0" w14:textId="77777777" w:rsidR="00DF6AD0" w:rsidRDefault="00DF6AD0" w:rsidP="00DF6AD0">
                  <w:pPr>
                    <w:pStyle w:val="TextoenAnexos"/>
                    <w:rPr>
                      <w:lang w:val="es-ES"/>
                    </w:rPr>
                  </w:pPr>
                </w:p>
              </w:tc>
              <w:tc>
                <w:tcPr>
                  <w:tcW w:w="1073" w:type="dxa"/>
                  <w:shd w:val="clear" w:color="auto" w:fill="FFFFFF" w:themeFill="background1"/>
                </w:tcPr>
                <w:p w14:paraId="43E5104A" w14:textId="77777777" w:rsidR="00DF6AD0" w:rsidRDefault="00DF6AD0" w:rsidP="00DF6AD0">
                  <w:pPr>
                    <w:pStyle w:val="TextoenAnexos"/>
                    <w:rPr>
                      <w:lang w:val="es-ES"/>
                    </w:rPr>
                  </w:pPr>
                </w:p>
              </w:tc>
              <w:tc>
                <w:tcPr>
                  <w:tcW w:w="972" w:type="dxa"/>
                  <w:shd w:val="clear" w:color="auto" w:fill="FFFFFF" w:themeFill="background1"/>
                </w:tcPr>
                <w:p w14:paraId="45AEBD46" w14:textId="77777777" w:rsidR="00DF6AD0" w:rsidRDefault="00DF6AD0" w:rsidP="00DF6AD0">
                  <w:pPr>
                    <w:pStyle w:val="TextoenAnexos"/>
                    <w:rPr>
                      <w:lang w:val="es-ES"/>
                    </w:rPr>
                  </w:pPr>
                </w:p>
              </w:tc>
              <w:tc>
                <w:tcPr>
                  <w:tcW w:w="1042" w:type="dxa"/>
                  <w:shd w:val="clear" w:color="auto" w:fill="FFFFFF" w:themeFill="background1"/>
                </w:tcPr>
                <w:p w14:paraId="5BA010D4" w14:textId="77777777" w:rsidR="00DF6AD0" w:rsidRDefault="00DF6AD0" w:rsidP="00DF6AD0">
                  <w:pPr>
                    <w:pStyle w:val="TextoenAnexos"/>
                    <w:rPr>
                      <w:lang w:val="es-ES"/>
                    </w:rPr>
                  </w:pPr>
                </w:p>
              </w:tc>
            </w:tr>
            <w:tr w:rsidR="00DF6AD0" w14:paraId="0B7CA653" w14:textId="77777777" w:rsidTr="0012301D">
              <w:tc>
                <w:tcPr>
                  <w:tcW w:w="729" w:type="dxa"/>
                  <w:shd w:val="clear" w:color="auto" w:fill="FFFFFF" w:themeFill="background1"/>
                </w:tcPr>
                <w:p w14:paraId="25EC1DE3" w14:textId="77777777" w:rsidR="00DF6AD0" w:rsidRDefault="00DF6AD0" w:rsidP="00DF6AD0">
                  <w:pPr>
                    <w:pStyle w:val="TextoenAnexos"/>
                    <w:rPr>
                      <w:lang w:val="es-ES"/>
                    </w:rPr>
                  </w:pPr>
                </w:p>
              </w:tc>
              <w:tc>
                <w:tcPr>
                  <w:tcW w:w="714" w:type="dxa"/>
                  <w:shd w:val="clear" w:color="auto" w:fill="FFFFFF" w:themeFill="background1"/>
                </w:tcPr>
                <w:p w14:paraId="6E4361C2" w14:textId="77777777" w:rsidR="00DF6AD0" w:rsidRDefault="00DF6AD0" w:rsidP="00DF6AD0">
                  <w:pPr>
                    <w:pStyle w:val="TextoenAnexos"/>
                    <w:rPr>
                      <w:lang w:val="es-ES"/>
                    </w:rPr>
                  </w:pPr>
                </w:p>
              </w:tc>
              <w:tc>
                <w:tcPr>
                  <w:tcW w:w="969" w:type="dxa"/>
                  <w:shd w:val="clear" w:color="auto" w:fill="FFFFFF" w:themeFill="background1"/>
                </w:tcPr>
                <w:p w14:paraId="2A0A3694" w14:textId="77777777" w:rsidR="00DF6AD0" w:rsidRDefault="00DF6AD0" w:rsidP="00DF6AD0">
                  <w:pPr>
                    <w:pStyle w:val="TextoenAnexos"/>
                    <w:rPr>
                      <w:lang w:val="es-ES"/>
                    </w:rPr>
                  </w:pPr>
                </w:p>
              </w:tc>
              <w:tc>
                <w:tcPr>
                  <w:tcW w:w="642" w:type="dxa"/>
                  <w:shd w:val="clear" w:color="auto" w:fill="FFFFFF" w:themeFill="background1"/>
                </w:tcPr>
                <w:p w14:paraId="64DCA334" w14:textId="77777777" w:rsidR="00DF6AD0" w:rsidRDefault="00DF6AD0" w:rsidP="00DF6AD0">
                  <w:pPr>
                    <w:pStyle w:val="TextoenAnexos"/>
                    <w:rPr>
                      <w:lang w:val="es-ES"/>
                    </w:rPr>
                  </w:pPr>
                </w:p>
              </w:tc>
              <w:tc>
                <w:tcPr>
                  <w:tcW w:w="720" w:type="dxa"/>
                  <w:shd w:val="clear" w:color="auto" w:fill="FFFFFF" w:themeFill="background1"/>
                </w:tcPr>
                <w:p w14:paraId="7F6E011E" w14:textId="77777777" w:rsidR="00DF6AD0" w:rsidRDefault="00DF6AD0" w:rsidP="00DF6AD0">
                  <w:pPr>
                    <w:pStyle w:val="TextoenAnexos"/>
                    <w:rPr>
                      <w:lang w:val="es-ES"/>
                    </w:rPr>
                  </w:pPr>
                </w:p>
              </w:tc>
              <w:tc>
                <w:tcPr>
                  <w:tcW w:w="988" w:type="dxa"/>
                  <w:shd w:val="clear" w:color="auto" w:fill="FFFFFF" w:themeFill="background1"/>
                </w:tcPr>
                <w:p w14:paraId="3A2DC613" w14:textId="77777777" w:rsidR="00DF6AD0" w:rsidRDefault="00DF6AD0" w:rsidP="00DF6AD0">
                  <w:pPr>
                    <w:pStyle w:val="TextoenAnexos"/>
                    <w:rPr>
                      <w:lang w:val="es-ES"/>
                    </w:rPr>
                  </w:pPr>
                </w:p>
              </w:tc>
              <w:tc>
                <w:tcPr>
                  <w:tcW w:w="791" w:type="dxa"/>
                  <w:shd w:val="clear" w:color="auto" w:fill="FFFFFF" w:themeFill="background1"/>
                </w:tcPr>
                <w:p w14:paraId="09148938" w14:textId="77777777" w:rsidR="00DF6AD0" w:rsidRDefault="00DF6AD0" w:rsidP="00DF6AD0">
                  <w:pPr>
                    <w:pStyle w:val="TextoenAnexos"/>
                    <w:rPr>
                      <w:lang w:val="es-ES"/>
                    </w:rPr>
                  </w:pPr>
                </w:p>
              </w:tc>
              <w:tc>
                <w:tcPr>
                  <w:tcW w:w="754" w:type="dxa"/>
                  <w:shd w:val="clear" w:color="auto" w:fill="FFFFFF" w:themeFill="background1"/>
                </w:tcPr>
                <w:p w14:paraId="73E0D34D" w14:textId="77777777" w:rsidR="00DF6AD0" w:rsidRDefault="00DF6AD0" w:rsidP="00DF6AD0">
                  <w:pPr>
                    <w:pStyle w:val="TextoenAnexos"/>
                    <w:rPr>
                      <w:lang w:val="es-ES"/>
                    </w:rPr>
                  </w:pPr>
                </w:p>
              </w:tc>
              <w:tc>
                <w:tcPr>
                  <w:tcW w:w="1073" w:type="dxa"/>
                  <w:shd w:val="clear" w:color="auto" w:fill="FFFFFF" w:themeFill="background1"/>
                </w:tcPr>
                <w:p w14:paraId="13172663" w14:textId="77777777" w:rsidR="00DF6AD0" w:rsidRDefault="00DF6AD0" w:rsidP="00DF6AD0">
                  <w:pPr>
                    <w:pStyle w:val="TextoenAnexos"/>
                    <w:rPr>
                      <w:lang w:val="es-ES"/>
                    </w:rPr>
                  </w:pPr>
                </w:p>
              </w:tc>
              <w:tc>
                <w:tcPr>
                  <w:tcW w:w="972" w:type="dxa"/>
                  <w:shd w:val="clear" w:color="auto" w:fill="FFFFFF" w:themeFill="background1"/>
                </w:tcPr>
                <w:p w14:paraId="7A286FB7" w14:textId="77777777" w:rsidR="00DF6AD0" w:rsidRDefault="00DF6AD0" w:rsidP="00DF6AD0">
                  <w:pPr>
                    <w:pStyle w:val="TextoenAnexos"/>
                    <w:rPr>
                      <w:lang w:val="es-ES"/>
                    </w:rPr>
                  </w:pPr>
                </w:p>
              </w:tc>
              <w:tc>
                <w:tcPr>
                  <w:tcW w:w="1042" w:type="dxa"/>
                  <w:shd w:val="clear" w:color="auto" w:fill="FFFFFF" w:themeFill="background1"/>
                </w:tcPr>
                <w:p w14:paraId="7C52B1D1" w14:textId="77777777" w:rsidR="00DF6AD0" w:rsidRDefault="00DF6AD0" w:rsidP="00DF6AD0">
                  <w:pPr>
                    <w:pStyle w:val="TextoenAnexos"/>
                    <w:rPr>
                      <w:lang w:val="es-ES"/>
                    </w:rPr>
                  </w:pPr>
                </w:p>
              </w:tc>
            </w:tr>
            <w:tr w:rsidR="00DF6AD0" w14:paraId="3B91D2CB" w14:textId="77777777" w:rsidTr="0012301D">
              <w:tc>
                <w:tcPr>
                  <w:tcW w:w="729" w:type="dxa"/>
                  <w:shd w:val="clear" w:color="auto" w:fill="FFFFFF" w:themeFill="background1"/>
                </w:tcPr>
                <w:p w14:paraId="48057A52" w14:textId="77777777" w:rsidR="00DF6AD0" w:rsidRDefault="00DF6AD0" w:rsidP="00DF6AD0">
                  <w:pPr>
                    <w:pStyle w:val="TextoenAnexos"/>
                    <w:rPr>
                      <w:lang w:val="es-ES"/>
                    </w:rPr>
                  </w:pPr>
                </w:p>
              </w:tc>
              <w:tc>
                <w:tcPr>
                  <w:tcW w:w="714" w:type="dxa"/>
                  <w:shd w:val="clear" w:color="auto" w:fill="FFFFFF" w:themeFill="background1"/>
                </w:tcPr>
                <w:p w14:paraId="15327029" w14:textId="77777777" w:rsidR="00DF6AD0" w:rsidRDefault="00DF6AD0" w:rsidP="00DF6AD0">
                  <w:pPr>
                    <w:pStyle w:val="TextoenAnexos"/>
                    <w:rPr>
                      <w:lang w:val="es-ES"/>
                    </w:rPr>
                  </w:pPr>
                </w:p>
              </w:tc>
              <w:tc>
                <w:tcPr>
                  <w:tcW w:w="969" w:type="dxa"/>
                  <w:shd w:val="clear" w:color="auto" w:fill="FFFFFF" w:themeFill="background1"/>
                </w:tcPr>
                <w:p w14:paraId="4B059C9A" w14:textId="77777777" w:rsidR="00DF6AD0" w:rsidRDefault="00DF6AD0" w:rsidP="00DF6AD0">
                  <w:pPr>
                    <w:pStyle w:val="TextoenAnexos"/>
                    <w:rPr>
                      <w:lang w:val="es-ES"/>
                    </w:rPr>
                  </w:pPr>
                </w:p>
              </w:tc>
              <w:tc>
                <w:tcPr>
                  <w:tcW w:w="642" w:type="dxa"/>
                  <w:shd w:val="clear" w:color="auto" w:fill="FFFFFF" w:themeFill="background1"/>
                </w:tcPr>
                <w:p w14:paraId="31559344" w14:textId="77777777" w:rsidR="00DF6AD0" w:rsidRDefault="00DF6AD0" w:rsidP="00DF6AD0">
                  <w:pPr>
                    <w:pStyle w:val="TextoenAnexos"/>
                    <w:rPr>
                      <w:lang w:val="es-ES"/>
                    </w:rPr>
                  </w:pPr>
                </w:p>
              </w:tc>
              <w:tc>
                <w:tcPr>
                  <w:tcW w:w="720" w:type="dxa"/>
                  <w:shd w:val="clear" w:color="auto" w:fill="FFFFFF" w:themeFill="background1"/>
                </w:tcPr>
                <w:p w14:paraId="3AFF70F1" w14:textId="77777777" w:rsidR="00DF6AD0" w:rsidRDefault="00DF6AD0" w:rsidP="00DF6AD0">
                  <w:pPr>
                    <w:pStyle w:val="TextoenAnexos"/>
                    <w:rPr>
                      <w:lang w:val="es-ES"/>
                    </w:rPr>
                  </w:pPr>
                </w:p>
              </w:tc>
              <w:tc>
                <w:tcPr>
                  <w:tcW w:w="988" w:type="dxa"/>
                  <w:shd w:val="clear" w:color="auto" w:fill="FFFFFF" w:themeFill="background1"/>
                </w:tcPr>
                <w:p w14:paraId="749CB433" w14:textId="77777777" w:rsidR="00DF6AD0" w:rsidRDefault="00DF6AD0" w:rsidP="00DF6AD0">
                  <w:pPr>
                    <w:pStyle w:val="TextoenAnexos"/>
                    <w:rPr>
                      <w:lang w:val="es-ES"/>
                    </w:rPr>
                  </w:pPr>
                </w:p>
              </w:tc>
              <w:tc>
                <w:tcPr>
                  <w:tcW w:w="791" w:type="dxa"/>
                  <w:shd w:val="clear" w:color="auto" w:fill="FFFFFF" w:themeFill="background1"/>
                </w:tcPr>
                <w:p w14:paraId="3ABA02E3" w14:textId="77777777" w:rsidR="00DF6AD0" w:rsidRDefault="00DF6AD0" w:rsidP="00DF6AD0">
                  <w:pPr>
                    <w:pStyle w:val="TextoenAnexos"/>
                    <w:rPr>
                      <w:lang w:val="es-ES"/>
                    </w:rPr>
                  </w:pPr>
                </w:p>
              </w:tc>
              <w:tc>
                <w:tcPr>
                  <w:tcW w:w="754" w:type="dxa"/>
                  <w:shd w:val="clear" w:color="auto" w:fill="FFFFFF" w:themeFill="background1"/>
                </w:tcPr>
                <w:p w14:paraId="0D0D89C5" w14:textId="77777777" w:rsidR="00DF6AD0" w:rsidRDefault="00DF6AD0" w:rsidP="00DF6AD0">
                  <w:pPr>
                    <w:pStyle w:val="TextoenAnexos"/>
                    <w:rPr>
                      <w:lang w:val="es-ES"/>
                    </w:rPr>
                  </w:pPr>
                </w:p>
              </w:tc>
              <w:tc>
                <w:tcPr>
                  <w:tcW w:w="1073" w:type="dxa"/>
                  <w:shd w:val="clear" w:color="auto" w:fill="FFFFFF" w:themeFill="background1"/>
                </w:tcPr>
                <w:p w14:paraId="5B6B1318" w14:textId="77777777" w:rsidR="00DF6AD0" w:rsidRDefault="00DF6AD0" w:rsidP="00DF6AD0">
                  <w:pPr>
                    <w:pStyle w:val="TextoenAnexos"/>
                    <w:rPr>
                      <w:lang w:val="es-ES"/>
                    </w:rPr>
                  </w:pPr>
                </w:p>
              </w:tc>
              <w:tc>
                <w:tcPr>
                  <w:tcW w:w="972" w:type="dxa"/>
                  <w:shd w:val="clear" w:color="auto" w:fill="FFFFFF" w:themeFill="background1"/>
                </w:tcPr>
                <w:p w14:paraId="35C87954" w14:textId="77777777" w:rsidR="00DF6AD0" w:rsidRDefault="00DF6AD0" w:rsidP="00DF6AD0">
                  <w:pPr>
                    <w:pStyle w:val="TextoenAnexos"/>
                    <w:rPr>
                      <w:lang w:val="es-ES"/>
                    </w:rPr>
                  </w:pPr>
                </w:p>
              </w:tc>
              <w:tc>
                <w:tcPr>
                  <w:tcW w:w="1042" w:type="dxa"/>
                  <w:shd w:val="clear" w:color="auto" w:fill="FFFFFF" w:themeFill="background1"/>
                </w:tcPr>
                <w:p w14:paraId="66E35DC9" w14:textId="77777777" w:rsidR="00DF6AD0" w:rsidRDefault="00DF6AD0" w:rsidP="00DF6AD0">
                  <w:pPr>
                    <w:pStyle w:val="TextoenAnexos"/>
                    <w:rPr>
                      <w:lang w:val="es-ES"/>
                    </w:rPr>
                  </w:pPr>
                </w:p>
              </w:tc>
            </w:tr>
            <w:tr w:rsidR="00DF6AD0" w14:paraId="4BA291EE" w14:textId="77777777" w:rsidTr="0012301D">
              <w:tc>
                <w:tcPr>
                  <w:tcW w:w="729" w:type="dxa"/>
                  <w:shd w:val="clear" w:color="auto" w:fill="FFFFFF" w:themeFill="background1"/>
                </w:tcPr>
                <w:p w14:paraId="6450895D" w14:textId="77777777" w:rsidR="00DF6AD0" w:rsidRDefault="00DF6AD0" w:rsidP="00DF6AD0">
                  <w:pPr>
                    <w:pStyle w:val="TextoenAnexos"/>
                    <w:rPr>
                      <w:lang w:val="es-ES"/>
                    </w:rPr>
                  </w:pPr>
                </w:p>
              </w:tc>
              <w:tc>
                <w:tcPr>
                  <w:tcW w:w="714" w:type="dxa"/>
                  <w:shd w:val="clear" w:color="auto" w:fill="FFFFFF" w:themeFill="background1"/>
                </w:tcPr>
                <w:p w14:paraId="00B2A9E7" w14:textId="77777777" w:rsidR="00DF6AD0" w:rsidRDefault="00DF6AD0" w:rsidP="00DF6AD0">
                  <w:pPr>
                    <w:pStyle w:val="TextoenAnexos"/>
                    <w:rPr>
                      <w:lang w:val="es-ES"/>
                    </w:rPr>
                  </w:pPr>
                </w:p>
              </w:tc>
              <w:tc>
                <w:tcPr>
                  <w:tcW w:w="969" w:type="dxa"/>
                  <w:shd w:val="clear" w:color="auto" w:fill="FFFFFF" w:themeFill="background1"/>
                </w:tcPr>
                <w:p w14:paraId="612CB2B8" w14:textId="77777777" w:rsidR="00DF6AD0" w:rsidRDefault="00DF6AD0" w:rsidP="00DF6AD0">
                  <w:pPr>
                    <w:pStyle w:val="TextoenAnexos"/>
                    <w:rPr>
                      <w:lang w:val="es-ES"/>
                    </w:rPr>
                  </w:pPr>
                </w:p>
              </w:tc>
              <w:tc>
                <w:tcPr>
                  <w:tcW w:w="642" w:type="dxa"/>
                  <w:shd w:val="clear" w:color="auto" w:fill="FFFFFF" w:themeFill="background1"/>
                </w:tcPr>
                <w:p w14:paraId="0AD138B4" w14:textId="77777777" w:rsidR="00DF6AD0" w:rsidRDefault="00DF6AD0" w:rsidP="00DF6AD0">
                  <w:pPr>
                    <w:pStyle w:val="TextoenAnexos"/>
                    <w:rPr>
                      <w:lang w:val="es-ES"/>
                    </w:rPr>
                  </w:pPr>
                </w:p>
              </w:tc>
              <w:tc>
                <w:tcPr>
                  <w:tcW w:w="720" w:type="dxa"/>
                  <w:shd w:val="clear" w:color="auto" w:fill="FFFFFF" w:themeFill="background1"/>
                </w:tcPr>
                <w:p w14:paraId="17791A00" w14:textId="77777777" w:rsidR="00DF6AD0" w:rsidRDefault="00DF6AD0" w:rsidP="00DF6AD0">
                  <w:pPr>
                    <w:pStyle w:val="TextoenAnexos"/>
                    <w:rPr>
                      <w:lang w:val="es-ES"/>
                    </w:rPr>
                  </w:pPr>
                </w:p>
              </w:tc>
              <w:tc>
                <w:tcPr>
                  <w:tcW w:w="988" w:type="dxa"/>
                  <w:shd w:val="clear" w:color="auto" w:fill="FFFFFF" w:themeFill="background1"/>
                </w:tcPr>
                <w:p w14:paraId="1BE725DA" w14:textId="77777777" w:rsidR="00DF6AD0" w:rsidRDefault="00DF6AD0" w:rsidP="00DF6AD0">
                  <w:pPr>
                    <w:pStyle w:val="TextoenAnexos"/>
                    <w:rPr>
                      <w:lang w:val="es-ES"/>
                    </w:rPr>
                  </w:pPr>
                </w:p>
              </w:tc>
              <w:tc>
                <w:tcPr>
                  <w:tcW w:w="791" w:type="dxa"/>
                  <w:shd w:val="clear" w:color="auto" w:fill="FFFFFF" w:themeFill="background1"/>
                </w:tcPr>
                <w:p w14:paraId="0DA3EA59" w14:textId="77777777" w:rsidR="00DF6AD0" w:rsidRDefault="00DF6AD0" w:rsidP="00DF6AD0">
                  <w:pPr>
                    <w:pStyle w:val="TextoenAnexos"/>
                    <w:rPr>
                      <w:lang w:val="es-ES"/>
                    </w:rPr>
                  </w:pPr>
                </w:p>
              </w:tc>
              <w:tc>
                <w:tcPr>
                  <w:tcW w:w="754" w:type="dxa"/>
                  <w:shd w:val="clear" w:color="auto" w:fill="FFFFFF" w:themeFill="background1"/>
                </w:tcPr>
                <w:p w14:paraId="64621D1D" w14:textId="77777777" w:rsidR="00DF6AD0" w:rsidRDefault="00DF6AD0" w:rsidP="00DF6AD0">
                  <w:pPr>
                    <w:pStyle w:val="TextoenAnexos"/>
                    <w:rPr>
                      <w:lang w:val="es-ES"/>
                    </w:rPr>
                  </w:pPr>
                </w:p>
              </w:tc>
              <w:tc>
                <w:tcPr>
                  <w:tcW w:w="1073" w:type="dxa"/>
                  <w:shd w:val="clear" w:color="auto" w:fill="FFFFFF" w:themeFill="background1"/>
                </w:tcPr>
                <w:p w14:paraId="2303D800" w14:textId="77777777" w:rsidR="00DF6AD0" w:rsidRDefault="00DF6AD0" w:rsidP="00DF6AD0">
                  <w:pPr>
                    <w:pStyle w:val="TextoenAnexos"/>
                    <w:rPr>
                      <w:lang w:val="es-ES"/>
                    </w:rPr>
                  </w:pPr>
                </w:p>
              </w:tc>
              <w:tc>
                <w:tcPr>
                  <w:tcW w:w="972" w:type="dxa"/>
                  <w:shd w:val="clear" w:color="auto" w:fill="FFFFFF" w:themeFill="background1"/>
                </w:tcPr>
                <w:p w14:paraId="65823224" w14:textId="77777777" w:rsidR="00DF6AD0" w:rsidRDefault="00DF6AD0" w:rsidP="00DF6AD0">
                  <w:pPr>
                    <w:pStyle w:val="TextoenAnexos"/>
                    <w:rPr>
                      <w:lang w:val="es-ES"/>
                    </w:rPr>
                  </w:pPr>
                </w:p>
              </w:tc>
              <w:tc>
                <w:tcPr>
                  <w:tcW w:w="1042" w:type="dxa"/>
                  <w:shd w:val="clear" w:color="auto" w:fill="FFFFFF" w:themeFill="background1"/>
                </w:tcPr>
                <w:p w14:paraId="4ECA8D7B" w14:textId="77777777" w:rsidR="00DF6AD0" w:rsidRDefault="00DF6AD0" w:rsidP="00DF6AD0">
                  <w:pPr>
                    <w:pStyle w:val="TextoenAnexos"/>
                    <w:rPr>
                      <w:lang w:val="es-ES"/>
                    </w:rPr>
                  </w:pPr>
                </w:p>
              </w:tc>
            </w:tr>
            <w:tr w:rsidR="00DF6AD0" w14:paraId="5D2C38A4" w14:textId="77777777" w:rsidTr="0012301D">
              <w:tc>
                <w:tcPr>
                  <w:tcW w:w="729" w:type="dxa"/>
                  <w:shd w:val="clear" w:color="auto" w:fill="FFFFFF" w:themeFill="background1"/>
                </w:tcPr>
                <w:p w14:paraId="36C54708" w14:textId="77777777" w:rsidR="00DF6AD0" w:rsidRDefault="00DF6AD0" w:rsidP="00DF6AD0">
                  <w:pPr>
                    <w:pStyle w:val="TextoenAnexos"/>
                    <w:rPr>
                      <w:lang w:val="es-ES"/>
                    </w:rPr>
                  </w:pPr>
                </w:p>
              </w:tc>
              <w:tc>
                <w:tcPr>
                  <w:tcW w:w="714" w:type="dxa"/>
                  <w:shd w:val="clear" w:color="auto" w:fill="FFFFFF" w:themeFill="background1"/>
                </w:tcPr>
                <w:p w14:paraId="4942C324" w14:textId="77777777" w:rsidR="00DF6AD0" w:rsidRDefault="00DF6AD0" w:rsidP="00DF6AD0">
                  <w:pPr>
                    <w:pStyle w:val="TextoenAnexos"/>
                    <w:rPr>
                      <w:lang w:val="es-ES"/>
                    </w:rPr>
                  </w:pPr>
                </w:p>
              </w:tc>
              <w:tc>
                <w:tcPr>
                  <w:tcW w:w="969" w:type="dxa"/>
                  <w:shd w:val="clear" w:color="auto" w:fill="FFFFFF" w:themeFill="background1"/>
                </w:tcPr>
                <w:p w14:paraId="21450FA0" w14:textId="77777777" w:rsidR="00DF6AD0" w:rsidRDefault="00DF6AD0" w:rsidP="00DF6AD0">
                  <w:pPr>
                    <w:pStyle w:val="TextoenAnexos"/>
                    <w:rPr>
                      <w:lang w:val="es-ES"/>
                    </w:rPr>
                  </w:pPr>
                </w:p>
              </w:tc>
              <w:tc>
                <w:tcPr>
                  <w:tcW w:w="642" w:type="dxa"/>
                  <w:shd w:val="clear" w:color="auto" w:fill="FFFFFF" w:themeFill="background1"/>
                </w:tcPr>
                <w:p w14:paraId="717534E7" w14:textId="77777777" w:rsidR="00DF6AD0" w:rsidRDefault="00DF6AD0" w:rsidP="00DF6AD0">
                  <w:pPr>
                    <w:pStyle w:val="TextoenAnexos"/>
                    <w:rPr>
                      <w:lang w:val="es-ES"/>
                    </w:rPr>
                  </w:pPr>
                </w:p>
              </w:tc>
              <w:tc>
                <w:tcPr>
                  <w:tcW w:w="720" w:type="dxa"/>
                  <w:shd w:val="clear" w:color="auto" w:fill="FFFFFF" w:themeFill="background1"/>
                </w:tcPr>
                <w:p w14:paraId="387B8292" w14:textId="77777777" w:rsidR="00DF6AD0" w:rsidRDefault="00DF6AD0" w:rsidP="00DF6AD0">
                  <w:pPr>
                    <w:pStyle w:val="TextoenAnexos"/>
                    <w:rPr>
                      <w:lang w:val="es-ES"/>
                    </w:rPr>
                  </w:pPr>
                </w:p>
              </w:tc>
              <w:tc>
                <w:tcPr>
                  <w:tcW w:w="988" w:type="dxa"/>
                  <w:shd w:val="clear" w:color="auto" w:fill="FFFFFF" w:themeFill="background1"/>
                </w:tcPr>
                <w:p w14:paraId="754CF03B" w14:textId="77777777" w:rsidR="00DF6AD0" w:rsidRDefault="00DF6AD0" w:rsidP="00DF6AD0">
                  <w:pPr>
                    <w:pStyle w:val="TextoenAnexos"/>
                    <w:rPr>
                      <w:lang w:val="es-ES"/>
                    </w:rPr>
                  </w:pPr>
                </w:p>
              </w:tc>
              <w:tc>
                <w:tcPr>
                  <w:tcW w:w="791" w:type="dxa"/>
                  <w:shd w:val="clear" w:color="auto" w:fill="FFFFFF" w:themeFill="background1"/>
                </w:tcPr>
                <w:p w14:paraId="23A8F56E" w14:textId="77777777" w:rsidR="00DF6AD0" w:rsidRDefault="00DF6AD0" w:rsidP="00DF6AD0">
                  <w:pPr>
                    <w:pStyle w:val="TextoenAnexos"/>
                    <w:rPr>
                      <w:lang w:val="es-ES"/>
                    </w:rPr>
                  </w:pPr>
                </w:p>
              </w:tc>
              <w:tc>
                <w:tcPr>
                  <w:tcW w:w="754" w:type="dxa"/>
                  <w:shd w:val="clear" w:color="auto" w:fill="FFFFFF" w:themeFill="background1"/>
                </w:tcPr>
                <w:p w14:paraId="23DC4951" w14:textId="77777777" w:rsidR="00DF6AD0" w:rsidRDefault="00DF6AD0" w:rsidP="00DF6AD0">
                  <w:pPr>
                    <w:pStyle w:val="TextoenAnexos"/>
                    <w:rPr>
                      <w:lang w:val="es-ES"/>
                    </w:rPr>
                  </w:pPr>
                </w:p>
              </w:tc>
              <w:tc>
                <w:tcPr>
                  <w:tcW w:w="1073" w:type="dxa"/>
                  <w:shd w:val="clear" w:color="auto" w:fill="FFFFFF" w:themeFill="background1"/>
                </w:tcPr>
                <w:p w14:paraId="54F55F6C" w14:textId="77777777" w:rsidR="00DF6AD0" w:rsidRDefault="00DF6AD0" w:rsidP="00DF6AD0">
                  <w:pPr>
                    <w:pStyle w:val="TextoenAnexos"/>
                    <w:rPr>
                      <w:lang w:val="es-ES"/>
                    </w:rPr>
                  </w:pPr>
                </w:p>
              </w:tc>
              <w:tc>
                <w:tcPr>
                  <w:tcW w:w="972" w:type="dxa"/>
                  <w:shd w:val="clear" w:color="auto" w:fill="FFFFFF" w:themeFill="background1"/>
                </w:tcPr>
                <w:p w14:paraId="645A9882" w14:textId="77777777" w:rsidR="00DF6AD0" w:rsidRDefault="00DF6AD0" w:rsidP="00DF6AD0">
                  <w:pPr>
                    <w:pStyle w:val="TextoenAnexos"/>
                    <w:rPr>
                      <w:lang w:val="es-ES"/>
                    </w:rPr>
                  </w:pPr>
                </w:p>
              </w:tc>
              <w:tc>
                <w:tcPr>
                  <w:tcW w:w="1042" w:type="dxa"/>
                  <w:shd w:val="clear" w:color="auto" w:fill="FFFFFF" w:themeFill="background1"/>
                </w:tcPr>
                <w:p w14:paraId="0299B11C" w14:textId="77777777" w:rsidR="00DF6AD0" w:rsidRDefault="00DF6AD0" w:rsidP="00DF6AD0">
                  <w:pPr>
                    <w:pStyle w:val="TextoenAnexos"/>
                    <w:rPr>
                      <w:lang w:val="es-ES"/>
                    </w:rPr>
                  </w:pPr>
                </w:p>
              </w:tc>
            </w:tr>
            <w:tr w:rsidR="00DF6AD0" w14:paraId="14D02833" w14:textId="77777777" w:rsidTr="0012301D">
              <w:tc>
                <w:tcPr>
                  <w:tcW w:w="729" w:type="dxa"/>
                  <w:shd w:val="clear" w:color="auto" w:fill="FFFFFF" w:themeFill="background1"/>
                </w:tcPr>
                <w:p w14:paraId="0485D1A3" w14:textId="77777777" w:rsidR="00DF6AD0" w:rsidRDefault="00DF6AD0" w:rsidP="00DF6AD0">
                  <w:pPr>
                    <w:pStyle w:val="TextoenAnexos"/>
                    <w:rPr>
                      <w:lang w:val="es-ES"/>
                    </w:rPr>
                  </w:pPr>
                </w:p>
              </w:tc>
              <w:tc>
                <w:tcPr>
                  <w:tcW w:w="714" w:type="dxa"/>
                  <w:shd w:val="clear" w:color="auto" w:fill="FFFFFF" w:themeFill="background1"/>
                </w:tcPr>
                <w:p w14:paraId="1CC80D78" w14:textId="77777777" w:rsidR="00DF6AD0" w:rsidRDefault="00DF6AD0" w:rsidP="00DF6AD0">
                  <w:pPr>
                    <w:pStyle w:val="TextoenAnexos"/>
                    <w:rPr>
                      <w:lang w:val="es-ES"/>
                    </w:rPr>
                  </w:pPr>
                </w:p>
              </w:tc>
              <w:tc>
                <w:tcPr>
                  <w:tcW w:w="969" w:type="dxa"/>
                  <w:shd w:val="clear" w:color="auto" w:fill="FFFFFF" w:themeFill="background1"/>
                </w:tcPr>
                <w:p w14:paraId="41B9715C" w14:textId="77777777" w:rsidR="00DF6AD0" w:rsidRDefault="00DF6AD0" w:rsidP="00DF6AD0">
                  <w:pPr>
                    <w:pStyle w:val="TextoenAnexos"/>
                    <w:rPr>
                      <w:lang w:val="es-ES"/>
                    </w:rPr>
                  </w:pPr>
                </w:p>
              </w:tc>
              <w:tc>
                <w:tcPr>
                  <w:tcW w:w="642" w:type="dxa"/>
                  <w:shd w:val="clear" w:color="auto" w:fill="FFFFFF" w:themeFill="background1"/>
                </w:tcPr>
                <w:p w14:paraId="023EBC2E" w14:textId="77777777" w:rsidR="00DF6AD0" w:rsidRDefault="00DF6AD0" w:rsidP="00DF6AD0">
                  <w:pPr>
                    <w:pStyle w:val="TextoenAnexos"/>
                    <w:rPr>
                      <w:lang w:val="es-ES"/>
                    </w:rPr>
                  </w:pPr>
                </w:p>
              </w:tc>
              <w:tc>
                <w:tcPr>
                  <w:tcW w:w="720" w:type="dxa"/>
                  <w:shd w:val="clear" w:color="auto" w:fill="FFFFFF" w:themeFill="background1"/>
                </w:tcPr>
                <w:p w14:paraId="3BC5D773" w14:textId="77777777" w:rsidR="00DF6AD0" w:rsidRDefault="00DF6AD0" w:rsidP="00DF6AD0">
                  <w:pPr>
                    <w:pStyle w:val="TextoenAnexos"/>
                    <w:rPr>
                      <w:lang w:val="es-ES"/>
                    </w:rPr>
                  </w:pPr>
                </w:p>
              </w:tc>
              <w:tc>
                <w:tcPr>
                  <w:tcW w:w="988" w:type="dxa"/>
                  <w:shd w:val="clear" w:color="auto" w:fill="FFFFFF" w:themeFill="background1"/>
                </w:tcPr>
                <w:p w14:paraId="2FE72D19" w14:textId="77777777" w:rsidR="00DF6AD0" w:rsidRDefault="00DF6AD0" w:rsidP="00DF6AD0">
                  <w:pPr>
                    <w:pStyle w:val="TextoenAnexos"/>
                    <w:rPr>
                      <w:lang w:val="es-ES"/>
                    </w:rPr>
                  </w:pPr>
                </w:p>
              </w:tc>
              <w:tc>
                <w:tcPr>
                  <w:tcW w:w="791" w:type="dxa"/>
                  <w:shd w:val="clear" w:color="auto" w:fill="FFFFFF" w:themeFill="background1"/>
                </w:tcPr>
                <w:p w14:paraId="52B9EC27" w14:textId="77777777" w:rsidR="00DF6AD0" w:rsidRDefault="00DF6AD0" w:rsidP="00DF6AD0">
                  <w:pPr>
                    <w:pStyle w:val="TextoenAnexos"/>
                    <w:rPr>
                      <w:lang w:val="es-ES"/>
                    </w:rPr>
                  </w:pPr>
                </w:p>
              </w:tc>
              <w:tc>
                <w:tcPr>
                  <w:tcW w:w="754" w:type="dxa"/>
                  <w:shd w:val="clear" w:color="auto" w:fill="FFFFFF" w:themeFill="background1"/>
                </w:tcPr>
                <w:p w14:paraId="41A5665D" w14:textId="77777777" w:rsidR="00DF6AD0" w:rsidRDefault="00DF6AD0" w:rsidP="00DF6AD0">
                  <w:pPr>
                    <w:pStyle w:val="TextoenAnexos"/>
                    <w:rPr>
                      <w:lang w:val="es-ES"/>
                    </w:rPr>
                  </w:pPr>
                </w:p>
              </w:tc>
              <w:tc>
                <w:tcPr>
                  <w:tcW w:w="1073" w:type="dxa"/>
                  <w:shd w:val="clear" w:color="auto" w:fill="FFFFFF" w:themeFill="background1"/>
                </w:tcPr>
                <w:p w14:paraId="0154E198" w14:textId="77777777" w:rsidR="00DF6AD0" w:rsidRDefault="00DF6AD0" w:rsidP="00DF6AD0">
                  <w:pPr>
                    <w:pStyle w:val="TextoenAnexos"/>
                    <w:rPr>
                      <w:lang w:val="es-ES"/>
                    </w:rPr>
                  </w:pPr>
                </w:p>
              </w:tc>
              <w:tc>
                <w:tcPr>
                  <w:tcW w:w="972" w:type="dxa"/>
                  <w:shd w:val="clear" w:color="auto" w:fill="FFFFFF" w:themeFill="background1"/>
                </w:tcPr>
                <w:p w14:paraId="305F3599" w14:textId="77777777" w:rsidR="00DF6AD0" w:rsidRDefault="00DF6AD0" w:rsidP="00DF6AD0">
                  <w:pPr>
                    <w:pStyle w:val="TextoenAnexos"/>
                    <w:rPr>
                      <w:lang w:val="es-ES"/>
                    </w:rPr>
                  </w:pPr>
                </w:p>
              </w:tc>
              <w:tc>
                <w:tcPr>
                  <w:tcW w:w="1042" w:type="dxa"/>
                  <w:shd w:val="clear" w:color="auto" w:fill="FFFFFF" w:themeFill="background1"/>
                </w:tcPr>
                <w:p w14:paraId="4F97FCF5" w14:textId="77777777" w:rsidR="00DF6AD0" w:rsidRDefault="00DF6AD0" w:rsidP="00DF6AD0">
                  <w:pPr>
                    <w:pStyle w:val="TextoenAnexos"/>
                    <w:rPr>
                      <w:lang w:val="es-ES"/>
                    </w:rPr>
                  </w:pPr>
                </w:p>
              </w:tc>
            </w:tr>
            <w:tr w:rsidR="00DF6AD0" w14:paraId="0CA8043D" w14:textId="77777777" w:rsidTr="0012301D">
              <w:tc>
                <w:tcPr>
                  <w:tcW w:w="729" w:type="dxa"/>
                  <w:shd w:val="clear" w:color="auto" w:fill="FFFFFF" w:themeFill="background1"/>
                </w:tcPr>
                <w:p w14:paraId="10A2D897" w14:textId="77777777" w:rsidR="00DF6AD0" w:rsidRDefault="00DF6AD0" w:rsidP="00DF6AD0">
                  <w:pPr>
                    <w:pStyle w:val="TextoenAnexos"/>
                    <w:rPr>
                      <w:lang w:val="es-ES"/>
                    </w:rPr>
                  </w:pPr>
                </w:p>
              </w:tc>
              <w:tc>
                <w:tcPr>
                  <w:tcW w:w="714" w:type="dxa"/>
                  <w:shd w:val="clear" w:color="auto" w:fill="FFFFFF" w:themeFill="background1"/>
                </w:tcPr>
                <w:p w14:paraId="525BC4D6" w14:textId="77777777" w:rsidR="00DF6AD0" w:rsidRDefault="00DF6AD0" w:rsidP="00DF6AD0">
                  <w:pPr>
                    <w:pStyle w:val="TextoenAnexos"/>
                    <w:rPr>
                      <w:lang w:val="es-ES"/>
                    </w:rPr>
                  </w:pPr>
                </w:p>
              </w:tc>
              <w:tc>
                <w:tcPr>
                  <w:tcW w:w="969" w:type="dxa"/>
                  <w:shd w:val="clear" w:color="auto" w:fill="FFFFFF" w:themeFill="background1"/>
                </w:tcPr>
                <w:p w14:paraId="259B377C" w14:textId="77777777" w:rsidR="00DF6AD0" w:rsidRDefault="00DF6AD0" w:rsidP="00DF6AD0">
                  <w:pPr>
                    <w:pStyle w:val="TextoenAnexos"/>
                    <w:rPr>
                      <w:lang w:val="es-ES"/>
                    </w:rPr>
                  </w:pPr>
                </w:p>
              </w:tc>
              <w:tc>
                <w:tcPr>
                  <w:tcW w:w="642" w:type="dxa"/>
                  <w:shd w:val="clear" w:color="auto" w:fill="FFFFFF" w:themeFill="background1"/>
                </w:tcPr>
                <w:p w14:paraId="4EAC5F8C" w14:textId="77777777" w:rsidR="00DF6AD0" w:rsidRDefault="00DF6AD0" w:rsidP="00DF6AD0">
                  <w:pPr>
                    <w:pStyle w:val="TextoenAnexos"/>
                    <w:rPr>
                      <w:lang w:val="es-ES"/>
                    </w:rPr>
                  </w:pPr>
                </w:p>
              </w:tc>
              <w:tc>
                <w:tcPr>
                  <w:tcW w:w="720" w:type="dxa"/>
                  <w:shd w:val="clear" w:color="auto" w:fill="FFFFFF" w:themeFill="background1"/>
                </w:tcPr>
                <w:p w14:paraId="45DA4CFC" w14:textId="77777777" w:rsidR="00DF6AD0" w:rsidRDefault="00DF6AD0" w:rsidP="00DF6AD0">
                  <w:pPr>
                    <w:pStyle w:val="TextoenAnexos"/>
                    <w:rPr>
                      <w:lang w:val="es-ES"/>
                    </w:rPr>
                  </w:pPr>
                </w:p>
              </w:tc>
              <w:tc>
                <w:tcPr>
                  <w:tcW w:w="988" w:type="dxa"/>
                  <w:shd w:val="clear" w:color="auto" w:fill="FFFFFF" w:themeFill="background1"/>
                </w:tcPr>
                <w:p w14:paraId="62C83231" w14:textId="77777777" w:rsidR="00DF6AD0" w:rsidRDefault="00DF6AD0" w:rsidP="00DF6AD0">
                  <w:pPr>
                    <w:pStyle w:val="TextoenAnexos"/>
                    <w:rPr>
                      <w:lang w:val="es-ES"/>
                    </w:rPr>
                  </w:pPr>
                </w:p>
              </w:tc>
              <w:tc>
                <w:tcPr>
                  <w:tcW w:w="791" w:type="dxa"/>
                  <w:shd w:val="clear" w:color="auto" w:fill="FFFFFF" w:themeFill="background1"/>
                </w:tcPr>
                <w:p w14:paraId="353A690E" w14:textId="77777777" w:rsidR="00DF6AD0" w:rsidRDefault="00DF6AD0" w:rsidP="00DF6AD0">
                  <w:pPr>
                    <w:pStyle w:val="TextoenAnexos"/>
                    <w:rPr>
                      <w:lang w:val="es-ES"/>
                    </w:rPr>
                  </w:pPr>
                </w:p>
              </w:tc>
              <w:tc>
                <w:tcPr>
                  <w:tcW w:w="754" w:type="dxa"/>
                  <w:shd w:val="clear" w:color="auto" w:fill="FFFFFF" w:themeFill="background1"/>
                </w:tcPr>
                <w:p w14:paraId="1CDCFD1A" w14:textId="77777777" w:rsidR="00DF6AD0" w:rsidRDefault="00DF6AD0" w:rsidP="00DF6AD0">
                  <w:pPr>
                    <w:pStyle w:val="TextoenAnexos"/>
                    <w:rPr>
                      <w:lang w:val="es-ES"/>
                    </w:rPr>
                  </w:pPr>
                </w:p>
              </w:tc>
              <w:tc>
                <w:tcPr>
                  <w:tcW w:w="1073" w:type="dxa"/>
                  <w:shd w:val="clear" w:color="auto" w:fill="FFFFFF" w:themeFill="background1"/>
                </w:tcPr>
                <w:p w14:paraId="64E69F11" w14:textId="77777777" w:rsidR="00DF6AD0" w:rsidRDefault="00DF6AD0" w:rsidP="00DF6AD0">
                  <w:pPr>
                    <w:pStyle w:val="TextoenAnexos"/>
                    <w:rPr>
                      <w:lang w:val="es-ES"/>
                    </w:rPr>
                  </w:pPr>
                </w:p>
              </w:tc>
              <w:tc>
                <w:tcPr>
                  <w:tcW w:w="972" w:type="dxa"/>
                  <w:shd w:val="clear" w:color="auto" w:fill="FFFFFF" w:themeFill="background1"/>
                </w:tcPr>
                <w:p w14:paraId="7E713A18" w14:textId="77777777" w:rsidR="00DF6AD0" w:rsidRDefault="00DF6AD0" w:rsidP="00DF6AD0">
                  <w:pPr>
                    <w:pStyle w:val="TextoenAnexos"/>
                    <w:rPr>
                      <w:lang w:val="es-ES"/>
                    </w:rPr>
                  </w:pPr>
                </w:p>
              </w:tc>
              <w:tc>
                <w:tcPr>
                  <w:tcW w:w="1042" w:type="dxa"/>
                  <w:shd w:val="clear" w:color="auto" w:fill="FFFFFF" w:themeFill="background1"/>
                </w:tcPr>
                <w:p w14:paraId="58CEB2A3" w14:textId="77777777" w:rsidR="00DF6AD0" w:rsidRDefault="00DF6AD0" w:rsidP="00DF6AD0">
                  <w:pPr>
                    <w:pStyle w:val="TextoenAnexos"/>
                    <w:rPr>
                      <w:lang w:val="es-ES"/>
                    </w:rPr>
                  </w:pPr>
                </w:p>
              </w:tc>
            </w:tr>
            <w:tr w:rsidR="00DF6AD0" w14:paraId="09C2335D" w14:textId="77777777" w:rsidTr="0012301D">
              <w:tc>
                <w:tcPr>
                  <w:tcW w:w="729" w:type="dxa"/>
                  <w:shd w:val="clear" w:color="auto" w:fill="FFFFFF" w:themeFill="background1"/>
                </w:tcPr>
                <w:p w14:paraId="24B756A7" w14:textId="77777777" w:rsidR="00DF6AD0" w:rsidRDefault="00DF6AD0" w:rsidP="00DF6AD0">
                  <w:pPr>
                    <w:pStyle w:val="TextoenAnexos"/>
                    <w:rPr>
                      <w:lang w:val="es-ES"/>
                    </w:rPr>
                  </w:pPr>
                </w:p>
              </w:tc>
              <w:tc>
                <w:tcPr>
                  <w:tcW w:w="714" w:type="dxa"/>
                  <w:shd w:val="clear" w:color="auto" w:fill="FFFFFF" w:themeFill="background1"/>
                </w:tcPr>
                <w:p w14:paraId="28840AE1" w14:textId="77777777" w:rsidR="00DF6AD0" w:rsidRDefault="00DF6AD0" w:rsidP="00DF6AD0">
                  <w:pPr>
                    <w:pStyle w:val="TextoenAnexos"/>
                    <w:rPr>
                      <w:lang w:val="es-ES"/>
                    </w:rPr>
                  </w:pPr>
                </w:p>
              </w:tc>
              <w:tc>
                <w:tcPr>
                  <w:tcW w:w="969" w:type="dxa"/>
                  <w:shd w:val="clear" w:color="auto" w:fill="FFFFFF" w:themeFill="background1"/>
                </w:tcPr>
                <w:p w14:paraId="6CA214C8" w14:textId="77777777" w:rsidR="00DF6AD0" w:rsidRDefault="00DF6AD0" w:rsidP="00DF6AD0">
                  <w:pPr>
                    <w:pStyle w:val="TextoenAnexos"/>
                    <w:rPr>
                      <w:lang w:val="es-ES"/>
                    </w:rPr>
                  </w:pPr>
                </w:p>
              </w:tc>
              <w:tc>
                <w:tcPr>
                  <w:tcW w:w="642" w:type="dxa"/>
                  <w:shd w:val="clear" w:color="auto" w:fill="FFFFFF" w:themeFill="background1"/>
                </w:tcPr>
                <w:p w14:paraId="21041B98" w14:textId="77777777" w:rsidR="00DF6AD0" w:rsidRDefault="00DF6AD0" w:rsidP="00DF6AD0">
                  <w:pPr>
                    <w:pStyle w:val="TextoenAnexos"/>
                    <w:rPr>
                      <w:lang w:val="es-ES"/>
                    </w:rPr>
                  </w:pPr>
                </w:p>
              </w:tc>
              <w:tc>
                <w:tcPr>
                  <w:tcW w:w="720" w:type="dxa"/>
                  <w:shd w:val="clear" w:color="auto" w:fill="FFFFFF" w:themeFill="background1"/>
                </w:tcPr>
                <w:p w14:paraId="35A34F17" w14:textId="77777777" w:rsidR="00DF6AD0" w:rsidRDefault="00DF6AD0" w:rsidP="00DF6AD0">
                  <w:pPr>
                    <w:pStyle w:val="TextoenAnexos"/>
                    <w:rPr>
                      <w:lang w:val="es-ES"/>
                    </w:rPr>
                  </w:pPr>
                </w:p>
              </w:tc>
              <w:tc>
                <w:tcPr>
                  <w:tcW w:w="988" w:type="dxa"/>
                  <w:shd w:val="clear" w:color="auto" w:fill="FFFFFF" w:themeFill="background1"/>
                </w:tcPr>
                <w:p w14:paraId="551DFA06" w14:textId="77777777" w:rsidR="00DF6AD0" w:rsidRDefault="00DF6AD0" w:rsidP="00DF6AD0">
                  <w:pPr>
                    <w:pStyle w:val="TextoenAnexos"/>
                    <w:rPr>
                      <w:lang w:val="es-ES"/>
                    </w:rPr>
                  </w:pPr>
                </w:p>
              </w:tc>
              <w:tc>
                <w:tcPr>
                  <w:tcW w:w="791" w:type="dxa"/>
                  <w:shd w:val="clear" w:color="auto" w:fill="FFFFFF" w:themeFill="background1"/>
                </w:tcPr>
                <w:p w14:paraId="7A0D9BC2" w14:textId="77777777" w:rsidR="00DF6AD0" w:rsidRDefault="00DF6AD0" w:rsidP="00DF6AD0">
                  <w:pPr>
                    <w:pStyle w:val="TextoenAnexos"/>
                    <w:rPr>
                      <w:lang w:val="es-ES"/>
                    </w:rPr>
                  </w:pPr>
                </w:p>
              </w:tc>
              <w:tc>
                <w:tcPr>
                  <w:tcW w:w="754" w:type="dxa"/>
                  <w:shd w:val="clear" w:color="auto" w:fill="FFFFFF" w:themeFill="background1"/>
                </w:tcPr>
                <w:p w14:paraId="771D4AAC" w14:textId="77777777" w:rsidR="00DF6AD0" w:rsidRDefault="00DF6AD0" w:rsidP="00DF6AD0">
                  <w:pPr>
                    <w:pStyle w:val="TextoenAnexos"/>
                    <w:rPr>
                      <w:lang w:val="es-ES"/>
                    </w:rPr>
                  </w:pPr>
                </w:p>
              </w:tc>
              <w:tc>
                <w:tcPr>
                  <w:tcW w:w="1073" w:type="dxa"/>
                  <w:shd w:val="clear" w:color="auto" w:fill="FFFFFF" w:themeFill="background1"/>
                </w:tcPr>
                <w:p w14:paraId="39C6A996" w14:textId="77777777" w:rsidR="00DF6AD0" w:rsidRDefault="00DF6AD0" w:rsidP="00DF6AD0">
                  <w:pPr>
                    <w:pStyle w:val="TextoenAnexos"/>
                    <w:rPr>
                      <w:lang w:val="es-ES"/>
                    </w:rPr>
                  </w:pPr>
                </w:p>
              </w:tc>
              <w:tc>
                <w:tcPr>
                  <w:tcW w:w="972" w:type="dxa"/>
                  <w:shd w:val="clear" w:color="auto" w:fill="FFFFFF" w:themeFill="background1"/>
                </w:tcPr>
                <w:p w14:paraId="1564B823" w14:textId="77777777" w:rsidR="00DF6AD0" w:rsidRDefault="00DF6AD0" w:rsidP="00DF6AD0">
                  <w:pPr>
                    <w:pStyle w:val="TextoenAnexos"/>
                    <w:rPr>
                      <w:lang w:val="es-ES"/>
                    </w:rPr>
                  </w:pPr>
                </w:p>
              </w:tc>
              <w:tc>
                <w:tcPr>
                  <w:tcW w:w="1042" w:type="dxa"/>
                  <w:shd w:val="clear" w:color="auto" w:fill="FFFFFF" w:themeFill="background1"/>
                </w:tcPr>
                <w:p w14:paraId="53F8C59E" w14:textId="77777777" w:rsidR="00DF6AD0" w:rsidRDefault="00DF6AD0" w:rsidP="00DF6AD0">
                  <w:pPr>
                    <w:pStyle w:val="TextoenAnexos"/>
                    <w:rPr>
                      <w:lang w:val="es-ES"/>
                    </w:rPr>
                  </w:pPr>
                </w:p>
              </w:tc>
            </w:tr>
            <w:tr w:rsidR="00DF6AD0" w14:paraId="03F4F132" w14:textId="77777777" w:rsidTr="0012301D">
              <w:tc>
                <w:tcPr>
                  <w:tcW w:w="729" w:type="dxa"/>
                  <w:shd w:val="clear" w:color="auto" w:fill="FFFFFF" w:themeFill="background1"/>
                </w:tcPr>
                <w:p w14:paraId="7A393F03" w14:textId="77777777" w:rsidR="00DF6AD0" w:rsidRDefault="00DF6AD0" w:rsidP="00DF6AD0">
                  <w:pPr>
                    <w:pStyle w:val="TextoenAnexos"/>
                    <w:rPr>
                      <w:lang w:val="es-ES"/>
                    </w:rPr>
                  </w:pPr>
                </w:p>
              </w:tc>
              <w:tc>
                <w:tcPr>
                  <w:tcW w:w="714" w:type="dxa"/>
                  <w:shd w:val="clear" w:color="auto" w:fill="FFFFFF" w:themeFill="background1"/>
                </w:tcPr>
                <w:p w14:paraId="01335A31" w14:textId="77777777" w:rsidR="00DF6AD0" w:rsidRDefault="00DF6AD0" w:rsidP="00DF6AD0">
                  <w:pPr>
                    <w:pStyle w:val="TextoenAnexos"/>
                    <w:rPr>
                      <w:lang w:val="es-ES"/>
                    </w:rPr>
                  </w:pPr>
                </w:p>
              </w:tc>
              <w:tc>
                <w:tcPr>
                  <w:tcW w:w="969" w:type="dxa"/>
                  <w:shd w:val="clear" w:color="auto" w:fill="FFFFFF" w:themeFill="background1"/>
                </w:tcPr>
                <w:p w14:paraId="2A17C645" w14:textId="77777777" w:rsidR="00DF6AD0" w:rsidRDefault="00DF6AD0" w:rsidP="00DF6AD0">
                  <w:pPr>
                    <w:pStyle w:val="TextoenAnexos"/>
                    <w:rPr>
                      <w:lang w:val="es-ES"/>
                    </w:rPr>
                  </w:pPr>
                </w:p>
              </w:tc>
              <w:tc>
                <w:tcPr>
                  <w:tcW w:w="642" w:type="dxa"/>
                  <w:shd w:val="clear" w:color="auto" w:fill="FFFFFF" w:themeFill="background1"/>
                </w:tcPr>
                <w:p w14:paraId="6D1E0EF2" w14:textId="77777777" w:rsidR="00DF6AD0" w:rsidRDefault="00DF6AD0" w:rsidP="00DF6AD0">
                  <w:pPr>
                    <w:pStyle w:val="TextoenAnexos"/>
                    <w:rPr>
                      <w:lang w:val="es-ES"/>
                    </w:rPr>
                  </w:pPr>
                </w:p>
              </w:tc>
              <w:tc>
                <w:tcPr>
                  <w:tcW w:w="720" w:type="dxa"/>
                  <w:shd w:val="clear" w:color="auto" w:fill="FFFFFF" w:themeFill="background1"/>
                </w:tcPr>
                <w:p w14:paraId="35304301" w14:textId="77777777" w:rsidR="00DF6AD0" w:rsidRDefault="00DF6AD0" w:rsidP="00DF6AD0">
                  <w:pPr>
                    <w:pStyle w:val="TextoenAnexos"/>
                    <w:rPr>
                      <w:lang w:val="es-ES"/>
                    </w:rPr>
                  </w:pPr>
                </w:p>
              </w:tc>
              <w:tc>
                <w:tcPr>
                  <w:tcW w:w="988" w:type="dxa"/>
                  <w:shd w:val="clear" w:color="auto" w:fill="FFFFFF" w:themeFill="background1"/>
                </w:tcPr>
                <w:p w14:paraId="17873A95" w14:textId="77777777" w:rsidR="00DF6AD0" w:rsidRDefault="00DF6AD0" w:rsidP="00DF6AD0">
                  <w:pPr>
                    <w:pStyle w:val="TextoenAnexos"/>
                    <w:rPr>
                      <w:lang w:val="es-ES"/>
                    </w:rPr>
                  </w:pPr>
                </w:p>
              </w:tc>
              <w:tc>
                <w:tcPr>
                  <w:tcW w:w="791" w:type="dxa"/>
                  <w:shd w:val="clear" w:color="auto" w:fill="FFFFFF" w:themeFill="background1"/>
                </w:tcPr>
                <w:p w14:paraId="39DF28F7" w14:textId="77777777" w:rsidR="00DF6AD0" w:rsidRDefault="00DF6AD0" w:rsidP="00DF6AD0">
                  <w:pPr>
                    <w:pStyle w:val="TextoenAnexos"/>
                    <w:rPr>
                      <w:lang w:val="es-ES"/>
                    </w:rPr>
                  </w:pPr>
                </w:p>
              </w:tc>
              <w:tc>
                <w:tcPr>
                  <w:tcW w:w="754" w:type="dxa"/>
                  <w:shd w:val="clear" w:color="auto" w:fill="FFFFFF" w:themeFill="background1"/>
                </w:tcPr>
                <w:p w14:paraId="41336678" w14:textId="77777777" w:rsidR="00DF6AD0" w:rsidRDefault="00DF6AD0" w:rsidP="00DF6AD0">
                  <w:pPr>
                    <w:pStyle w:val="TextoenAnexos"/>
                    <w:rPr>
                      <w:lang w:val="es-ES"/>
                    </w:rPr>
                  </w:pPr>
                </w:p>
              </w:tc>
              <w:tc>
                <w:tcPr>
                  <w:tcW w:w="1073" w:type="dxa"/>
                  <w:shd w:val="clear" w:color="auto" w:fill="FFFFFF" w:themeFill="background1"/>
                </w:tcPr>
                <w:p w14:paraId="6BEEE228" w14:textId="77777777" w:rsidR="00DF6AD0" w:rsidRDefault="00DF6AD0" w:rsidP="00DF6AD0">
                  <w:pPr>
                    <w:pStyle w:val="TextoenAnexos"/>
                    <w:rPr>
                      <w:lang w:val="es-ES"/>
                    </w:rPr>
                  </w:pPr>
                </w:p>
              </w:tc>
              <w:tc>
                <w:tcPr>
                  <w:tcW w:w="972" w:type="dxa"/>
                  <w:shd w:val="clear" w:color="auto" w:fill="FFFFFF" w:themeFill="background1"/>
                </w:tcPr>
                <w:p w14:paraId="46670D32" w14:textId="77777777" w:rsidR="00DF6AD0" w:rsidRDefault="00DF6AD0" w:rsidP="00DF6AD0">
                  <w:pPr>
                    <w:pStyle w:val="TextoenAnexos"/>
                    <w:rPr>
                      <w:lang w:val="es-ES"/>
                    </w:rPr>
                  </w:pPr>
                </w:p>
              </w:tc>
              <w:tc>
                <w:tcPr>
                  <w:tcW w:w="1042" w:type="dxa"/>
                  <w:shd w:val="clear" w:color="auto" w:fill="FFFFFF" w:themeFill="background1"/>
                </w:tcPr>
                <w:p w14:paraId="7A7209F5" w14:textId="77777777" w:rsidR="00DF6AD0" w:rsidRDefault="00DF6AD0" w:rsidP="00DF6AD0">
                  <w:pPr>
                    <w:pStyle w:val="TextoenAnexos"/>
                    <w:rPr>
                      <w:lang w:val="es-ES"/>
                    </w:rPr>
                  </w:pPr>
                </w:p>
              </w:tc>
            </w:tr>
            <w:tr w:rsidR="00DF6AD0" w14:paraId="39B84704" w14:textId="77777777" w:rsidTr="0012301D">
              <w:tc>
                <w:tcPr>
                  <w:tcW w:w="729" w:type="dxa"/>
                  <w:shd w:val="clear" w:color="auto" w:fill="FFFFFF" w:themeFill="background1"/>
                </w:tcPr>
                <w:p w14:paraId="66D5C1EF" w14:textId="77777777" w:rsidR="00DF6AD0" w:rsidRDefault="00DF6AD0" w:rsidP="00DF6AD0">
                  <w:pPr>
                    <w:pStyle w:val="TextoenAnexos"/>
                    <w:rPr>
                      <w:lang w:val="es-ES"/>
                    </w:rPr>
                  </w:pPr>
                </w:p>
              </w:tc>
              <w:tc>
                <w:tcPr>
                  <w:tcW w:w="714" w:type="dxa"/>
                  <w:shd w:val="clear" w:color="auto" w:fill="FFFFFF" w:themeFill="background1"/>
                </w:tcPr>
                <w:p w14:paraId="317DE590" w14:textId="77777777" w:rsidR="00DF6AD0" w:rsidRDefault="00DF6AD0" w:rsidP="00DF6AD0">
                  <w:pPr>
                    <w:pStyle w:val="TextoenAnexos"/>
                    <w:rPr>
                      <w:lang w:val="es-ES"/>
                    </w:rPr>
                  </w:pPr>
                </w:p>
              </w:tc>
              <w:tc>
                <w:tcPr>
                  <w:tcW w:w="969" w:type="dxa"/>
                  <w:shd w:val="clear" w:color="auto" w:fill="FFFFFF" w:themeFill="background1"/>
                </w:tcPr>
                <w:p w14:paraId="45DC82D4" w14:textId="77777777" w:rsidR="00DF6AD0" w:rsidRDefault="00DF6AD0" w:rsidP="00DF6AD0">
                  <w:pPr>
                    <w:pStyle w:val="TextoenAnexos"/>
                    <w:rPr>
                      <w:lang w:val="es-ES"/>
                    </w:rPr>
                  </w:pPr>
                </w:p>
              </w:tc>
              <w:tc>
                <w:tcPr>
                  <w:tcW w:w="642" w:type="dxa"/>
                  <w:shd w:val="clear" w:color="auto" w:fill="FFFFFF" w:themeFill="background1"/>
                </w:tcPr>
                <w:p w14:paraId="3793DDBA" w14:textId="77777777" w:rsidR="00DF6AD0" w:rsidRDefault="00DF6AD0" w:rsidP="00DF6AD0">
                  <w:pPr>
                    <w:pStyle w:val="TextoenAnexos"/>
                    <w:rPr>
                      <w:lang w:val="es-ES"/>
                    </w:rPr>
                  </w:pPr>
                </w:p>
              </w:tc>
              <w:tc>
                <w:tcPr>
                  <w:tcW w:w="720" w:type="dxa"/>
                  <w:shd w:val="clear" w:color="auto" w:fill="FFFFFF" w:themeFill="background1"/>
                </w:tcPr>
                <w:p w14:paraId="3EADF2D3" w14:textId="77777777" w:rsidR="00DF6AD0" w:rsidRDefault="00DF6AD0" w:rsidP="00DF6AD0">
                  <w:pPr>
                    <w:pStyle w:val="TextoenAnexos"/>
                    <w:rPr>
                      <w:lang w:val="es-ES"/>
                    </w:rPr>
                  </w:pPr>
                </w:p>
              </w:tc>
              <w:tc>
                <w:tcPr>
                  <w:tcW w:w="988" w:type="dxa"/>
                  <w:shd w:val="clear" w:color="auto" w:fill="FFFFFF" w:themeFill="background1"/>
                </w:tcPr>
                <w:p w14:paraId="324962B8" w14:textId="77777777" w:rsidR="00DF6AD0" w:rsidRDefault="00DF6AD0" w:rsidP="00DF6AD0">
                  <w:pPr>
                    <w:pStyle w:val="TextoenAnexos"/>
                    <w:rPr>
                      <w:lang w:val="es-ES"/>
                    </w:rPr>
                  </w:pPr>
                </w:p>
              </w:tc>
              <w:tc>
                <w:tcPr>
                  <w:tcW w:w="791" w:type="dxa"/>
                  <w:shd w:val="clear" w:color="auto" w:fill="FFFFFF" w:themeFill="background1"/>
                </w:tcPr>
                <w:p w14:paraId="445CED0F" w14:textId="77777777" w:rsidR="00DF6AD0" w:rsidRDefault="00DF6AD0" w:rsidP="00DF6AD0">
                  <w:pPr>
                    <w:pStyle w:val="TextoenAnexos"/>
                    <w:rPr>
                      <w:lang w:val="es-ES"/>
                    </w:rPr>
                  </w:pPr>
                </w:p>
              </w:tc>
              <w:tc>
                <w:tcPr>
                  <w:tcW w:w="754" w:type="dxa"/>
                  <w:shd w:val="clear" w:color="auto" w:fill="FFFFFF" w:themeFill="background1"/>
                </w:tcPr>
                <w:p w14:paraId="3BFF257A" w14:textId="77777777" w:rsidR="00DF6AD0" w:rsidRDefault="00DF6AD0" w:rsidP="00DF6AD0">
                  <w:pPr>
                    <w:pStyle w:val="TextoenAnexos"/>
                    <w:rPr>
                      <w:lang w:val="es-ES"/>
                    </w:rPr>
                  </w:pPr>
                </w:p>
              </w:tc>
              <w:tc>
                <w:tcPr>
                  <w:tcW w:w="1073" w:type="dxa"/>
                  <w:shd w:val="clear" w:color="auto" w:fill="FFFFFF" w:themeFill="background1"/>
                </w:tcPr>
                <w:p w14:paraId="464D88AB" w14:textId="77777777" w:rsidR="00DF6AD0" w:rsidRDefault="00DF6AD0" w:rsidP="00DF6AD0">
                  <w:pPr>
                    <w:pStyle w:val="TextoenAnexos"/>
                    <w:rPr>
                      <w:lang w:val="es-ES"/>
                    </w:rPr>
                  </w:pPr>
                </w:p>
              </w:tc>
              <w:tc>
                <w:tcPr>
                  <w:tcW w:w="972" w:type="dxa"/>
                  <w:shd w:val="clear" w:color="auto" w:fill="FFFFFF" w:themeFill="background1"/>
                </w:tcPr>
                <w:p w14:paraId="2780EFAC" w14:textId="77777777" w:rsidR="00DF6AD0" w:rsidRDefault="00DF6AD0" w:rsidP="00DF6AD0">
                  <w:pPr>
                    <w:pStyle w:val="TextoenAnexos"/>
                    <w:rPr>
                      <w:lang w:val="es-ES"/>
                    </w:rPr>
                  </w:pPr>
                </w:p>
              </w:tc>
              <w:tc>
                <w:tcPr>
                  <w:tcW w:w="1042" w:type="dxa"/>
                  <w:shd w:val="clear" w:color="auto" w:fill="FFFFFF" w:themeFill="background1"/>
                </w:tcPr>
                <w:p w14:paraId="18777460" w14:textId="77777777" w:rsidR="00DF6AD0" w:rsidRDefault="00DF6AD0" w:rsidP="00DF6AD0">
                  <w:pPr>
                    <w:pStyle w:val="TextoenAnexos"/>
                    <w:rPr>
                      <w:lang w:val="es-ES"/>
                    </w:rPr>
                  </w:pPr>
                </w:p>
              </w:tc>
            </w:tr>
            <w:tr w:rsidR="00DF6AD0" w14:paraId="2724AE92" w14:textId="77777777" w:rsidTr="0012301D">
              <w:tc>
                <w:tcPr>
                  <w:tcW w:w="729" w:type="dxa"/>
                  <w:shd w:val="clear" w:color="auto" w:fill="FFFFFF" w:themeFill="background1"/>
                </w:tcPr>
                <w:p w14:paraId="6D892A82" w14:textId="77777777" w:rsidR="00DF6AD0" w:rsidRDefault="00DF6AD0" w:rsidP="00DF6AD0">
                  <w:pPr>
                    <w:pStyle w:val="TextoenAnexos"/>
                    <w:rPr>
                      <w:lang w:val="es-ES"/>
                    </w:rPr>
                  </w:pPr>
                </w:p>
              </w:tc>
              <w:tc>
                <w:tcPr>
                  <w:tcW w:w="714" w:type="dxa"/>
                  <w:shd w:val="clear" w:color="auto" w:fill="FFFFFF" w:themeFill="background1"/>
                </w:tcPr>
                <w:p w14:paraId="4230B70F" w14:textId="77777777" w:rsidR="00DF6AD0" w:rsidRDefault="00DF6AD0" w:rsidP="00DF6AD0">
                  <w:pPr>
                    <w:pStyle w:val="TextoenAnexos"/>
                    <w:rPr>
                      <w:lang w:val="es-ES"/>
                    </w:rPr>
                  </w:pPr>
                </w:p>
              </w:tc>
              <w:tc>
                <w:tcPr>
                  <w:tcW w:w="969" w:type="dxa"/>
                  <w:shd w:val="clear" w:color="auto" w:fill="FFFFFF" w:themeFill="background1"/>
                </w:tcPr>
                <w:p w14:paraId="61EBA1C6" w14:textId="77777777" w:rsidR="00DF6AD0" w:rsidRDefault="00DF6AD0" w:rsidP="00DF6AD0">
                  <w:pPr>
                    <w:pStyle w:val="TextoenAnexos"/>
                    <w:rPr>
                      <w:lang w:val="es-ES"/>
                    </w:rPr>
                  </w:pPr>
                </w:p>
              </w:tc>
              <w:tc>
                <w:tcPr>
                  <w:tcW w:w="642" w:type="dxa"/>
                  <w:shd w:val="clear" w:color="auto" w:fill="FFFFFF" w:themeFill="background1"/>
                </w:tcPr>
                <w:p w14:paraId="27AA1547" w14:textId="77777777" w:rsidR="00DF6AD0" w:rsidRDefault="00DF6AD0" w:rsidP="00DF6AD0">
                  <w:pPr>
                    <w:pStyle w:val="TextoenAnexos"/>
                    <w:rPr>
                      <w:lang w:val="es-ES"/>
                    </w:rPr>
                  </w:pPr>
                </w:p>
              </w:tc>
              <w:tc>
                <w:tcPr>
                  <w:tcW w:w="720" w:type="dxa"/>
                  <w:shd w:val="clear" w:color="auto" w:fill="FFFFFF" w:themeFill="background1"/>
                </w:tcPr>
                <w:p w14:paraId="42FF114B" w14:textId="77777777" w:rsidR="00DF6AD0" w:rsidRDefault="00DF6AD0" w:rsidP="00DF6AD0">
                  <w:pPr>
                    <w:pStyle w:val="TextoenAnexos"/>
                    <w:rPr>
                      <w:lang w:val="es-ES"/>
                    </w:rPr>
                  </w:pPr>
                </w:p>
              </w:tc>
              <w:tc>
                <w:tcPr>
                  <w:tcW w:w="988" w:type="dxa"/>
                  <w:shd w:val="clear" w:color="auto" w:fill="FFFFFF" w:themeFill="background1"/>
                </w:tcPr>
                <w:p w14:paraId="4E47558B" w14:textId="77777777" w:rsidR="00DF6AD0" w:rsidRDefault="00DF6AD0" w:rsidP="00DF6AD0">
                  <w:pPr>
                    <w:pStyle w:val="TextoenAnexos"/>
                    <w:rPr>
                      <w:lang w:val="es-ES"/>
                    </w:rPr>
                  </w:pPr>
                </w:p>
              </w:tc>
              <w:tc>
                <w:tcPr>
                  <w:tcW w:w="791" w:type="dxa"/>
                  <w:shd w:val="clear" w:color="auto" w:fill="FFFFFF" w:themeFill="background1"/>
                </w:tcPr>
                <w:p w14:paraId="21A99389" w14:textId="77777777" w:rsidR="00DF6AD0" w:rsidRDefault="00DF6AD0" w:rsidP="00DF6AD0">
                  <w:pPr>
                    <w:pStyle w:val="TextoenAnexos"/>
                    <w:rPr>
                      <w:lang w:val="es-ES"/>
                    </w:rPr>
                  </w:pPr>
                </w:p>
              </w:tc>
              <w:tc>
                <w:tcPr>
                  <w:tcW w:w="754" w:type="dxa"/>
                  <w:shd w:val="clear" w:color="auto" w:fill="FFFFFF" w:themeFill="background1"/>
                </w:tcPr>
                <w:p w14:paraId="018DA0AD" w14:textId="77777777" w:rsidR="00DF6AD0" w:rsidRDefault="00DF6AD0" w:rsidP="00DF6AD0">
                  <w:pPr>
                    <w:pStyle w:val="TextoenAnexos"/>
                    <w:rPr>
                      <w:lang w:val="es-ES"/>
                    </w:rPr>
                  </w:pPr>
                </w:p>
              </w:tc>
              <w:tc>
                <w:tcPr>
                  <w:tcW w:w="1073" w:type="dxa"/>
                  <w:shd w:val="clear" w:color="auto" w:fill="FFFFFF" w:themeFill="background1"/>
                </w:tcPr>
                <w:p w14:paraId="3159BF47" w14:textId="77777777" w:rsidR="00DF6AD0" w:rsidRDefault="00DF6AD0" w:rsidP="00DF6AD0">
                  <w:pPr>
                    <w:pStyle w:val="TextoenAnexos"/>
                    <w:rPr>
                      <w:lang w:val="es-ES"/>
                    </w:rPr>
                  </w:pPr>
                </w:p>
              </w:tc>
              <w:tc>
                <w:tcPr>
                  <w:tcW w:w="972" w:type="dxa"/>
                  <w:shd w:val="clear" w:color="auto" w:fill="FFFFFF" w:themeFill="background1"/>
                </w:tcPr>
                <w:p w14:paraId="5B0BC3A2" w14:textId="77777777" w:rsidR="00DF6AD0" w:rsidRDefault="00DF6AD0" w:rsidP="00DF6AD0">
                  <w:pPr>
                    <w:pStyle w:val="TextoenAnexos"/>
                    <w:rPr>
                      <w:lang w:val="es-ES"/>
                    </w:rPr>
                  </w:pPr>
                </w:p>
              </w:tc>
              <w:tc>
                <w:tcPr>
                  <w:tcW w:w="1042" w:type="dxa"/>
                  <w:shd w:val="clear" w:color="auto" w:fill="FFFFFF" w:themeFill="background1"/>
                </w:tcPr>
                <w:p w14:paraId="6D5D1612" w14:textId="77777777" w:rsidR="00DF6AD0" w:rsidRDefault="00DF6AD0" w:rsidP="00DF6AD0">
                  <w:pPr>
                    <w:pStyle w:val="TextoenAnexos"/>
                    <w:rPr>
                      <w:lang w:val="es-ES"/>
                    </w:rPr>
                  </w:pPr>
                </w:p>
              </w:tc>
            </w:tr>
            <w:tr w:rsidR="00DF6AD0" w14:paraId="0040C576" w14:textId="77777777" w:rsidTr="0012301D">
              <w:tc>
                <w:tcPr>
                  <w:tcW w:w="729" w:type="dxa"/>
                  <w:shd w:val="clear" w:color="auto" w:fill="FFFFFF" w:themeFill="background1"/>
                </w:tcPr>
                <w:p w14:paraId="4549DE98" w14:textId="77777777" w:rsidR="00DF6AD0" w:rsidRDefault="00DF6AD0" w:rsidP="00DF6AD0">
                  <w:pPr>
                    <w:pStyle w:val="TextoenAnexos"/>
                    <w:rPr>
                      <w:lang w:val="es-ES"/>
                    </w:rPr>
                  </w:pPr>
                </w:p>
              </w:tc>
              <w:tc>
                <w:tcPr>
                  <w:tcW w:w="714" w:type="dxa"/>
                  <w:shd w:val="clear" w:color="auto" w:fill="FFFFFF" w:themeFill="background1"/>
                </w:tcPr>
                <w:p w14:paraId="3DED58F7" w14:textId="77777777" w:rsidR="00DF6AD0" w:rsidRDefault="00DF6AD0" w:rsidP="00DF6AD0">
                  <w:pPr>
                    <w:pStyle w:val="TextoenAnexos"/>
                    <w:rPr>
                      <w:lang w:val="es-ES"/>
                    </w:rPr>
                  </w:pPr>
                </w:p>
              </w:tc>
              <w:tc>
                <w:tcPr>
                  <w:tcW w:w="969" w:type="dxa"/>
                  <w:shd w:val="clear" w:color="auto" w:fill="FFFFFF" w:themeFill="background1"/>
                </w:tcPr>
                <w:p w14:paraId="557ADD36" w14:textId="77777777" w:rsidR="00DF6AD0" w:rsidRDefault="00DF6AD0" w:rsidP="00DF6AD0">
                  <w:pPr>
                    <w:pStyle w:val="TextoenAnexos"/>
                    <w:rPr>
                      <w:lang w:val="es-ES"/>
                    </w:rPr>
                  </w:pPr>
                </w:p>
              </w:tc>
              <w:tc>
                <w:tcPr>
                  <w:tcW w:w="642" w:type="dxa"/>
                  <w:shd w:val="clear" w:color="auto" w:fill="FFFFFF" w:themeFill="background1"/>
                </w:tcPr>
                <w:p w14:paraId="65854685" w14:textId="77777777" w:rsidR="00DF6AD0" w:rsidRDefault="00DF6AD0" w:rsidP="00DF6AD0">
                  <w:pPr>
                    <w:pStyle w:val="TextoenAnexos"/>
                    <w:rPr>
                      <w:lang w:val="es-ES"/>
                    </w:rPr>
                  </w:pPr>
                </w:p>
              </w:tc>
              <w:tc>
                <w:tcPr>
                  <w:tcW w:w="720" w:type="dxa"/>
                  <w:shd w:val="clear" w:color="auto" w:fill="FFFFFF" w:themeFill="background1"/>
                </w:tcPr>
                <w:p w14:paraId="44EF375B" w14:textId="77777777" w:rsidR="00DF6AD0" w:rsidRDefault="00DF6AD0" w:rsidP="00DF6AD0">
                  <w:pPr>
                    <w:pStyle w:val="TextoenAnexos"/>
                    <w:rPr>
                      <w:lang w:val="es-ES"/>
                    </w:rPr>
                  </w:pPr>
                </w:p>
              </w:tc>
              <w:tc>
                <w:tcPr>
                  <w:tcW w:w="988" w:type="dxa"/>
                  <w:shd w:val="clear" w:color="auto" w:fill="FFFFFF" w:themeFill="background1"/>
                </w:tcPr>
                <w:p w14:paraId="282B6C23" w14:textId="77777777" w:rsidR="00DF6AD0" w:rsidRDefault="00DF6AD0" w:rsidP="00DF6AD0">
                  <w:pPr>
                    <w:pStyle w:val="TextoenAnexos"/>
                    <w:rPr>
                      <w:lang w:val="es-ES"/>
                    </w:rPr>
                  </w:pPr>
                </w:p>
              </w:tc>
              <w:tc>
                <w:tcPr>
                  <w:tcW w:w="791" w:type="dxa"/>
                  <w:shd w:val="clear" w:color="auto" w:fill="FFFFFF" w:themeFill="background1"/>
                </w:tcPr>
                <w:p w14:paraId="24E03888" w14:textId="77777777" w:rsidR="00DF6AD0" w:rsidRDefault="00DF6AD0" w:rsidP="00DF6AD0">
                  <w:pPr>
                    <w:pStyle w:val="TextoenAnexos"/>
                    <w:rPr>
                      <w:lang w:val="es-ES"/>
                    </w:rPr>
                  </w:pPr>
                </w:p>
              </w:tc>
              <w:tc>
                <w:tcPr>
                  <w:tcW w:w="754" w:type="dxa"/>
                  <w:shd w:val="clear" w:color="auto" w:fill="FFFFFF" w:themeFill="background1"/>
                </w:tcPr>
                <w:p w14:paraId="48E58DA0" w14:textId="77777777" w:rsidR="00DF6AD0" w:rsidRDefault="00DF6AD0" w:rsidP="00DF6AD0">
                  <w:pPr>
                    <w:pStyle w:val="TextoenAnexos"/>
                    <w:rPr>
                      <w:lang w:val="es-ES"/>
                    </w:rPr>
                  </w:pPr>
                </w:p>
              </w:tc>
              <w:tc>
                <w:tcPr>
                  <w:tcW w:w="1073" w:type="dxa"/>
                  <w:shd w:val="clear" w:color="auto" w:fill="FFFFFF" w:themeFill="background1"/>
                </w:tcPr>
                <w:p w14:paraId="29771342" w14:textId="77777777" w:rsidR="00DF6AD0" w:rsidRDefault="00DF6AD0" w:rsidP="00DF6AD0">
                  <w:pPr>
                    <w:pStyle w:val="TextoenAnexos"/>
                    <w:rPr>
                      <w:lang w:val="es-ES"/>
                    </w:rPr>
                  </w:pPr>
                </w:p>
              </w:tc>
              <w:tc>
                <w:tcPr>
                  <w:tcW w:w="972" w:type="dxa"/>
                  <w:shd w:val="clear" w:color="auto" w:fill="FFFFFF" w:themeFill="background1"/>
                </w:tcPr>
                <w:p w14:paraId="582AA68A" w14:textId="77777777" w:rsidR="00DF6AD0" w:rsidRDefault="00DF6AD0" w:rsidP="00DF6AD0">
                  <w:pPr>
                    <w:pStyle w:val="TextoenAnexos"/>
                    <w:rPr>
                      <w:lang w:val="es-ES"/>
                    </w:rPr>
                  </w:pPr>
                </w:p>
              </w:tc>
              <w:tc>
                <w:tcPr>
                  <w:tcW w:w="1042" w:type="dxa"/>
                  <w:shd w:val="clear" w:color="auto" w:fill="FFFFFF" w:themeFill="background1"/>
                </w:tcPr>
                <w:p w14:paraId="7743D49F" w14:textId="77777777" w:rsidR="00DF6AD0" w:rsidRDefault="00DF6AD0" w:rsidP="00DF6AD0">
                  <w:pPr>
                    <w:pStyle w:val="TextoenAnexos"/>
                    <w:rPr>
                      <w:lang w:val="es-ES"/>
                    </w:rPr>
                  </w:pPr>
                </w:p>
              </w:tc>
            </w:tr>
          </w:tbl>
          <w:p w14:paraId="3C141CB8" w14:textId="77777777" w:rsidR="00DF6AD0" w:rsidRDefault="00DF6AD0" w:rsidP="006169FB">
            <w:pPr>
              <w:spacing w:after="60"/>
              <w:ind w:firstLine="0"/>
            </w:pPr>
          </w:p>
        </w:tc>
      </w:tr>
    </w:tbl>
    <w:p w14:paraId="6B43C9C5" w14:textId="4A1AF59B" w:rsidR="009E63B1" w:rsidRDefault="009E63B1" w:rsidP="006169FB">
      <w:pPr>
        <w:spacing w:after="60"/>
        <w:ind w:firstLine="0"/>
      </w:pPr>
      <w:r>
        <w:t xml:space="preserve"> </w:t>
      </w:r>
    </w:p>
    <w:p w14:paraId="22A08048" w14:textId="77777777" w:rsidR="009E63B1" w:rsidRDefault="009E63B1" w:rsidP="009E63B1">
      <w:pPr>
        <w:pStyle w:val="Ttulo2"/>
      </w:pPr>
      <w:bookmarkStart w:id="215" w:name="_Toc43990722"/>
      <w:bookmarkStart w:id="216" w:name="_Toc45027541"/>
      <w:bookmarkStart w:id="217" w:name="_Toc45029124"/>
      <w:bookmarkStart w:id="218" w:name="_Toc45058639"/>
      <w:bookmarkStart w:id="219" w:name="_Toc30152"/>
      <w:r>
        <w:lastRenderedPageBreak/>
        <w:t>11.5</w:t>
      </w:r>
      <w:r>
        <w:tab/>
        <w:t>Flujograma Etapa de Elaboración, Revisión, Aprobación, Publicación e Implementación y Manejo de Documentación Institucional</w:t>
      </w:r>
      <w:bookmarkEnd w:id="215"/>
      <w:bookmarkEnd w:id="216"/>
      <w:bookmarkEnd w:id="217"/>
      <w:bookmarkEnd w:id="218"/>
      <w:r>
        <w:t xml:space="preserve">  </w:t>
      </w:r>
      <w:bookmarkEnd w:id="219"/>
    </w:p>
    <w:p w14:paraId="02660B6C" w14:textId="77777777" w:rsidR="009E63B1" w:rsidRDefault="009E63B1" w:rsidP="006169FB">
      <w:pPr>
        <w:ind w:firstLine="0"/>
      </w:pPr>
      <w:r>
        <w:rPr>
          <w:noProof/>
        </w:rPr>
        <mc:AlternateContent>
          <mc:Choice Requires="wpc">
            <w:drawing>
              <wp:inline distT="0" distB="0" distL="0" distR="0" wp14:anchorId="5D1C2869" wp14:editId="277CBF08">
                <wp:extent cx="5971540" cy="6057900"/>
                <wp:effectExtent l="0" t="0" r="67310" b="19050"/>
                <wp:docPr id="20" name="Lienzo 2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a:noFill/>
                        </a:ln>
                      </wpc:whole>
                      <wps:wsp>
                        <wps:cNvPr id="2" name="Rectángulo: esquinas redondeadas 41"/>
                        <wps:cNvSpPr>
                          <a:spLocks noChangeArrowheads="1"/>
                        </wps:cNvSpPr>
                        <wps:spPr bwMode="auto">
                          <a:xfrm>
                            <a:off x="0" y="4567"/>
                            <a:ext cx="1620000" cy="313486"/>
                          </a:xfrm>
                          <a:prstGeom prst="roundRect">
                            <a:avLst>
                              <a:gd name="adj" fmla="val 16667"/>
                            </a:avLst>
                          </a:prstGeom>
                          <a:solidFill>
                            <a:srgbClr val="A9D18E"/>
                          </a:solidFill>
                          <a:ln w="12700" algn="ctr">
                            <a:solidFill>
                              <a:srgbClr val="41719C"/>
                            </a:solidFill>
                            <a:miter lim="800000"/>
                            <a:headEnd/>
                            <a:tailEnd/>
                          </a:ln>
                        </wps:spPr>
                        <wps:txbx>
                          <w:txbxContent>
                            <w:p w14:paraId="33474397" w14:textId="77777777" w:rsidR="00192715" w:rsidRPr="009E63B1" w:rsidRDefault="00192715" w:rsidP="00E12D96">
                              <w:pPr>
                                <w:pStyle w:val="TextoenFormas"/>
                                <w:rPr>
                                  <w:sz w:val="24"/>
                                  <w:szCs w:val="24"/>
                                </w:rPr>
                              </w:pPr>
                              <w:permStart w:id="938766668" w:edGrp="everyone"/>
                              <w:r w:rsidRPr="009E63B1">
                                <w:t>Inicio</w:t>
                              </w:r>
                              <w:permEnd w:id="938766668"/>
                            </w:p>
                          </w:txbxContent>
                        </wps:txbx>
                        <wps:bodyPr rot="0" vert="horz" wrap="square" lIns="91440" tIns="45720" rIns="91440" bIns="45720" anchor="ctr" anchorCtr="0" upright="1">
                          <a:noAutofit/>
                        </wps:bodyPr>
                      </wps:wsp>
                      <wps:wsp>
                        <wps:cNvPr id="3" name="Rectángulo 43"/>
                        <wps:cNvSpPr>
                          <a:spLocks noChangeArrowheads="1"/>
                        </wps:cNvSpPr>
                        <wps:spPr bwMode="auto">
                          <a:xfrm>
                            <a:off x="0" y="1582701"/>
                            <a:ext cx="1620000" cy="1247963"/>
                          </a:xfrm>
                          <a:prstGeom prst="rect">
                            <a:avLst/>
                          </a:prstGeom>
                          <a:solidFill>
                            <a:srgbClr val="AFABAB"/>
                          </a:solidFill>
                          <a:ln w="12700" algn="ctr">
                            <a:solidFill>
                              <a:srgbClr val="41719C"/>
                            </a:solidFill>
                            <a:miter lim="800000"/>
                            <a:headEnd/>
                            <a:tailEnd/>
                          </a:ln>
                        </wps:spPr>
                        <wps:txbx>
                          <w:txbxContent>
                            <w:p w14:paraId="433EED67" w14:textId="09074860" w:rsidR="0012301D" w:rsidRDefault="00192715" w:rsidP="00E12D96">
                              <w:pPr>
                                <w:pStyle w:val="TextoenFormas"/>
                              </w:pPr>
                              <w:permStart w:id="954612444" w:edGrp="everyone"/>
                              <w:r w:rsidRPr="005F3DCB">
                                <w:rPr>
                                  <w:b/>
                                  <w:bCs/>
                                </w:rPr>
                                <w:t>Revisión</w:t>
                              </w:r>
                            </w:p>
                            <w:p w14:paraId="13E295C2" w14:textId="7F38DB38" w:rsidR="00192715" w:rsidRDefault="00192715" w:rsidP="00E12D96">
                              <w:pPr>
                                <w:pStyle w:val="TextoenFormas"/>
                                <w:rPr>
                                  <w:sz w:val="24"/>
                                  <w:szCs w:val="24"/>
                                </w:rPr>
                              </w:pPr>
                              <w:r>
                                <w:t xml:space="preserve">Responsable encargado de </w:t>
                              </w:r>
                              <w:r w:rsidRPr="00ED503B">
                                <w:t>calidad</w:t>
                              </w:r>
                              <w:r>
                                <w:t xml:space="preserve"> y jefe técnico en reunión con encargado de la elaboración del documento</w:t>
                              </w:r>
                              <w:permEnd w:id="954612444"/>
                            </w:p>
                          </w:txbxContent>
                        </wps:txbx>
                        <wps:bodyPr rot="0" vert="horz" wrap="square" lIns="91440" tIns="45720" rIns="91440" bIns="45720" anchor="ctr" anchorCtr="0" upright="1">
                          <a:noAutofit/>
                        </wps:bodyPr>
                      </wps:wsp>
                      <wps:wsp>
                        <wps:cNvPr id="4" name="Diagrama de flujo: decisión 44"/>
                        <wps:cNvSpPr>
                          <a:spLocks noChangeArrowheads="1"/>
                        </wps:cNvSpPr>
                        <wps:spPr bwMode="auto">
                          <a:xfrm>
                            <a:off x="1897798" y="1693628"/>
                            <a:ext cx="2827020" cy="1034078"/>
                          </a:xfrm>
                          <a:prstGeom prst="flowChartDecision">
                            <a:avLst/>
                          </a:prstGeom>
                          <a:solidFill>
                            <a:srgbClr val="9DC3E6"/>
                          </a:solidFill>
                          <a:ln w="12700" algn="ctr">
                            <a:solidFill>
                              <a:srgbClr val="41719C"/>
                            </a:solidFill>
                            <a:miter lim="800000"/>
                            <a:headEnd/>
                            <a:tailEnd/>
                          </a:ln>
                        </wps:spPr>
                        <wps:txbx>
                          <w:txbxContent>
                            <w:p w14:paraId="3DCBA192" w14:textId="77777777" w:rsidR="00192715" w:rsidRPr="005F3DCB" w:rsidRDefault="00192715" w:rsidP="00E12D96">
                              <w:pPr>
                                <w:pStyle w:val="TextoenFormas"/>
                              </w:pPr>
                              <w:permStart w:id="1044127847" w:edGrp="everyone"/>
                              <w:r w:rsidRPr="005F3DCB">
                                <w:t>¿Documento institucional revisado conforme?</w:t>
                              </w:r>
                              <w:permEnd w:id="1044127847"/>
                            </w:p>
                          </w:txbxContent>
                        </wps:txbx>
                        <wps:bodyPr rot="0" vert="horz" wrap="square" lIns="91440" tIns="36000" rIns="91440" bIns="36000" anchor="ctr" anchorCtr="0">
                          <a:noAutofit/>
                        </wps:bodyPr>
                      </wps:wsp>
                      <wps:wsp>
                        <wps:cNvPr id="5" name="Rectángulo 42"/>
                        <wps:cNvSpPr>
                          <a:spLocks noChangeArrowheads="1"/>
                        </wps:cNvSpPr>
                        <wps:spPr bwMode="auto">
                          <a:xfrm>
                            <a:off x="0" y="613517"/>
                            <a:ext cx="1620000" cy="642789"/>
                          </a:xfrm>
                          <a:prstGeom prst="rect">
                            <a:avLst/>
                          </a:prstGeom>
                          <a:solidFill>
                            <a:srgbClr val="AFABAB"/>
                          </a:solidFill>
                          <a:ln w="12700" algn="ctr">
                            <a:solidFill>
                              <a:srgbClr val="41719C"/>
                            </a:solidFill>
                            <a:miter lim="800000"/>
                            <a:headEnd/>
                            <a:tailEnd/>
                          </a:ln>
                        </wps:spPr>
                        <wps:txbx>
                          <w:txbxContent>
                            <w:p w14:paraId="66F173CC" w14:textId="77777777" w:rsidR="0012301D" w:rsidRDefault="00192715" w:rsidP="00E12D96">
                              <w:pPr>
                                <w:pStyle w:val="TextoenFormas"/>
                                <w:rPr>
                                  <w:b/>
                                  <w:bCs/>
                                </w:rPr>
                              </w:pPr>
                              <w:permStart w:id="1345144765" w:edGrp="everyone"/>
                              <w:r w:rsidRPr="005F3DCB">
                                <w:rPr>
                                  <w:b/>
                                  <w:bCs/>
                                </w:rPr>
                                <w:t>Elaboración</w:t>
                              </w:r>
                            </w:p>
                            <w:p w14:paraId="16AB157C" w14:textId="6FBB364B" w:rsidR="00192715" w:rsidRDefault="00192715" w:rsidP="00E12D96">
                              <w:pPr>
                                <w:pStyle w:val="TextoenFormas"/>
                                <w:rPr>
                                  <w:sz w:val="24"/>
                                  <w:szCs w:val="24"/>
                                </w:rPr>
                              </w:pPr>
                              <w:r>
                                <w:t>Encargado de ámbito,</w:t>
                              </w:r>
                              <w:r w:rsidR="0012301D">
                                <w:t xml:space="preserve"> </w:t>
                              </w:r>
                              <w:r>
                                <w:t>unidad o programa</w:t>
                              </w:r>
                              <w:permEnd w:id="1345144765"/>
                            </w:p>
                          </w:txbxContent>
                        </wps:txbx>
                        <wps:bodyPr rot="0" vert="horz" wrap="square" lIns="91440" tIns="45720" rIns="91440" bIns="45720" anchor="ctr" anchorCtr="0" upright="1">
                          <a:noAutofit/>
                        </wps:bodyPr>
                      </wps:wsp>
                      <wps:wsp>
                        <wps:cNvPr id="6" name="Rectángulo 45"/>
                        <wps:cNvSpPr>
                          <a:spLocks noChangeArrowheads="1"/>
                        </wps:cNvSpPr>
                        <wps:spPr bwMode="auto">
                          <a:xfrm>
                            <a:off x="2499249" y="3034855"/>
                            <a:ext cx="1620000" cy="599086"/>
                          </a:xfrm>
                          <a:prstGeom prst="rect">
                            <a:avLst/>
                          </a:prstGeom>
                          <a:solidFill>
                            <a:srgbClr val="AFABAB"/>
                          </a:solidFill>
                          <a:ln w="12700" algn="ctr">
                            <a:solidFill>
                              <a:srgbClr val="41719C"/>
                            </a:solidFill>
                            <a:miter lim="800000"/>
                            <a:headEnd/>
                            <a:tailEnd/>
                          </a:ln>
                        </wps:spPr>
                        <wps:txbx>
                          <w:txbxContent>
                            <w:p w14:paraId="043F0662" w14:textId="7199FD09" w:rsidR="0012301D" w:rsidRDefault="00192715" w:rsidP="00E12D96">
                              <w:pPr>
                                <w:pStyle w:val="TextoenFormas"/>
                                <w:rPr>
                                  <w:b/>
                                  <w:bCs/>
                                </w:rPr>
                              </w:pPr>
                              <w:permStart w:id="889068730" w:edGrp="everyone"/>
                              <w:r w:rsidRPr="005F3DCB">
                                <w:rPr>
                                  <w:b/>
                                  <w:bCs/>
                                </w:rPr>
                                <w:t>Aprobación</w:t>
                              </w:r>
                            </w:p>
                            <w:p w14:paraId="60F9C03A" w14:textId="25A34948" w:rsidR="00192715" w:rsidRPr="009C20ED" w:rsidRDefault="00192715" w:rsidP="00E12D96">
                              <w:pPr>
                                <w:pStyle w:val="TextoenFormas"/>
                              </w:pPr>
                              <w:r w:rsidRPr="009C20ED">
                                <w:t>Director o encargado de la institución</w:t>
                              </w:r>
                              <w:permEnd w:id="889068730"/>
                            </w:p>
                          </w:txbxContent>
                        </wps:txbx>
                        <wps:bodyPr rot="0" vert="horz" wrap="square" lIns="91440" tIns="45720" rIns="91440" bIns="45720" anchor="ctr" anchorCtr="0" upright="1">
                          <a:noAutofit/>
                        </wps:bodyPr>
                      </wps:wsp>
                      <wps:wsp>
                        <wps:cNvPr id="7" name="Rectángulo 46"/>
                        <wps:cNvSpPr>
                          <a:spLocks noChangeArrowheads="1"/>
                        </wps:cNvSpPr>
                        <wps:spPr bwMode="auto">
                          <a:xfrm>
                            <a:off x="2499249" y="3904917"/>
                            <a:ext cx="1620000" cy="1557629"/>
                          </a:xfrm>
                          <a:prstGeom prst="rect">
                            <a:avLst/>
                          </a:prstGeom>
                          <a:solidFill>
                            <a:srgbClr val="AFABAB"/>
                          </a:solidFill>
                          <a:ln w="12700" algn="ctr">
                            <a:solidFill>
                              <a:srgbClr val="41719C"/>
                            </a:solidFill>
                            <a:miter lim="800000"/>
                            <a:headEnd/>
                            <a:tailEnd/>
                          </a:ln>
                        </wps:spPr>
                        <wps:txbx>
                          <w:txbxContent>
                            <w:p w14:paraId="36C9FF24" w14:textId="661DB649" w:rsidR="0012301D" w:rsidRDefault="00192715" w:rsidP="00C95AE4">
                              <w:pPr>
                                <w:pStyle w:val="TextoenFormas"/>
                                <w:rPr>
                                  <w:b/>
                                  <w:bCs/>
                                </w:rPr>
                              </w:pPr>
                              <w:permStart w:id="481634250" w:edGrp="everyone"/>
                              <w:r w:rsidRPr="008C38EA">
                                <w:rPr>
                                  <w:b/>
                                  <w:bCs/>
                                </w:rPr>
                                <w:t>Difusión</w:t>
                              </w:r>
                            </w:p>
                            <w:p w14:paraId="46BAC294" w14:textId="77777777" w:rsidR="0012301D" w:rsidRDefault="00192715" w:rsidP="00C95AE4">
                              <w:pPr>
                                <w:pStyle w:val="TextoenFormas"/>
                              </w:pPr>
                              <w:r>
                                <w:t>A través del memorándum institucional</w:t>
                              </w:r>
                              <w:r>
                                <w:br/>
                                <w:t xml:space="preserve">según distribución </w:t>
                              </w:r>
                              <w:r w:rsidRPr="005F3DCB">
                                <w:t>correspondiente</w:t>
                              </w:r>
                              <w:r>
                                <w:t>:</w:t>
                              </w:r>
                            </w:p>
                            <w:p w14:paraId="65FC8A28" w14:textId="56B49A57" w:rsidR="0012301D" w:rsidRDefault="00192715" w:rsidP="00C95AE4">
                              <w:pPr>
                                <w:pStyle w:val="TextoenFormas"/>
                              </w:pPr>
                              <w:r>
                                <w:t>Encargado de calidad</w:t>
                              </w:r>
                            </w:p>
                            <w:p w14:paraId="59BFE65B" w14:textId="343D1505" w:rsidR="0012301D" w:rsidRDefault="00192715" w:rsidP="00C95AE4">
                              <w:pPr>
                                <w:pStyle w:val="TextoenFormas"/>
                              </w:pPr>
                              <w:r>
                                <w:t>Jefe técnico</w:t>
                              </w:r>
                            </w:p>
                            <w:p w14:paraId="7ADBE2D8" w14:textId="4E4F5F7A" w:rsidR="0012301D" w:rsidRPr="009C20ED" w:rsidRDefault="00192715" w:rsidP="0012301D">
                              <w:pPr>
                                <w:pStyle w:val="TextoenFormas"/>
                              </w:pPr>
                              <w:r>
                                <w:t>Director</w:t>
                              </w:r>
                              <w:permEnd w:id="481634250"/>
                            </w:p>
                          </w:txbxContent>
                        </wps:txbx>
                        <wps:bodyPr rot="0" vert="horz" wrap="square" lIns="91440" tIns="45720" rIns="91440" bIns="45720" anchor="ctr" anchorCtr="0" upright="1">
                          <a:noAutofit/>
                        </wps:bodyPr>
                      </wps:wsp>
                      <wps:wsp>
                        <wps:cNvPr id="8" name="Rectángulo: esquinas redondeadas 47"/>
                        <wps:cNvSpPr>
                          <a:spLocks noChangeArrowheads="1"/>
                        </wps:cNvSpPr>
                        <wps:spPr bwMode="auto">
                          <a:xfrm>
                            <a:off x="2499249" y="5734050"/>
                            <a:ext cx="1620000" cy="323850"/>
                          </a:xfrm>
                          <a:prstGeom prst="roundRect">
                            <a:avLst>
                              <a:gd name="adj" fmla="val 16667"/>
                            </a:avLst>
                          </a:prstGeom>
                          <a:solidFill>
                            <a:srgbClr val="A9D18E"/>
                          </a:solidFill>
                          <a:ln w="12700" algn="ctr">
                            <a:solidFill>
                              <a:srgbClr val="41719C"/>
                            </a:solidFill>
                            <a:miter lim="800000"/>
                            <a:headEnd/>
                            <a:tailEnd/>
                          </a:ln>
                        </wps:spPr>
                        <wps:txbx>
                          <w:txbxContent>
                            <w:p w14:paraId="36C80817" w14:textId="77777777" w:rsidR="00192715" w:rsidRPr="00ED503B" w:rsidRDefault="00192715" w:rsidP="00C95AE4">
                              <w:pPr>
                                <w:pStyle w:val="TextoenFormas"/>
                              </w:pPr>
                              <w:permStart w:id="936708701" w:edGrp="everyone"/>
                              <w:r>
                                <w:t>Fin</w:t>
                              </w:r>
                              <w:permEnd w:id="936708701"/>
                            </w:p>
                          </w:txbxContent>
                        </wps:txbx>
                        <wps:bodyPr rot="0" vert="horz" wrap="square" lIns="91440" tIns="45720" rIns="91440" bIns="45720" anchor="ctr" anchorCtr="0" upright="1">
                          <a:noAutofit/>
                        </wps:bodyPr>
                      </wps:wsp>
                      <wps:wsp>
                        <wps:cNvPr id="9" name="Diagrama de flujo: datos almacenados 39"/>
                        <wps:cNvSpPr>
                          <a:spLocks noChangeArrowheads="1"/>
                        </wps:cNvSpPr>
                        <wps:spPr bwMode="auto">
                          <a:xfrm>
                            <a:off x="4352926" y="4396758"/>
                            <a:ext cx="1609089" cy="580759"/>
                          </a:xfrm>
                          <a:prstGeom prst="flowChartOnlineStorage">
                            <a:avLst/>
                          </a:prstGeom>
                          <a:solidFill>
                            <a:srgbClr val="FFD966"/>
                          </a:solidFill>
                          <a:ln w="12700" algn="ctr">
                            <a:solidFill>
                              <a:srgbClr val="41719C"/>
                            </a:solidFill>
                            <a:miter lim="800000"/>
                            <a:headEnd/>
                            <a:tailEnd/>
                          </a:ln>
                        </wps:spPr>
                        <wps:txbx>
                          <w:txbxContent>
                            <w:p w14:paraId="01BD30AE" w14:textId="77777777" w:rsidR="00192715" w:rsidRPr="005F3DCB" w:rsidRDefault="00192715" w:rsidP="00C95AE4">
                              <w:pPr>
                                <w:pStyle w:val="TextoenFormas"/>
                              </w:pPr>
                              <w:permStart w:id="1551052001" w:edGrp="everyone"/>
                              <w:r w:rsidRPr="005F3DCB">
                                <w:t>Archivado “Protocolos CESFAM”</w:t>
                              </w:r>
                              <w:permEnd w:id="1551052001"/>
                            </w:p>
                          </w:txbxContent>
                        </wps:txbx>
                        <wps:bodyPr rot="0" vert="horz" wrap="square" lIns="91440" tIns="45720" rIns="91440" bIns="45720" anchor="ctr" anchorCtr="0" upright="1">
                          <a:noAutofit/>
                        </wps:bodyPr>
                      </wps:wsp>
                      <wps:wsp>
                        <wps:cNvPr id="10" name="Conector recto de flecha 49"/>
                        <wps:cNvCnPr>
                          <a:cxnSpLocks noChangeShapeType="1"/>
                          <a:stCxn id="2" idx="2"/>
                          <a:endCxn id="5" idx="0"/>
                        </wps:cNvCnPr>
                        <wps:spPr bwMode="auto">
                          <a:xfrm>
                            <a:off x="810000" y="318053"/>
                            <a:ext cx="0" cy="295464"/>
                          </a:xfrm>
                          <a:prstGeom prst="straightConnector1">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1" name="Conector recto de flecha 50"/>
                        <wps:cNvCnPr>
                          <a:cxnSpLocks noChangeShapeType="1"/>
                          <a:stCxn id="5" idx="2"/>
                          <a:endCxn id="3" idx="0"/>
                        </wps:cNvCnPr>
                        <wps:spPr bwMode="auto">
                          <a:xfrm>
                            <a:off x="810000" y="1256306"/>
                            <a:ext cx="0" cy="326395"/>
                          </a:xfrm>
                          <a:prstGeom prst="straightConnector1">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2" name="Conector recto de flecha 51"/>
                        <wps:cNvCnPr>
                          <a:cxnSpLocks noChangeShapeType="1"/>
                          <a:stCxn id="6" idx="2"/>
                          <a:endCxn id="7" idx="0"/>
                        </wps:cNvCnPr>
                        <wps:spPr bwMode="auto">
                          <a:xfrm>
                            <a:off x="3309249" y="3633941"/>
                            <a:ext cx="0" cy="270976"/>
                          </a:xfrm>
                          <a:prstGeom prst="straightConnector1">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3" name="Conector recto de flecha 52"/>
                        <wps:cNvCnPr>
                          <a:cxnSpLocks noChangeShapeType="1"/>
                          <a:stCxn id="7" idx="2"/>
                          <a:endCxn id="8" idx="0"/>
                        </wps:cNvCnPr>
                        <wps:spPr bwMode="auto">
                          <a:xfrm>
                            <a:off x="3309249" y="5462546"/>
                            <a:ext cx="0" cy="271504"/>
                          </a:xfrm>
                          <a:prstGeom prst="straightConnector1">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4" name="Conector recto de flecha 53"/>
                        <wps:cNvCnPr>
                          <a:cxnSpLocks noChangeShapeType="1"/>
                          <a:stCxn id="4" idx="2"/>
                          <a:endCxn id="6" idx="0"/>
                        </wps:cNvCnPr>
                        <wps:spPr bwMode="auto">
                          <a:xfrm flipH="1">
                            <a:off x="3309249" y="2727706"/>
                            <a:ext cx="2059" cy="307149"/>
                          </a:xfrm>
                          <a:prstGeom prst="straightConnector1">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6" name="Conector recto de flecha 54"/>
                        <wps:cNvCnPr>
                          <a:cxnSpLocks noChangeShapeType="1"/>
                          <a:stCxn id="3" idx="3"/>
                          <a:endCxn id="4" idx="1"/>
                        </wps:cNvCnPr>
                        <wps:spPr bwMode="auto">
                          <a:xfrm>
                            <a:off x="1620000" y="2206683"/>
                            <a:ext cx="277798" cy="3984"/>
                          </a:xfrm>
                          <a:prstGeom prst="straightConnector1">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7" name="Conector recto de flecha 55"/>
                        <wps:cNvCnPr>
                          <a:cxnSpLocks noChangeShapeType="1"/>
                          <a:stCxn id="4" idx="3"/>
                          <a:endCxn id="5" idx="3"/>
                        </wps:cNvCnPr>
                        <wps:spPr bwMode="auto">
                          <a:xfrm flipH="1" flipV="1">
                            <a:off x="1620000" y="934912"/>
                            <a:ext cx="3104818" cy="1275755"/>
                          </a:xfrm>
                          <a:prstGeom prst="bentConnector3">
                            <a:avLst>
                              <a:gd name="adj1" fmla="val -7363"/>
                            </a:avLst>
                          </a:prstGeom>
                          <a:noFill/>
                          <a:ln w="3810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8" name="Cuadro de texto 48"/>
                        <wps:cNvSpPr txBox="1">
                          <a:spLocks noChangeArrowheads="1"/>
                        </wps:cNvSpPr>
                        <wps:spPr bwMode="auto">
                          <a:xfrm>
                            <a:off x="4985467" y="1976225"/>
                            <a:ext cx="389615" cy="308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48735D" w14:textId="77777777" w:rsidR="00192715" w:rsidRPr="007035A5" w:rsidRDefault="00192715" w:rsidP="00C95AE4">
                              <w:pPr>
                                <w:pStyle w:val="TextoenFormas"/>
                              </w:pPr>
                              <w:permStart w:id="1089041116" w:edGrp="everyone"/>
                              <w:r>
                                <w:t>No</w:t>
                              </w:r>
                              <w:permEnd w:id="1089041116"/>
                            </w:p>
                          </w:txbxContent>
                        </wps:txbx>
                        <wps:bodyPr rot="0" vert="horz" wrap="square" lIns="91440" tIns="45720" rIns="91440" bIns="45720" anchor="ctr" anchorCtr="0" upright="1">
                          <a:noAutofit/>
                        </wps:bodyPr>
                      </wps:wsp>
                      <wps:wsp>
                        <wps:cNvPr id="19" name="Cuadro de texto 57"/>
                        <wps:cNvSpPr txBox="1">
                          <a:spLocks noChangeArrowheads="1"/>
                        </wps:cNvSpPr>
                        <wps:spPr bwMode="auto">
                          <a:xfrm>
                            <a:off x="3385080" y="2662516"/>
                            <a:ext cx="367936" cy="308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CA2F74" w14:textId="77777777" w:rsidR="00192715" w:rsidRPr="007035A5" w:rsidRDefault="00192715" w:rsidP="00C95AE4">
                              <w:pPr>
                                <w:pStyle w:val="TextoenFormas"/>
                              </w:pPr>
                              <w:permStart w:id="555576017" w:edGrp="everyone"/>
                              <w:r>
                                <w:t>Si</w:t>
                              </w:r>
                              <w:permEnd w:id="555576017"/>
                            </w:p>
                          </w:txbxContent>
                        </wps:txbx>
                        <wps:bodyPr rot="0" vert="horz" wrap="square" lIns="91440" tIns="45720" rIns="91440" bIns="45720" anchor="ctr" anchorCtr="0" upright="1">
                          <a:noAutofit/>
                        </wps:bodyPr>
                      </wps:wsp>
                    </wpc:wpc>
                  </a:graphicData>
                </a:graphic>
              </wp:inline>
            </w:drawing>
          </mc:Choice>
          <mc:Fallback>
            <w:pict>
              <v:group w14:anchorId="5D1C2869" id="Lienzo 20" o:spid="_x0000_s1026" editas="canvas" style="width:470.2pt;height:477pt;mso-position-horizontal-relative:char;mso-position-vertical-relative:line" coordsize="59715,60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15;height:60579;visibility:visible;mso-wrap-style:square" filled="t">
                  <v:fill o:detectmouseclick="t"/>
                  <v:path o:connecttype="none"/>
                </v:shape>
                <v:roundrect id="Rectángulo: esquinas redondeadas 41" o:spid="_x0000_s1028" style="position:absolute;top:45;width:16200;height:31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" fillcolor="#a9d18e" strokecolor="#41719c" strokeweight="1pt">
                  <v:stroke joinstyle="miter"/>
                  <v:textbox>
                    <w:txbxContent>
                      <w:p w14:paraId="33474397" w14:textId="77777777" w:rsidR="00192715" w:rsidRPr="009E63B1" w:rsidRDefault="00192715" w:rsidP="00E12D96">
                        <w:pPr>
                          <w:pStyle w:val="TextoenFormas"/>
                          <w:rPr>
                            <w:sz w:val="24"/>
                            <w:szCs w:val="24"/>
                          </w:rPr>
                        </w:pPr>
                        <w:permStart w:id="938766668" w:edGrp="everyone"/>
                        <w:r w:rsidRPr="009E63B1">
                          <w:t>Inicio</w:t>
                        </w:r>
                        <w:permEnd w:id="938766668"/>
                      </w:p>
                    </w:txbxContent>
                  </v:textbox>
                </v:roundrect>
                <v:rect id="Rectángulo 43" o:spid="_x0000_s1029" style="position:absolute;top:15827;width:16200;height:12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" fillcolor="#afabab" strokecolor="#41719c" strokeweight="1pt">
                  <v:textbox>
                    <w:txbxContent>
                      <w:p w14:paraId="433EED67" w14:textId="09074860" w:rsidR="0012301D" w:rsidRDefault="00192715" w:rsidP="00E12D96">
                        <w:pPr>
                          <w:pStyle w:val="TextoenFormas"/>
                        </w:pPr>
                        <w:permStart w:id="954612444" w:edGrp="everyone"/>
                        <w:r w:rsidRPr="005F3DCB">
                          <w:rPr>
                            <w:b/>
                            <w:bCs/>
                          </w:rPr>
                          <w:t>Revisión</w:t>
                        </w:r>
                      </w:p>
                      <w:p w14:paraId="13E295C2" w14:textId="7F38DB38" w:rsidR="00192715" w:rsidRDefault="00192715" w:rsidP="00E12D96">
                        <w:pPr>
                          <w:pStyle w:val="TextoenFormas"/>
                          <w:rPr>
                            <w:sz w:val="24"/>
                            <w:szCs w:val="24"/>
                          </w:rPr>
                        </w:pPr>
                        <w:r>
                          <w:t xml:space="preserve">Responsable encargado de </w:t>
                        </w:r>
                        <w:r w:rsidRPr="00ED503B">
                          <w:t>calidad</w:t>
                        </w:r>
                        <w:r>
                          <w:t xml:space="preserve"> y jefe técnico en reunión con encargado de la elaboración del documento</w:t>
                        </w:r>
                        <w:permEnd w:id="954612444"/>
                      </w:p>
                    </w:txbxContent>
                  </v:textbox>
                </v:rect>
                <v:shapetype id="_x0000_t110" coordsize="21600,21600" o:spt="110" path="m10800,l,10800,10800,21600,21600,10800xe">
                  <v:stroke joinstyle="miter"/>
                  <v:path gradientshapeok="t" o:connecttype="rect" textboxrect="5400,5400,16200,16200"/>
                </v:shapetype>
                <v:shape id="Diagrama de flujo: decisión 44" o:spid="_x0000_s1030" type="#_x0000_t110" style="position:absolute;left:18977;top:16936;width:28271;height:103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" fillcolor="#9dc3e6" strokecolor="#41719c" strokeweight="1pt">
                  <v:textbox inset=",1mm,,1mm">
                    <w:txbxContent>
                      <w:p w14:paraId="3DCBA192" w14:textId="77777777" w:rsidR="00192715" w:rsidRPr="005F3DCB" w:rsidRDefault="00192715" w:rsidP="00E12D96">
                        <w:pPr>
                          <w:pStyle w:val="TextoenFormas"/>
                        </w:pPr>
                        <w:permStart w:id="1044127847" w:edGrp="everyone"/>
                        <w:r w:rsidRPr="005F3DCB">
                          <w:t>¿Documento institucional revisado conforme?</w:t>
                        </w:r>
                        <w:permEnd w:id="1044127847"/>
                      </w:p>
                    </w:txbxContent>
                  </v:textbox>
                </v:shape>
                <v:rect id="Rectángulo 42" o:spid="_x0000_s1031" style="position:absolute;top:6135;width:16200;height:6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" fillcolor="#afabab" strokecolor="#41719c" strokeweight="1pt">
                  <v:textbox>
                    <w:txbxContent>
                      <w:p w14:paraId="66F173CC" w14:textId="77777777" w:rsidR="0012301D" w:rsidRDefault="00192715" w:rsidP="00E12D96">
                        <w:pPr>
                          <w:pStyle w:val="TextoenFormas"/>
                          <w:rPr>
                            <w:b/>
                            <w:bCs/>
                          </w:rPr>
                        </w:pPr>
                        <w:permStart w:id="1345144765" w:edGrp="everyone"/>
                        <w:r w:rsidRPr="005F3DCB">
                          <w:rPr>
                            <w:b/>
                            <w:bCs/>
                          </w:rPr>
                          <w:t>Elaboración</w:t>
                        </w:r>
                      </w:p>
                      <w:p w14:paraId="16AB157C" w14:textId="6FBB364B" w:rsidR="00192715" w:rsidRDefault="00192715" w:rsidP="00E12D96">
                        <w:pPr>
                          <w:pStyle w:val="TextoenFormas"/>
                          <w:rPr>
                            <w:sz w:val="24"/>
                            <w:szCs w:val="24"/>
                          </w:rPr>
                        </w:pPr>
                        <w:r>
                          <w:t>Encargado de ámbito,</w:t>
                        </w:r>
                        <w:r w:rsidR="0012301D">
                          <w:t xml:space="preserve"> </w:t>
                        </w:r>
                        <w:r>
                          <w:t>unidad o programa</w:t>
                        </w:r>
                        <w:permEnd w:id="1345144765"/>
                      </w:p>
                    </w:txbxContent>
                  </v:textbox>
                </v:rect>
                <v:rect id="Rectángulo 45" o:spid="_x0000_s1032" style="position:absolute;left:24992;top:30348;width:16200;height:5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" fillcolor="#afabab" strokecolor="#41719c" strokeweight="1pt">
                  <v:textbox>
                    <w:txbxContent>
                      <w:p w14:paraId="043F0662" w14:textId="7199FD09" w:rsidR="0012301D" w:rsidRDefault="00192715" w:rsidP="00E12D96">
                        <w:pPr>
                          <w:pStyle w:val="TextoenFormas"/>
                          <w:rPr>
                            <w:b/>
                            <w:bCs/>
                          </w:rPr>
                        </w:pPr>
                        <w:permStart w:id="889068730" w:edGrp="everyone"/>
                        <w:r w:rsidRPr="005F3DCB">
                          <w:rPr>
                            <w:b/>
                            <w:bCs/>
                          </w:rPr>
                          <w:t>Aprobación</w:t>
                        </w:r>
                      </w:p>
                      <w:p w14:paraId="60F9C03A" w14:textId="25A34948" w:rsidR="00192715" w:rsidRPr="009C20ED" w:rsidRDefault="00192715" w:rsidP="00E12D96">
                        <w:pPr>
                          <w:pStyle w:val="TextoenFormas"/>
                        </w:pPr>
                        <w:r w:rsidRPr="009C20ED">
                          <w:t>Director o encargado de la institución</w:t>
                        </w:r>
                        <w:permEnd w:id="889068730"/>
                      </w:p>
                    </w:txbxContent>
                  </v:textbox>
                </v:rect>
                <v:rect id="Rectángulo 46" o:spid="_x0000_s1033" style="position:absolute;left:24992;top:39049;width:16200;height:15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" fillcolor="#afabab" strokecolor="#41719c" strokeweight="1pt">
                  <v:textbox>
                    <w:txbxContent>
                      <w:p w14:paraId="36C9FF24" w14:textId="661DB649" w:rsidR="0012301D" w:rsidRDefault="00192715" w:rsidP="00C95AE4">
                        <w:pPr>
                          <w:pStyle w:val="TextoenFormas"/>
                          <w:rPr>
                            <w:b/>
                            <w:bCs/>
                          </w:rPr>
                        </w:pPr>
                        <w:permStart w:id="481634250" w:edGrp="everyone"/>
                        <w:r w:rsidRPr="008C38EA">
                          <w:rPr>
                            <w:b/>
                            <w:bCs/>
                          </w:rPr>
                          <w:t>Difusión</w:t>
                        </w:r>
                      </w:p>
                      <w:p w14:paraId="46BAC294" w14:textId="77777777" w:rsidR="0012301D" w:rsidRDefault="00192715" w:rsidP="00C95AE4">
                        <w:pPr>
                          <w:pStyle w:val="TextoenFormas"/>
                        </w:pPr>
                        <w:r>
                          <w:t>A través del memorándum institucional</w:t>
                        </w:r>
                        <w:r>
                          <w:br/>
                          <w:t xml:space="preserve">según distribución </w:t>
                        </w:r>
                        <w:r w:rsidRPr="005F3DCB">
                          <w:t>correspondiente</w:t>
                        </w:r>
                        <w:r>
                          <w:t>:</w:t>
                        </w:r>
                      </w:p>
                      <w:p w14:paraId="65FC8A28" w14:textId="56B49A57" w:rsidR="0012301D" w:rsidRDefault="00192715" w:rsidP="00C95AE4">
                        <w:pPr>
                          <w:pStyle w:val="TextoenFormas"/>
                        </w:pPr>
                        <w:r>
                          <w:t>Encargado de calidad</w:t>
                        </w:r>
                      </w:p>
                      <w:p w14:paraId="59BFE65B" w14:textId="343D1505" w:rsidR="0012301D" w:rsidRDefault="00192715" w:rsidP="00C95AE4">
                        <w:pPr>
                          <w:pStyle w:val="TextoenFormas"/>
                        </w:pPr>
                        <w:r>
                          <w:t>Jefe técnico</w:t>
                        </w:r>
                      </w:p>
                      <w:p w14:paraId="7ADBE2D8" w14:textId="4E4F5F7A" w:rsidR="0012301D" w:rsidRPr="009C20ED" w:rsidRDefault="00192715" w:rsidP="0012301D">
                        <w:pPr>
                          <w:pStyle w:val="TextoenFormas"/>
                        </w:pPr>
                        <w:r>
                          <w:t>Director</w:t>
                        </w:r>
                        <w:permEnd w:id="481634250"/>
                      </w:p>
                    </w:txbxContent>
                  </v:textbox>
                </v:rect>
                <v:roundrect id="Rectángulo: esquinas redondeadas 47" o:spid="_x0000_s1034" style="position:absolute;left:24992;top:57340;width:1620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" fillcolor="#a9d18e" strokecolor="#41719c" strokeweight="1pt">
                  <v:stroke joinstyle="miter"/>
                  <v:textbox>
                    <w:txbxContent>
                      <w:p w14:paraId="36C80817" w14:textId="77777777" w:rsidR="00192715" w:rsidRPr="00ED503B" w:rsidRDefault="00192715" w:rsidP="00C95AE4">
                        <w:pPr>
                          <w:pStyle w:val="TextoenFormas"/>
                        </w:pPr>
                        <w:permStart w:id="936708701" w:edGrp="everyone"/>
                        <w:r>
                          <w:t>Fin</w:t>
                        </w:r>
                        <w:permEnd w:id="936708701"/>
                      </w:p>
                    </w:txbxContent>
                  </v:textbox>
                </v:roundre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Diagrama de flujo: datos almacenados 39" o:spid="_x0000_s1035" type="#_x0000_t130" style="position:absolute;left:43529;top:43967;width:16091;height:58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" fillcolor="#ffd966" strokecolor="#41719c" strokeweight="1pt">
                  <v:textbox>
                    <w:txbxContent>
                      <w:p w14:paraId="01BD30AE" w14:textId="77777777" w:rsidR="00192715" w:rsidRPr="005F3DCB" w:rsidRDefault="00192715" w:rsidP="00C95AE4">
                        <w:pPr>
                          <w:pStyle w:val="TextoenFormas"/>
                        </w:pPr>
                        <w:permStart w:id="1551052001" w:edGrp="everyone"/>
                        <w:r w:rsidRPr="005F3DCB">
                          <w:t>Archivado “Protocolos CESFAM”</w:t>
                        </w:r>
                        <w:permEnd w:id="1551052001"/>
                      </w:p>
                    </w:txbxContent>
                  </v:textbox>
                </v:shape>
                <v:shapetype id="_x0000_t32" coordsize="21600,21600" o:spt="32" o:oned="t" path="m,l21600,21600e" filled="f">
                  <v:path arrowok="t" fillok="f" o:connecttype="none"/>
                  <o:lock v:ext="edit" shapetype="t"/>
                </v:shapetype>
                <v:shape id="Conector recto de flecha 49" o:spid="_x0000_s1036" type="#_x0000_t32" style="position:absolute;left:8100;top:3180;width:0;height:29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" strokecolor="#5b9bd5" strokeweight="3pt">
                  <v:stroke endarrow="block" joinstyle="miter"/>
                </v:shape>
                <v:shape id="Conector recto de flecha 50" o:spid="_x0000_s1037" type="#_x0000_t32" style="position:absolute;left:8100;top:12563;width:0;height:3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" strokecolor="#5b9bd5" strokeweight="3pt">
                  <v:stroke endarrow="block" joinstyle="miter"/>
                </v:shape>
                <v:shape id="Conector recto de flecha 51" o:spid="_x0000_s1038" type="#_x0000_t32" style="position:absolute;left:33092;top:36339;width:0;height:27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" strokecolor="#5b9bd5" strokeweight="3pt">
                  <v:stroke endarrow="block" joinstyle="miter"/>
                </v:shape>
                <v:shape id="Conector recto de flecha 52" o:spid="_x0000_s1039" type="#_x0000_t32" style="position:absolute;left:33092;top:54625;width:0;height:2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" strokecolor="#5b9bd5" strokeweight="3pt">
                  <v:stroke endarrow="block" joinstyle="miter"/>
                </v:shape>
                <v:shape id="Conector recto de flecha 53" o:spid="_x0000_s1040" type="#_x0000_t32" style="position:absolute;left:33092;top:27277;width:21;height:30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" strokecolor="#5b9bd5" strokeweight="3pt">
                  <v:stroke endarrow="block" joinstyle="miter"/>
                </v:shape>
                <v:shape id="Conector recto de flecha 54" o:spid="_x0000_s1041" type="#_x0000_t32" style="position:absolute;left:16200;top:22066;width:2777;height: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" strokecolor="#5b9bd5" strokeweight="3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recto de flecha 55" o:spid="_x0000_s1042" type="#_x0000_t34" style="position:absolute;left:16200;top:9349;width:31048;height:12757;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" adj="-1590" strokecolor="#5b9bd5" strokeweight="3pt">
                  <v:stroke endarrow="block"/>
                </v:shape>
                <v:shapetype id="_x0000_t202" coordsize="21600,21600" o:spt="202" path="m,l,21600r21600,l21600,xe">
                  <v:stroke joinstyle="miter"/>
                  <v:path gradientshapeok="t" o:connecttype="rect"/>
                </v:shapetype>
                <v:shape id="Cuadro de texto 48" o:spid="_x0000_s1043" type="#_x0000_t202" style="position:absolute;left:49854;top:19762;width:3896;height:3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" filled="f" stroked="f" strokeweight=".5pt">
                  <v:textbox>
                    <w:txbxContent>
                      <w:p w14:paraId="1348735D" w14:textId="77777777" w:rsidR="00192715" w:rsidRPr="007035A5" w:rsidRDefault="00192715" w:rsidP="00C95AE4">
                        <w:pPr>
                          <w:pStyle w:val="TextoenFormas"/>
                        </w:pPr>
                        <w:permStart w:id="1089041116" w:edGrp="everyone"/>
                        <w:r>
                          <w:t>No</w:t>
                        </w:r>
                        <w:permEnd w:id="1089041116"/>
                      </w:p>
                    </w:txbxContent>
                  </v:textbox>
                </v:shape>
                <v:shape id="Cuadro de texto 57" o:spid="_x0000_s1044" type="#_x0000_t202" style="position:absolute;left:33850;top:26625;width:3680;height:3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" filled="f" stroked="f" strokeweight=".5pt">
                  <v:textbox>
                    <w:txbxContent>
                      <w:p w14:paraId="59CA2F74" w14:textId="77777777" w:rsidR="00192715" w:rsidRPr="007035A5" w:rsidRDefault="00192715" w:rsidP="00C95AE4">
                        <w:pPr>
                          <w:pStyle w:val="TextoenFormas"/>
                        </w:pPr>
                        <w:permStart w:id="555576017" w:edGrp="everyone"/>
                        <w:r>
                          <w:t>Si</w:t>
                        </w:r>
                        <w:permEnd w:id="555576017"/>
                      </w:p>
                    </w:txbxContent>
                  </v:textbox>
                </v:shape>
                <w10:anchorlock/>
              </v:group>
            </w:pict>
          </mc:Fallback>
        </mc:AlternateContent>
      </w:r>
    </w:p>
    <w:p w14:paraId="1FD0E9BB" w14:textId="77777777" w:rsidR="009E63B1" w:rsidRDefault="009E63B1" w:rsidP="009E63B1">
      <w:pPr>
        <w:pStyle w:val="Ttulo2"/>
      </w:pPr>
      <w:bookmarkStart w:id="220" w:name="_Toc45027542"/>
      <w:bookmarkStart w:id="221" w:name="_Toc45029125"/>
      <w:bookmarkStart w:id="222" w:name="_Toc45058640"/>
      <w:r>
        <w:lastRenderedPageBreak/>
        <w:t>11.6</w:t>
      </w:r>
      <w:r>
        <w:tab/>
        <w:t>Referencia de estilos en plantilla de documento</w:t>
      </w:r>
      <w:bookmarkEnd w:id="220"/>
      <w:bookmarkEnd w:id="221"/>
      <w:bookmarkEnd w:id="222"/>
    </w:p>
    <w:p w14:paraId="2CA366F4" w14:textId="77777777" w:rsidR="009E63B1" w:rsidRDefault="009E63B1" w:rsidP="009E63B1">
      <w:pPr>
        <w:pStyle w:val="Ttulo3"/>
      </w:pPr>
      <w:bookmarkStart w:id="223" w:name="_Toc45027543"/>
      <w:bookmarkStart w:id="224" w:name="_Toc45029126"/>
      <w:bookmarkStart w:id="225" w:name="_Toc45058641"/>
      <w:r>
        <w:t>11.6.1</w:t>
      </w:r>
      <w:r>
        <w:tab/>
        <w:t>Estilo Normal y estilos basados en estilo Normal</w:t>
      </w:r>
      <w:bookmarkEnd w:id="223"/>
      <w:bookmarkEnd w:id="224"/>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96"/>
        <w:gridCol w:w="1283"/>
        <w:gridCol w:w="1283"/>
        <w:gridCol w:w="1283"/>
        <w:gridCol w:w="1283"/>
        <w:gridCol w:w="1283"/>
        <w:gridCol w:w="1283"/>
      </w:tblGrid>
      <w:tr w:rsidR="009E63B1" w14:paraId="3F1D70CE" w14:textId="77777777" w:rsidTr="009E63B1">
        <w:trPr>
          <w:tblHeader/>
        </w:trPr>
        <w:tc>
          <w:tcPr>
            <w:tcW w:w="1696" w:type="dxa"/>
          </w:tcPr>
          <w:p w14:paraId="13B17C14" w14:textId="77777777" w:rsidR="009E63B1" w:rsidRDefault="009E63B1" w:rsidP="006169FB">
            <w:pPr>
              <w:pStyle w:val="TablaDestacado"/>
            </w:pPr>
          </w:p>
        </w:tc>
        <w:tc>
          <w:tcPr>
            <w:tcW w:w="1283" w:type="dxa"/>
          </w:tcPr>
          <w:p w14:paraId="1AF1D226" w14:textId="77777777" w:rsidR="009E63B1" w:rsidRDefault="009E63B1" w:rsidP="00EE7805">
            <w:pPr>
              <w:pStyle w:val="TablaDestacado"/>
              <w:jc w:val="center"/>
            </w:pPr>
            <w:r>
              <w:t>Normal</w:t>
            </w:r>
          </w:p>
        </w:tc>
        <w:tc>
          <w:tcPr>
            <w:tcW w:w="1283" w:type="dxa"/>
          </w:tcPr>
          <w:p w14:paraId="4A17CF33" w14:textId="77777777" w:rsidR="009E63B1" w:rsidRDefault="009E63B1" w:rsidP="00EE7805">
            <w:pPr>
              <w:pStyle w:val="TablaDestacado"/>
              <w:jc w:val="center"/>
            </w:pPr>
            <w:r>
              <w:t>Párrafo de Lista</w:t>
            </w:r>
          </w:p>
        </w:tc>
        <w:tc>
          <w:tcPr>
            <w:tcW w:w="1283" w:type="dxa"/>
          </w:tcPr>
          <w:p w14:paraId="0E74B7BD" w14:textId="77777777" w:rsidR="009E63B1" w:rsidRDefault="009E63B1" w:rsidP="00EE7805">
            <w:pPr>
              <w:pStyle w:val="TablaDestacado"/>
              <w:jc w:val="center"/>
            </w:pPr>
            <w:r>
              <w:t>TDC 1</w:t>
            </w:r>
          </w:p>
        </w:tc>
        <w:tc>
          <w:tcPr>
            <w:tcW w:w="1283" w:type="dxa"/>
          </w:tcPr>
          <w:p w14:paraId="2EB989D4" w14:textId="77777777" w:rsidR="009E63B1" w:rsidRDefault="009E63B1" w:rsidP="00EE7805">
            <w:pPr>
              <w:pStyle w:val="TablaDestacado"/>
              <w:jc w:val="center"/>
            </w:pPr>
            <w:r>
              <w:t>TDC 2</w:t>
            </w:r>
          </w:p>
        </w:tc>
        <w:tc>
          <w:tcPr>
            <w:tcW w:w="1283" w:type="dxa"/>
          </w:tcPr>
          <w:p w14:paraId="1EE95E63" w14:textId="77777777" w:rsidR="009E63B1" w:rsidRDefault="009E63B1" w:rsidP="00EE7805">
            <w:pPr>
              <w:pStyle w:val="TablaDestacado"/>
              <w:jc w:val="center"/>
            </w:pPr>
            <w:r>
              <w:t>TDC 3</w:t>
            </w:r>
          </w:p>
        </w:tc>
        <w:tc>
          <w:tcPr>
            <w:tcW w:w="1283" w:type="dxa"/>
          </w:tcPr>
          <w:p w14:paraId="79D6C3AB" w14:textId="77777777" w:rsidR="009E63B1" w:rsidRDefault="009E63B1" w:rsidP="00EE7805">
            <w:pPr>
              <w:pStyle w:val="TablaDestacado"/>
              <w:jc w:val="center"/>
            </w:pPr>
            <w:r>
              <w:t>TDC 4</w:t>
            </w:r>
          </w:p>
        </w:tc>
      </w:tr>
      <w:tr w:rsidR="009E63B1" w14:paraId="3D89D637" w14:textId="77777777" w:rsidTr="009E63B1">
        <w:tc>
          <w:tcPr>
            <w:tcW w:w="1696" w:type="dxa"/>
          </w:tcPr>
          <w:p w14:paraId="677D6813" w14:textId="77777777" w:rsidR="009E63B1" w:rsidRDefault="009E63B1" w:rsidP="006169FB">
            <w:pPr>
              <w:pStyle w:val="TablaNormal0"/>
            </w:pPr>
            <w:r>
              <w:t>Basado en</w:t>
            </w:r>
          </w:p>
        </w:tc>
        <w:tc>
          <w:tcPr>
            <w:tcW w:w="1283" w:type="dxa"/>
          </w:tcPr>
          <w:p w14:paraId="510E878E" w14:textId="64A3CF5D" w:rsidR="009E63B1" w:rsidRDefault="00C77285" w:rsidP="00EE7805">
            <w:pPr>
              <w:pStyle w:val="TablaNormal0"/>
              <w:jc w:val="center"/>
            </w:pPr>
            <w:r>
              <w:t>N/A</w:t>
            </w:r>
          </w:p>
        </w:tc>
        <w:tc>
          <w:tcPr>
            <w:tcW w:w="1283" w:type="dxa"/>
          </w:tcPr>
          <w:p w14:paraId="35732695" w14:textId="77777777" w:rsidR="009E63B1" w:rsidRDefault="009E63B1" w:rsidP="00EE7805">
            <w:pPr>
              <w:pStyle w:val="TablaNormal0"/>
              <w:jc w:val="center"/>
            </w:pPr>
            <w:r w:rsidRPr="006169FB">
              <w:t>Normal</w:t>
            </w:r>
          </w:p>
        </w:tc>
        <w:tc>
          <w:tcPr>
            <w:tcW w:w="1283" w:type="dxa"/>
          </w:tcPr>
          <w:p w14:paraId="1D9BED5C" w14:textId="77777777" w:rsidR="009E63B1" w:rsidRDefault="009E63B1" w:rsidP="00EE7805">
            <w:pPr>
              <w:pStyle w:val="TablaNormal0"/>
              <w:jc w:val="center"/>
            </w:pPr>
            <w:r>
              <w:t>Normal</w:t>
            </w:r>
          </w:p>
        </w:tc>
        <w:tc>
          <w:tcPr>
            <w:tcW w:w="1283" w:type="dxa"/>
          </w:tcPr>
          <w:p w14:paraId="01EDA3FD" w14:textId="77777777" w:rsidR="009E63B1" w:rsidRDefault="009E63B1" w:rsidP="00EE7805">
            <w:pPr>
              <w:pStyle w:val="TablaNormal0"/>
              <w:jc w:val="center"/>
            </w:pPr>
            <w:r>
              <w:t>Normal</w:t>
            </w:r>
          </w:p>
        </w:tc>
        <w:tc>
          <w:tcPr>
            <w:tcW w:w="1283" w:type="dxa"/>
          </w:tcPr>
          <w:p w14:paraId="14B8D1EB" w14:textId="77777777" w:rsidR="009E63B1" w:rsidRDefault="009E63B1" w:rsidP="00EE7805">
            <w:pPr>
              <w:pStyle w:val="TablaNormal0"/>
              <w:jc w:val="center"/>
            </w:pPr>
            <w:r>
              <w:t>Normal</w:t>
            </w:r>
          </w:p>
        </w:tc>
        <w:tc>
          <w:tcPr>
            <w:tcW w:w="1283" w:type="dxa"/>
          </w:tcPr>
          <w:p w14:paraId="1159CFE9" w14:textId="77777777" w:rsidR="009E63B1" w:rsidRDefault="009E63B1" w:rsidP="00EE7805">
            <w:pPr>
              <w:pStyle w:val="TablaNormal0"/>
              <w:jc w:val="center"/>
            </w:pPr>
            <w:r>
              <w:t>Normal</w:t>
            </w:r>
          </w:p>
        </w:tc>
      </w:tr>
      <w:tr w:rsidR="009E63B1" w14:paraId="2003BE15" w14:textId="77777777" w:rsidTr="009E63B1">
        <w:tc>
          <w:tcPr>
            <w:tcW w:w="1696" w:type="dxa"/>
          </w:tcPr>
          <w:p w14:paraId="6BEBDB23" w14:textId="77777777" w:rsidR="009E63B1" w:rsidRDefault="009E63B1" w:rsidP="006169FB">
            <w:pPr>
              <w:pStyle w:val="TablaNormal0"/>
            </w:pPr>
            <w:r>
              <w:t>Fuente</w:t>
            </w:r>
          </w:p>
        </w:tc>
        <w:tc>
          <w:tcPr>
            <w:tcW w:w="1283" w:type="dxa"/>
          </w:tcPr>
          <w:p w14:paraId="5242C1C7" w14:textId="77777777" w:rsidR="009E63B1" w:rsidRDefault="009E63B1" w:rsidP="00EE7805">
            <w:pPr>
              <w:pStyle w:val="TablaNormal0"/>
              <w:jc w:val="center"/>
            </w:pPr>
            <w:r>
              <w:t>Book Antiqua</w:t>
            </w:r>
          </w:p>
        </w:tc>
        <w:tc>
          <w:tcPr>
            <w:tcW w:w="1283" w:type="dxa"/>
          </w:tcPr>
          <w:p w14:paraId="6610D711" w14:textId="77777777" w:rsidR="009E63B1" w:rsidRDefault="009E63B1" w:rsidP="00EE7805">
            <w:pPr>
              <w:pStyle w:val="TablaNormal0"/>
              <w:jc w:val="center"/>
            </w:pPr>
            <w:r>
              <w:t>Book Antiqua</w:t>
            </w:r>
          </w:p>
        </w:tc>
        <w:tc>
          <w:tcPr>
            <w:tcW w:w="1283" w:type="dxa"/>
          </w:tcPr>
          <w:p w14:paraId="2F1796F8" w14:textId="77777777" w:rsidR="009E63B1" w:rsidRDefault="009E63B1" w:rsidP="00EE7805">
            <w:pPr>
              <w:pStyle w:val="TablaNormal0"/>
              <w:jc w:val="center"/>
            </w:pPr>
            <w:r>
              <w:t>Book Antiqua</w:t>
            </w:r>
          </w:p>
        </w:tc>
        <w:tc>
          <w:tcPr>
            <w:tcW w:w="1283" w:type="dxa"/>
          </w:tcPr>
          <w:p w14:paraId="3707823C" w14:textId="77777777" w:rsidR="009E63B1" w:rsidRDefault="009E63B1" w:rsidP="00EE7805">
            <w:pPr>
              <w:pStyle w:val="TablaNormal0"/>
              <w:jc w:val="center"/>
            </w:pPr>
            <w:r>
              <w:t>Book Antiqua</w:t>
            </w:r>
          </w:p>
        </w:tc>
        <w:tc>
          <w:tcPr>
            <w:tcW w:w="1283" w:type="dxa"/>
          </w:tcPr>
          <w:p w14:paraId="361BFEFB" w14:textId="77777777" w:rsidR="009E63B1" w:rsidRDefault="009E63B1" w:rsidP="00EE7805">
            <w:pPr>
              <w:pStyle w:val="TablaNormal0"/>
              <w:jc w:val="center"/>
            </w:pPr>
            <w:r>
              <w:t>Book Antiqua</w:t>
            </w:r>
          </w:p>
        </w:tc>
        <w:tc>
          <w:tcPr>
            <w:tcW w:w="1283" w:type="dxa"/>
          </w:tcPr>
          <w:p w14:paraId="6B11AC16" w14:textId="77777777" w:rsidR="009E63B1" w:rsidRDefault="009E63B1" w:rsidP="00EE7805">
            <w:pPr>
              <w:pStyle w:val="TablaNormal0"/>
              <w:jc w:val="center"/>
            </w:pPr>
            <w:r>
              <w:t>Book Antiqua</w:t>
            </w:r>
          </w:p>
        </w:tc>
      </w:tr>
      <w:tr w:rsidR="009E63B1" w14:paraId="165B8489" w14:textId="77777777" w:rsidTr="009E63B1">
        <w:tc>
          <w:tcPr>
            <w:tcW w:w="1696" w:type="dxa"/>
          </w:tcPr>
          <w:p w14:paraId="4A9FE94B" w14:textId="5B9A0727" w:rsidR="009E63B1" w:rsidRDefault="009E63B1" w:rsidP="006169FB">
            <w:pPr>
              <w:pStyle w:val="TablaNormal0"/>
            </w:pPr>
            <w:r>
              <w:t>Tamaño (p</w:t>
            </w:r>
            <w:r w:rsidR="00CA2ACD">
              <w:t>un</w:t>
            </w:r>
            <w:r>
              <w:t>to</w:t>
            </w:r>
            <w:r w:rsidR="00CA2ACD">
              <w:t>s</w:t>
            </w:r>
            <w:r>
              <w:t>)</w:t>
            </w:r>
          </w:p>
        </w:tc>
        <w:tc>
          <w:tcPr>
            <w:tcW w:w="1283" w:type="dxa"/>
          </w:tcPr>
          <w:p w14:paraId="73C5CEE4" w14:textId="77777777" w:rsidR="009E63B1" w:rsidRDefault="009E63B1" w:rsidP="00EE7805">
            <w:pPr>
              <w:pStyle w:val="TablaNormal0"/>
              <w:jc w:val="center"/>
            </w:pPr>
            <w:r>
              <w:t>11</w:t>
            </w:r>
          </w:p>
        </w:tc>
        <w:tc>
          <w:tcPr>
            <w:tcW w:w="1283" w:type="dxa"/>
          </w:tcPr>
          <w:p w14:paraId="069EE935" w14:textId="77777777" w:rsidR="009E63B1" w:rsidRDefault="009E63B1" w:rsidP="00EE7805">
            <w:pPr>
              <w:pStyle w:val="TablaNormal0"/>
              <w:jc w:val="center"/>
            </w:pPr>
            <w:r>
              <w:t>11</w:t>
            </w:r>
          </w:p>
        </w:tc>
        <w:tc>
          <w:tcPr>
            <w:tcW w:w="1283" w:type="dxa"/>
          </w:tcPr>
          <w:p w14:paraId="19654AC8" w14:textId="77777777" w:rsidR="009E63B1" w:rsidRDefault="009E63B1" w:rsidP="00EE7805">
            <w:pPr>
              <w:pStyle w:val="TablaNormal0"/>
              <w:jc w:val="center"/>
            </w:pPr>
            <w:r>
              <w:t>11</w:t>
            </w:r>
          </w:p>
        </w:tc>
        <w:tc>
          <w:tcPr>
            <w:tcW w:w="1283" w:type="dxa"/>
          </w:tcPr>
          <w:p w14:paraId="5DF29ACB" w14:textId="77777777" w:rsidR="009E63B1" w:rsidRDefault="009E63B1" w:rsidP="00EE7805">
            <w:pPr>
              <w:pStyle w:val="TablaNormal0"/>
              <w:jc w:val="center"/>
            </w:pPr>
            <w:r>
              <w:t>11</w:t>
            </w:r>
          </w:p>
        </w:tc>
        <w:tc>
          <w:tcPr>
            <w:tcW w:w="1283" w:type="dxa"/>
          </w:tcPr>
          <w:p w14:paraId="3F294A2B" w14:textId="77777777" w:rsidR="009E63B1" w:rsidRDefault="009E63B1" w:rsidP="00EE7805">
            <w:pPr>
              <w:pStyle w:val="TablaNormal0"/>
              <w:jc w:val="center"/>
            </w:pPr>
            <w:r>
              <w:t>11</w:t>
            </w:r>
          </w:p>
        </w:tc>
        <w:tc>
          <w:tcPr>
            <w:tcW w:w="1283" w:type="dxa"/>
          </w:tcPr>
          <w:p w14:paraId="2E0F2718" w14:textId="77777777" w:rsidR="009E63B1" w:rsidRDefault="009E63B1" w:rsidP="00EE7805">
            <w:pPr>
              <w:pStyle w:val="TablaNormal0"/>
              <w:jc w:val="center"/>
            </w:pPr>
            <w:r>
              <w:t>11</w:t>
            </w:r>
          </w:p>
        </w:tc>
      </w:tr>
      <w:tr w:rsidR="008F5EA0" w14:paraId="5AD057E9" w14:textId="77777777" w:rsidTr="009E63B1">
        <w:tc>
          <w:tcPr>
            <w:tcW w:w="1696" w:type="dxa"/>
          </w:tcPr>
          <w:p w14:paraId="4E7B2C9B" w14:textId="160C7803" w:rsidR="008F5EA0" w:rsidRDefault="008F5EA0" w:rsidP="006169FB">
            <w:pPr>
              <w:pStyle w:val="TablaNormal0"/>
            </w:pPr>
            <w:r>
              <w:t>Cursiva</w:t>
            </w:r>
          </w:p>
        </w:tc>
        <w:tc>
          <w:tcPr>
            <w:tcW w:w="1283" w:type="dxa"/>
          </w:tcPr>
          <w:p w14:paraId="666B1DB5" w14:textId="5869B207" w:rsidR="008F5EA0" w:rsidRDefault="008F5EA0" w:rsidP="00EE7805">
            <w:pPr>
              <w:pStyle w:val="TablaNormal0"/>
              <w:jc w:val="center"/>
            </w:pPr>
            <w:r>
              <w:t>No</w:t>
            </w:r>
          </w:p>
        </w:tc>
        <w:tc>
          <w:tcPr>
            <w:tcW w:w="1283" w:type="dxa"/>
          </w:tcPr>
          <w:p w14:paraId="365F9C12" w14:textId="05A2292E" w:rsidR="008F5EA0" w:rsidRDefault="008F5EA0" w:rsidP="00EE7805">
            <w:pPr>
              <w:pStyle w:val="TablaNormal0"/>
              <w:jc w:val="center"/>
            </w:pPr>
            <w:r>
              <w:t>No</w:t>
            </w:r>
          </w:p>
        </w:tc>
        <w:tc>
          <w:tcPr>
            <w:tcW w:w="1283" w:type="dxa"/>
          </w:tcPr>
          <w:p w14:paraId="0CF326EC" w14:textId="4F7CE83B" w:rsidR="008F5EA0" w:rsidRDefault="008F5EA0" w:rsidP="00EE7805">
            <w:pPr>
              <w:pStyle w:val="TablaNormal0"/>
              <w:jc w:val="center"/>
            </w:pPr>
            <w:r>
              <w:t>No</w:t>
            </w:r>
          </w:p>
        </w:tc>
        <w:tc>
          <w:tcPr>
            <w:tcW w:w="1283" w:type="dxa"/>
          </w:tcPr>
          <w:p w14:paraId="6728F10A" w14:textId="3D2A22C9" w:rsidR="008F5EA0" w:rsidRDefault="008F5EA0" w:rsidP="00EE7805">
            <w:pPr>
              <w:pStyle w:val="TablaNormal0"/>
              <w:jc w:val="center"/>
            </w:pPr>
            <w:r>
              <w:t>No</w:t>
            </w:r>
          </w:p>
        </w:tc>
        <w:tc>
          <w:tcPr>
            <w:tcW w:w="1283" w:type="dxa"/>
          </w:tcPr>
          <w:p w14:paraId="28B40D83" w14:textId="34E5C2C2" w:rsidR="008F5EA0" w:rsidRDefault="008F5EA0" w:rsidP="00EE7805">
            <w:pPr>
              <w:pStyle w:val="TablaNormal0"/>
              <w:jc w:val="center"/>
            </w:pPr>
            <w:r>
              <w:t>No</w:t>
            </w:r>
          </w:p>
        </w:tc>
        <w:tc>
          <w:tcPr>
            <w:tcW w:w="1283" w:type="dxa"/>
          </w:tcPr>
          <w:p w14:paraId="1E771E41" w14:textId="2C263379" w:rsidR="008F5EA0" w:rsidRDefault="008F5EA0" w:rsidP="00EE7805">
            <w:pPr>
              <w:pStyle w:val="TablaNormal0"/>
              <w:jc w:val="center"/>
            </w:pPr>
            <w:r>
              <w:t>No</w:t>
            </w:r>
          </w:p>
        </w:tc>
      </w:tr>
      <w:tr w:rsidR="009E63B1" w14:paraId="02EB3568" w14:textId="77777777" w:rsidTr="009E63B1">
        <w:tc>
          <w:tcPr>
            <w:tcW w:w="1696" w:type="dxa"/>
          </w:tcPr>
          <w:p w14:paraId="4FF833D1" w14:textId="77777777" w:rsidR="009E63B1" w:rsidRDefault="009E63B1" w:rsidP="006169FB">
            <w:pPr>
              <w:pStyle w:val="TablaNormal0"/>
            </w:pPr>
            <w:r>
              <w:t>Negrita</w:t>
            </w:r>
          </w:p>
        </w:tc>
        <w:tc>
          <w:tcPr>
            <w:tcW w:w="1283" w:type="dxa"/>
          </w:tcPr>
          <w:p w14:paraId="7FE8ADAB" w14:textId="77777777" w:rsidR="009E63B1" w:rsidRDefault="009E63B1" w:rsidP="00EE7805">
            <w:pPr>
              <w:pStyle w:val="TablaNormal0"/>
              <w:jc w:val="center"/>
            </w:pPr>
            <w:r>
              <w:t>No</w:t>
            </w:r>
          </w:p>
        </w:tc>
        <w:tc>
          <w:tcPr>
            <w:tcW w:w="1283" w:type="dxa"/>
          </w:tcPr>
          <w:p w14:paraId="1C5B63AC" w14:textId="77777777" w:rsidR="009E63B1" w:rsidRDefault="009E63B1" w:rsidP="00EE7805">
            <w:pPr>
              <w:pStyle w:val="TablaNormal0"/>
              <w:jc w:val="center"/>
            </w:pPr>
            <w:r>
              <w:t>No</w:t>
            </w:r>
          </w:p>
        </w:tc>
        <w:tc>
          <w:tcPr>
            <w:tcW w:w="1283" w:type="dxa"/>
          </w:tcPr>
          <w:p w14:paraId="790B7C59" w14:textId="77777777" w:rsidR="009E63B1" w:rsidRDefault="009E63B1" w:rsidP="00EE7805">
            <w:pPr>
              <w:pStyle w:val="TablaNormal0"/>
              <w:jc w:val="center"/>
            </w:pPr>
            <w:r>
              <w:t>No</w:t>
            </w:r>
          </w:p>
        </w:tc>
        <w:tc>
          <w:tcPr>
            <w:tcW w:w="1283" w:type="dxa"/>
          </w:tcPr>
          <w:p w14:paraId="48AE4B62" w14:textId="77777777" w:rsidR="009E63B1" w:rsidRDefault="009E63B1" w:rsidP="00EE7805">
            <w:pPr>
              <w:pStyle w:val="TablaNormal0"/>
              <w:jc w:val="center"/>
            </w:pPr>
            <w:r>
              <w:t>No</w:t>
            </w:r>
          </w:p>
        </w:tc>
        <w:tc>
          <w:tcPr>
            <w:tcW w:w="1283" w:type="dxa"/>
          </w:tcPr>
          <w:p w14:paraId="618EBB8D" w14:textId="77777777" w:rsidR="009E63B1" w:rsidRDefault="009E63B1" w:rsidP="00EE7805">
            <w:pPr>
              <w:pStyle w:val="TablaNormal0"/>
              <w:jc w:val="center"/>
            </w:pPr>
            <w:r>
              <w:t>No</w:t>
            </w:r>
          </w:p>
        </w:tc>
        <w:tc>
          <w:tcPr>
            <w:tcW w:w="1283" w:type="dxa"/>
          </w:tcPr>
          <w:p w14:paraId="3BBDFEF8" w14:textId="77777777" w:rsidR="009E63B1" w:rsidRDefault="009E63B1" w:rsidP="00EE7805">
            <w:pPr>
              <w:pStyle w:val="TablaNormal0"/>
              <w:jc w:val="center"/>
            </w:pPr>
            <w:r>
              <w:t>No</w:t>
            </w:r>
          </w:p>
        </w:tc>
      </w:tr>
      <w:tr w:rsidR="009E63B1" w14:paraId="2EB13368" w14:textId="77777777" w:rsidTr="009E63B1">
        <w:tc>
          <w:tcPr>
            <w:tcW w:w="1696" w:type="dxa"/>
          </w:tcPr>
          <w:p w14:paraId="146C8AEF" w14:textId="77777777" w:rsidR="009E63B1" w:rsidRDefault="009E63B1" w:rsidP="006169FB">
            <w:pPr>
              <w:pStyle w:val="TablaNormal0"/>
            </w:pPr>
            <w:r>
              <w:t>Subrayado</w:t>
            </w:r>
          </w:p>
        </w:tc>
        <w:tc>
          <w:tcPr>
            <w:tcW w:w="1283" w:type="dxa"/>
          </w:tcPr>
          <w:p w14:paraId="231AB67D" w14:textId="77777777" w:rsidR="009E63B1" w:rsidRDefault="009E63B1" w:rsidP="00EE7805">
            <w:pPr>
              <w:pStyle w:val="TablaNormal0"/>
              <w:jc w:val="center"/>
            </w:pPr>
            <w:r>
              <w:t>No</w:t>
            </w:r>
          </w:p>
        </w:tc>
        <w:tc>
          <w:tcPr>
            <w:tcW w:w="1283" w:type="dxa"/>
          </w:tcPr>
          <w:p w14:paraId="52D7A4B6" w14:textId="77777777" w:rsidR="009E63B1" w:rsidRDefault="009E63B1" w:rsidP="00EE7805">
            <w:pPr>
              <w:pStyle w:val="TablaNormal0"/>
              <w:jc w:val="center"/>
            </w:pPr>
            <w:r>
              <w:t>No</w:t>
            </w:r>
          </w:p>
        </w:tc>
        <w:tc>
          <w:tcPr>
            <w:tcW w:w="1283" w:type="dxa"/>
          </w:tcPr>
          <w:p w14:paraId="35D6C903" w14:textId="77777777" w:rsidR="009E63B1" w:rsidRDefault="009E63B1" w:rsidP="00EE7805">
            <w:pPr>
              <w:pStyle w:val="TablaNormal0"/>
              <w:jc w:val="center"/>
            </w:pPr>
            <w:r>
              <w:t>No</w:t>
            </w:r>
          </w:p>
        </w:tc>
        <w:tc>
          <w:tcPr>
            <w:tcW w:w="1283" w:type="dxa"/>
          </w:tcPr>
          <w:p w14:paraId="0BEA4B57" w14:textId="77777777" w:rsidR="009E63B1" w:rsidRDefault="009E63B1" w:rsidP="00EE7805">
            <w:pPr>
              <w:pStyle w:val="TablaNormal0"/>
              <w:jc w:val="center"/>
            </w:pPr>
            <w:r>
              <w:t>No</w:t>
            </w:r>
          </w:p>
        </w:tc>
        <w:tc>
          <w:tcPr>
            <w:tcW w:w="1283" w:type="dxa"/>
          </w:tcPr>
          <w:p w14:paraId="3658F484" w14:textId="77777777" w:rsidR="009E63B1" w:rsidRDefault="009E63B1" w:rsidP="00EE7805">
            <w:pPr>
              <w:pStyle w:val="TablaNormal0"/>
              <w:jc w:val="center"/>
            </w:pPr>
            <w:r>
              <w:t>No</w:t>
            </w:r>
          </w:p>
        </w:tc>
        <w:tc>
          <w:tcPr>
            <w:tcW w:w="1283" w:type="dxa"/>
          </w:tcPr>
          <w:p w14:paraId="0DA9305E" w14:textId="77777777" w:rsidR="009E63B1" w:rsidRDefault="009E63B1" w:rsidP="00EE7805">
            <w:pPr>
              <w:pStyle w:val="TablaNormal0"/>
              <w:jc w:val="center"/>
            </w:pPr>
            <w:r>
              <w:t>No</w:t>
            </w:r>
          </w:p>
        </w:tc>
      </w:tr>
      <w:tr w:rsidR="009E63B1" w14:paraId="44E6EAB8" w14:textId="77777777" w:rsidTr="009E63B1">
        <w:tc>
          <w:tcPr>
            <w:tcW w:w="1696" w:type="dxa"/>
          </w:tcPr>
          <w:p w14:paraId="5F0DEB88" w14:textId="77777777" w:rsidR="009E63B1" w:rsidRDefault="009E63B1" w:rsidP="006169FB">
            <w:pPr>
              <w:pStyle w:val="TablaNormal0"/>
            </w:pPr>
            <w:r>
              <w:t>Mayúsculas</w:t>
            </w:r>
          </w:p>
        </w:tc>
        <w:tc>
          <w:tcPr>
            <w:tcW w:w="1283" w:type="dxa"/>
          </w:tcPr>
          <w:p w14:paraId="34119693" w14:textId="77777777" w:rsidR="009E63B1" w:rsidRDefault="009E63B1" w:rsidP="00EE7805">
            <w:pPr>
              <w:pStyle w:val="TablaNormal0"/>
              <w:jc w:val="center"/>
            </w:pPr>
            <w:r>
              <w:t>No</w:t>
            </w:r>
          </w:p>
        </w:tc>
        <w:tc>
          <w:tcPr>
            <w:tcW w:w="1283" w:type="dxa"/>
          </w:tcPr>
          <w:p w14:paraId="21CA5AE6" w14:textId="77777777" w:rsidR="009E63B1" w:rsidRDefault="009E63B1" w:rsidP="00EE7805">
            <w:pPr>
              <w:pStyle w:val="TablaNormal0"/>
              <w:jc w:val="center"/>
            </w:pPr>
            <w:r>
              <w:t>No</w:t>
            </w:r>
          </w:p>
        </w:tc>
        <w:tc>
          <w:tcPr>
            <w:tcW w:w="1283" w:type="dxa"/>
          </w:tcPr>
          <w:p w14:paraId="6B0DE6B2" w14:textId="77777777" w:rsidR="009E63B1" w:rsidRDefault="009E63B1" w:rsidP="00EE7805">
            <w:pPr>
              <w:pStyle w:val="TablaNormal0"/>
              <w:jc w:val="center"/>
            </w:pPr>
            <w:r>
              <w:t>Si</w:t>
            </w:r>
          </w:p>
        </w:tc>
        <w:tc>
          <w:tcPr>
            <w:tcW w:w="1283" w:type="dxa"/>
          </w:tcPr>
          <w:p w14:paraId="0F581CE6" w14:textId="77777777" w:rsidR="009E63B1" w:rsidRDefault="009E63B1" w:rsidP="00EE7805">
            <w:pPr>
              <w:pStyle w:val="TablaNormal0"/>
              <w:jc w:val="center"/>
            </w:pPr>
            <w:r>
              <w:t>No</w:t>
            </w:r>
          </w:p>
        </w:tc>
        <w:tc>
          <w:tcPr>
            <w:tcW w:w="1283" w:type="dxa"/>
          </w:tcPr>
          <w:p w14:paraId="42595C20" w14:textId="77777777" w:rsidR="009E63B1" w:rsidRDefault="009E63B1" w:rsidP="00EE7805">
            <w:pPr>
              <w:pStyle w:val="TablaNormal0"/>
              <w:jc w:val="center"/>
            </w:pPr>
            <w:r>
              <w:t>No</w:t>
            </w:r>
          </w:p>
        </w:tc>
        <w:tc>
          <w:tcPr>
            <w:tcW w:w="1283" w:type="dxa"/>
          </w:tcPr>
          <w:p w14:paraId="793016C8" w14:textId="77777777" w:rsidR="009E63B1" w:rsidRDefault="009E63B1" w:rsidP="00EE7805">
            <w:pPr>
              <w:pStyle w:val="TablaNormal0"/>
              <w:jc w:val="center"/>
            </w:pPr>
            <w:r>
              <w:t>No</w:t>
            </w:r>
          </w:p>
        </w:tc>
      </w:tr>
      <w:tr w:rsidR="009E63B1" w14:paraId="3D227EF4" w14:textId="77777777" w:rsidTr="009E63B1">
        <w:tc>
          <w:tcPr>
            <w:tcW w:w="1696" w:type="dxa"/>
          </w:tcPr>
          <w:p w14:paraId="69C77C9E" w14:textId="77777777" w:rsidR="009E63B1" w:rsidRDefault="009E63B1" w:rsidP="006169FB">
            <w:pPr>
              <w:pStyle w:val="TablaNormal0"/>
            </w:pPr>
            <w:r>
              <w:t>Tabulaciones (cm)</w:t>
            </w:r>
          </w:p>
        </w:tc>
        <w:tc>
          <w:tcPr>
            <w:tcW w:w="1283" w:type="dxa"/>
          </w:tcPr>
          <w:p w14:paraId="2504A932" w14:textId="77777777" w:rsidR="009E63B1" w:rsidRDefault="009E63B1" w:rsidP="00EE7805">
            <w:pPr>
              <w:pStyle w:val="TablaNormal0"/>
              <w:jc w:val="center"/>
            </w:pPr>
            <w:r>
              <w:t>Ninguna</w:t>
            </w:r>
          </w:p>
        </w:tc>
        <w:tc>
          <w:tcPr>
            <w:tcW w:w="1283" w:type="dxa"/>
          </w:tcPr>
          <w:p w14:paraId="3EDB96F1" w14:textId="77777777" w:rsidR="009E63B1" w:rsidRDefault="009E63B1" w:rsidP="00EE7805">
            <w:pPr>
              <w:pStyle w:val="TablaNormal0"/>
              <w:jc w:val="center"/>
            </w:pPr>
            <w:r>
              <w:t>Ninguna</w:t>
            </w:r>
          </w:p>
        </w:tc>
        <w:tc>
          <w:tcPr>
            <w:tcW w:w="1283" w:type="dxa"/>
          </w:tcPr>
          <w:p w14:paraId="093A62BD" w14:textId="35D82419" w:rsidR="009E63B1" w:rsidRDefault="009E63B1" w:rsidP="00EE7805">
            <w:pPr>
              <w:pStyle w:val="TablaNormal0"/>
              <w:jc w:val="center"/>
            </w:pPr>
            <w:r>
              <w:t xml:space="preserve">1,25 </w:t>
            </w:r>
            <w:r w:rsidR="00DF6AD0">
              <w:t>izq.</w:t>
            </w:r>
          </w:p>
          <w:p w14:paraId="1FEA8F34" w14:textId="361A4767" w:rsidR="009E63B1" w:rsidRDefault="009E63B1" w:rsidP="00EE7805">
            <w:pPr>
              <w:pStyle w:val="TablaNormal0"/>
              <w:jc w:val="center"/>
            </w:pPr>
            <w:r>
              <w:t xml:space="preserve">16,57 </w:t>
            </w:r>
            <w:proofErr w:type="spellStart"/>
            <w:r w:rsidR="00DF6AD0">
              <w:t>d</w:t>
            </w:r>
            <w:r>
              <w:t>er</w:t>
            </w:r>
            <w:proofErr w:type="spellEnd"/>
            <w:r>
              <w:t>.</w:t>
            </w:r>
          </w:p>
        </w:tc>
        <w:tc>
          <w:tcPr>
            <w:tcW w:w="1283" w:type="dxa"/>
          </w:tcPr>
          <w:p w14:paraId="04848D9E" w14:textId="68DE9C1E" w:rsidR="009E63B1" w:rsidRDefault="009E63B1" w:rsidP="00EE7805">
            <w:pPr>
              <w:pStyle w:val="TablaNormal0"/>
              <w:jc w:val="center"/>
            </w:pPr>
            <w:r>
              <w:t xml:space="preserve">2,25 </w:t>
            </w:r>
            <w:r w:rsidR="00DF6AD0">
              <w:t>i</w:t>
            </w:r>
            <w:r>
              <w:t>zq.</w:t>
            </w:r>
          </w:p>
          <w:p w14:paraId="6C39A410" w14:textId="589A6739" w:rsidR="009E63B1" w:rsidRDefault="009E63B1" w:rsidP="00EE7805">
            <w:pPr>
              <w:pStyle w:val="TablaNormal0"/>
              <w:jc w:val="center"/>
            </w:pPr>
            <w:r>
              <w:t xml:space="preserve">16,57 </w:t>
            </w:r>
            <w:proofErr w:type="spellStart"/>
            <w:r w:rsidR="00DF6AD0">
              <w:t>d</w:t>
            </w:r>
            <w:r>
              <w:t>er</w:t>
            </w:r>
            <w:proofErr w:type="spellEnd"/>
            <w:r>
              <w:t>.</w:t>
            </w:r>
          </w:p>
        </w:tc>
        <w:tc>
          <w:tcPr>
            <w:tcW w:w="1283" w:type="dxa"/>
          </w:tcPr>
          <w:p w14:paraId="7A57E675" w14:textId="681DE8EA" w:rsidR="009E63B1" w:rsidRDefault="009E63B1" w:rsidP="00EE7805">
            <w:pPr>
              <w:pStyle w:val="TablaNormal0"/>
              <w:jc w:val="center"/>
            </w:pPr>
            <w:r>
              <w:t xml:space="preserve">3,5 </w:t>
            </w:r>
            <w:r w:rsidR="00DF6AD0">
              <w:t>i</w:t>
            </w:r>
            <w:r>
              <w:t>zq.</w:t>
            </w:r>
          </w:p>
          <w:p w14:paraId="1930FF08" w14:textId="2F5B4799" w:rsidR="009E63B1" w:rsidRDefault="009E63B1" w:rsidP="00EE7805">
            <w:pPr>
              <w:pStyle w:val="TablaNormal0"/>
              <w:jc w:val="center"/>
            </w:pPr>
            <w:r>
              <w:t xml:space="preserve">16,57 </w:t>
            </w:r>
            <w:proofErr w:type="spellStart"/>
            <w:r w:rsidR="00DF6AD0">
              <w:t>d</w:t>
            </w:r>
            <w:r>
              <w:t>er</w:t>
            </w:r>
            <w:proofErr w:type="spellEnd"/>
            <w:r>
              <w:t>.</w:t>
            </w:r>
          </w:p>
        </w:tc>
        <w:tc>
          <w:tcPr>
            <w:tcW w:w="1283" w:type="dxa"/>
          </w:tcPr>
          <w:p w14:paraId="07B4985F" w14:textId="2047B0B2" w:rsidR="009E63B1" w:rsidRDefault="009E63B1" w:rsidP="00EE7805">
            <w:pPr>
              <w:pStyle w:val="TablaNormal0"/>
              <w:jc w:val="center"/>
            </w:pPr>
            <w:r>
              <w:t xml:space="preserve">5 </w:t>
            </w:r>
            <w:r w:rsidR="00DF6AD0">
              <w:t>i</w:t>
            </w:r>
            <w:r>
              <w:t>zq.</w:t>
            </w:r>
          </w:p>
          <w:p w14:paraId="36462C69" w14:textId="563DC5AC" w:rsidR="009E63B1" w:rsidRDefault="009E63B1" w:rsidP="00EE7805">
            <w:pPr>
              <w:pStyle w:val="TablaNormal0"/>
              <w:jc w:val="center"/>
            </w:pPr>
            <w:r>
              <w:t xml:space="preserve">16,57 </w:t>
            </w:r>
            <w:proofErr w:type="spellStart"/>
            <w:r w:rsidR="00DF6AD0">
              <w:t>d</w:t>
            </w:r>
            <w:r>
              <w:t>er</w:t>
            </w:r>
            <w:proofErr w:type="spellEnd"/>
            <w:r>
              <w:t>.</w:t>
            </w:r>
          </w:p>
        </w:tc>
      </w:tr>
      <w:tr w:rsidR="009E63B1" w14:paraId="6CCB762A" w14:textId="77777777" w:rsidTr="009E63B1">
        <w:tc>
          <w:tcPr>
            <w:tcW w:w="1696" w:type="dxa"/>
          </w:tcPr>
          <w:p w14:paraId="6F6D2311" w14:textId="77777777" w:rsidR="009E63B1" w:rsidRDefault="009E63B1" w:rsidP="006169FB">
            <w:pPr>
              <w:pStyle w:val="TablaNormal0"/>
            </w:pPr>
            <w:r>
              <w:t>Tipo de Sangría</w:t>
            </w:r>
          </w:p>
        </w:tc>
        <w:tc>
          <w:tcPr>
            <w:tcW w:w="1283" w:type="dxa"/>
          </w:tcPr>
          <w:p w14:paraId="48E72781" w14:textId="77777777" w:rsidR="009E63B1" w:rsidRDefault="009E63B1" w:rsidP="00EE7805">
            <w:pPr>
              <w:pStyle w:val="TablaNormal0"/>
              <w:jc w:val="center"/>
            </w:pPr>
            <w:r>
              <w:t>Primera Línea</w:t>
            </w:r>
          </w:p>
        </w:tc>
        <w:tc>
          <w:tcPr>
            <w:tcW w:w="1283" w:type="dxa"/>
          </w:tcPr>
          <w:p w14:paraId="66E36218" w14:textId="77777777" w:rsidR="009E63B1" w:rsidRDefault="009E63B1" w:rsidP="00EE7805">
            <w:pPr>
              <w:pStyle w:val="TablaNormal0"/>
              <w:jc w:val="center"/>
            </w:pPr>
            <w:r>
              <w:t>Izquierda</w:t>
            </w:r>
          </w:p>
        </w:tc>
        <w:tc>
          <w:tcPr>
            <w:tcW w:w="1283" w:type="dxa"/>
          </w:tcPr>
          <w:p w14:paraId="3C371194" w14:textId="77777777" w:rsidR="009E63B1" w:rsidRDefault="009E63B1" w:rsidP="00EE7805">
            <w:pPr>
              <w:pStyle w:val="TablaNormal0"/>
              <w:jc w:val="center"/>
            </w:pPr>
            <w:r>
              <w:t>Izquierda</w:t>
            </w:r>
          </w:p>
        </w:tc>
        <w:tc>
          <w:tcPr>
            <w:tcW w:w="1283" w:type="dxa"/>
          </w:tcPr>
          <w:p w14:paraId="27AA32F5" w14:textId="77777777" w:rsidR="009E63B1" w:rsidRDefault="009E63B1" w:rsidP="00EE7805">
            <w:pPr>
              <w:pStyle w:val="TablaNormal0"/>
              <w:jc w:val="center"/>
            </w:pPr>
            <w:r>
              <w:t>Izquierda</w:t>
            </w:r>
          </w:p>
        </w:tc>
        <w:tc>
          <w:tcPr>
            <w:tcW w:w="1283" w:type="dxa"/>
          </w:tcPr>
          <w:p w14:paraId="4771B2D3" w14:textId="77777777" w:rsidR="009E63B1" w:rsidRDefault="009E63B1" w:rsidP="00EE7805">
            <w:pPr>
              <w:pStyle w:val="TablaNormal0"/>
              <w:jc w:val="center"/>
            </w:pPr>
            <w:r>
              <w:t>Izquierda</w:t>
            </w:r>
          </w:p>
        </w:tc>
        <w:tc>
          <w:tcPr>
            <w:tcW w:w="1283" w:type="dxa"/>
          </w:tcPr>
          <w:p w14:paraId="6FE62FFA" w14:textId="77777777" w:rsidR="009E63B1" w:rsidRDefault="009E63B1" w:rsidP="00EE7805">
            <w:pPr>
              <w:pStyle w:val="TablaNormal0"/>
              <w:jc w:val="center"/>
            </w:pPr>
            <w:r>
              <w:t>Izquierda</w:t>
            </w:r>
          </w:p>
        </w:tc>
      </w:tr>
      <w:tr w:rsidR="009E63B1" w14:paraId="362FDAB7" w14:textId="77777777" w:rsidTr="009E63B1">
        <w:tc>
          <w:tcPr>
            <w:tcW w:w="1696" w:type="dxa"/>
          </w:tcPr>
          <w:p w14:paraId="54811C46" w14:textId="77777777" w:rsidR="009E63B1" w:rsidRDefault="009E63B1" w:rsidP="006169FB">
            <w:pPr>
              <w:pStyle w:val="TablaNormal0"/>
            </w:pPr>
            <w:r>
              <w:t>Tamaño (cm)</w:t>
            </w:r>
          </w:p>
        </w:tc>
        <w:tc>
          <w:tcPr>
            <w:tcW w:w="1283" w:type="dxa"/>
          </w:tcPr>
          <w:p w14:paraId="78267C5F" w14:textId="77777777" w:rsidR="009E63B1" w:rsidRDefault="009E63B1" w:rsidP="00EE7805">
            <w:pPr>
              <w:pStyle w:val="TablaNormal0"/>
              <w:jc w:val="center"/>
            </w:pPr>
            <w:r>
              <w:t>1,25</w:t>
            </w:r>
          </w:p>
        </w:tc>
        <w:tc>
          <w:tcPr>
            <w:tcW w:w="1283" w:type="dxa"/>
          </w:tcPr>
          <w:p w14:paraId="777E4BA2" w14:textId="77777777" w:rsidR="009E63B1" w:rsidRDefault="009E63B1" w:rsidP="00EE7805">
            <w:pPr>
              <w:pStyle w:val="TablaNormal0"/>
              <w:jc w:val="center"/>
            </w:pPr>
            <w:r>
              <w:t>1,25</w:t>
            </w:r>
          </w:p>
        </w:tc>
        <w:tc>
          <w:tcPr>
            <w:tcW w:w="1283" w:type="dxa"/>
          </w:tcPr>
          <w:p w14:paraId="43288142" w14:textId="77777777" w:rsidR="009E63B1" w:rsidRDefault="009E63B1" w:rsidP="00EE7805">
            <w:pPr>
              <w:pStyle w:val="TablaNormal0"/>
              <w:jc w:val="center"/>
            </w:pPr>
            <w:r>
              <w:t>0,5</w:t>
            </w:r>
          </w:p>
        </w:tc>
        <w:tc>
          <w:tcPr>
            <w:tcW w:w="1283" w:type="dxa"/>
          </w:tcPr>
          <w:p w14:paraId="03F3A11D" w14:textId="77777777" w:rsidR="009E63B1" w:rsidRDefault="009E63B1" w:rsidP="00EE7805">
            <w:pPr>
              <w:pStyle w:val="TablaNormal0"/>
              <w:jc w:val="center"/>
            </w:pPr>
            <w:r>
              <w:t>1,25</w:t>
            </w:r>
          </w:p>
        </w:tc>
        <w:tc>
          <w:tcPr>
            <w:tcW w:w="1283" w:type="dxa"/>
          </w:tcPr>
          <w:p w14:paraId="34788ABC" w14:textId="77777777" w:rsidR="009E63B1" w:rsidRDefault="009E63B1" w:rsidP="00EE7805">
            <w:pPr>
              <w:pStyle w:val="TablaNormal0"/>
              <w:jc w:val="center"/>
            </w:pPr>
            <w:r>
              <w:t>2,25</w:t>
            </w:r>
          </w:p>
        </w:tc>
        <w:tc>
          <w:tcPr>
            <w:tcW w:w="1283" w:type="dxa"/>
          </w:tcPr>
          <w:p w14:paraId="0F6F26CA" w14:textId="77777777" w:rsidR="009E63B1" w:rsidRDefault="009E63B1" w:rsidP="00EE7805">
            <w:pPr>
              <w:pStyle w:val="TablaNormal0"/>
              <w:jc w:val="center"/>
            </w:pPr>
            <w:r>
              <w:t>3,5</w:t>
            </w:r>
          </w:p>
        </w:tc>
      </w:tr>
      <w:tr w:rsidR="009E63B1" w14:paraId="57272C93" w14:textId="77777777" w:rsidTr="009E63B1">
        <w:tc>
          <w:tcPr>
            <w:tcW w:w="1696" w:type="dxa"/>
          </w:tcPr>
          <w:p w14:paraId="64E67552" w14:textId="77777777" w:rsidR="009E63B1" w:rsidRDefault="009E63B1" w:rsidP="006169FB">
            <w:pPr>
              <w:pStyle w:val="TablaNormal0"/>
            </w:pPr>
            <w:r>
              <w:t>Sangría Francesa (cm)</w:t>
            </w:r>
          </w:p>
        </w:tc>
        <w:tc>
          <w:tcPr>
            <w:tcW w:w="1283" w:type="dxa"/>
          </w:tcPr>
          <w:p w14:paraId="782FB8A1" w14:textId="77777777" w:rsidR="009E63B1" w:rsidRDefault="009E63B1" w:rsidP="00EE7805">
            <w:pPr>
              <w:pStyle w:val="TablaNormal0"/>
              <w:jc w:val="center"/>
            </w:pPr>
            <w:r>
              <w:t>0</w:t>
            </w:r>
          </w:p>
        </w:tc>
        <w:tc>
          <w:tcPr>
            <w:tcW w:w="1283" w:type="dxa"/>
          </w:tcPr>
          <w:p w14:paraId="59CB03A1" w14:textId="77777777" w:rsidR="009E63B1" w:rsidRDefault="009E63B1" w:rsidP="00EE7805">
            <w:pPr>
              <w:pStyle w:val="TablaNormal0"/>
              <w:jc w:val="center"/>
            </w:pPr>
            <w:r>
              <w:t>0</w:t>
            </w:r>
          </w:p>
        </w:tc>
        <w:tc>
          <w:tcPr>
            <w:tcW w:w="1283" w:type="dxa"/>
          </w:tcPr>
          <w:p w14:paraId="5C571D2A" w14:textId="77777777" w:rsidR="009E63B1" w:rsidRDefault="009E63B1" w:rsidP="00EE7805">
            <w:pPr>
              <w:pStyle w:val="TablaNormal0"/>
              <w:jc w:val="center"/>
            </w:pPr>
            <w:r>
              <w:t>0,75</w:t>
            </w:r>
          </w:p>
        </w:tc>
        <w:tc>
          <w:tcPr>
            <w:tcW w:w="1283" w:type="dxa"/>
          </w:tcPr>
          <w:p w14:paraId="1506C0C2" w14:textId="77777777" w:rsidR="009E63B1" w:rsidRDefault="009E63B1" w:rsidP="00EE7805">
            <w:pPr>
              <w:pStyle w:val="TablaNormal0"/>
              <w:jc w:val="center"/>
            </w:pPr>
            <w:r>
              <w:t>1</w:t>
            </w:r>
          </w:p>
        </w:tc>
        <w:tc>
          <w:tcPr>
            <w:tcW w:w="1283" w:type="dxa"/>
          </w:tcPr>
          <w:p w14:paraId="3F1D868D" w14:textId="77777777" w:rsidR="009E63B1" w:rsidRDefault="009E63B1" w:rsidP="00EE7805">
            <w:pPr>
              <w:pStyle w:val="TablaNormal0"/>
              <w:jc w:val="center"/>
            </w:pPr>
            <w:r>
              <w:t>1,25</w:t>
            </w:r>
          </w:p>
        </w:tc>
        <w:tc>
          <w:tcPr>
            <w:tcW w:w="1283" w:type="dxa"/>
          </w:tcPr>
          <w:p w14:paraId="6ABFB247" w14:textId="77777777" w:rsidR="009E63B1" w:rsidRDefault="009E63B1" w:rsidP="00EE7805">
            <w:pPr>
              <w:pStyle w:val="TablaNormal0"/>
              <w:jc w:val="center"/>
            </w:pPr>
            <w:r>
              <w:t>1,5</w:t>
            </w:r>
          </w:p>
        </w:tc>
      </w:tr>
      <w:tr w:rsidR="009E63B1" w14:paraId="74609FF6" w14:textId="77777777" w:rsidTr="009E63B1">
        <w:tc>
          <w:tcPr>
            <w:tcW w:w="1696" w:type="dxa"/>
          </w:tcPr>
          <w:p w14:paraId="14E5FAFE" w14:textId="77777777" w:rsidR="009E63B1" w:rsidRDefault="009E63B1" w:rsidP="006169FB">
            <w:pPr>
              <w:pStyle w:val="TablaNormal0"/>
            </w:pPr>
            <w:r>
              <w:t>Alineación</w:t>
            </w:r>
          </w:p>
        </w:tc>
        <w:tc>
          <w:tcPr>
            <w:tcW w:w="1283" w:type="dxa"/>
          </w:tcPr>
          <w:p w14:paraId="55DA91DA" w14:textId="77777777" w:rsidR="009E63B1" w:rsidRDefault="009E63B1" w:rsidP="00EE7805">
            <w:pPr>
              <w:pStyle w:val="TablaNormal0"/>
              <w:jc w:val="center"/>
            </w:pPr>
            <w:r>
              <w:t>Justificada</w:t>
            </w:r>
          </w:p>
        </w:tc>
        <w:tc>
          <w:tcPr>
            <w:tcW w:w="1283" w:type="dxa"/>
          </w:tcPr>
          <w:p w14:paraId="3D1A3F26" w14:textId="77777777" w:rsidR="009E63B1" w:rsidRDefault="009E63B1" w:rsidP="00EE7805">
            <w:pPr>
              <w:pStyle w:val="TablaNormal0"/>
              <w:jc w:val="center"/>
            </w:pPr>
            <w:r>
              <w:t>Justificada</w:t>
            </w:r>
          </w:p>
        </w:tc>
        <w:tc>
          <w:tcPr>
            <w:tcW w:w="1283" w:type="dxa"/>
          </w:tcPr>
          <w:p w14:paraId="32F55E4F" w14:textId="77777777" w:rsidR="009E63B1" w:rsidRDefault="009E63B1" w:rsidP="00EE7805">
            <w:pPr>
              <w:pStyle w:val="TablaNormal0"/>
              <w:jc w:val="center"/>
            </w:pPr>
            <w:r>
              <w:t>Justificada</w:t>
            </w:r>
          </w:p>
        </w:tc>
        <w:tc>
          <w:tcPr>
            <w:tcW w:w="1283" w:type="dxa"/>
          </w:tcPr>
          <w:p w14:paraId="0A2FDDCF" w14:textId="77777777" w:rsidR="009E63B1" w:rsidRDefault="009E63B1" w:rsidP="00EE7805">
            <w:pPr>
              <w:pStyle w:val="TablaNormal0"/>
              <w:jc w:val="center"/>
            </w:pPr>
            <w:r>
              <w:t>Justificada</w:t>
            </w:r>
          </w:p>
        </w:tc>
        <w:tc>
          <w:tcPr>
            <w:tcW w:w="1283" w:type="dxa"/>
          </w:tcPr>
          <w:p w14:paraId="695D1142" w14:textId="77777777" w:rsidR="009E63B1" w:rsidRDefault="009E63B1" w:rsidP="00EE7805">
            <w:pPr>
              <w:pStyle w:val="TablaNormal0"/>
              <w:jc w:val="center"/>
            </w:pPr>
            <w:r>
              <w:t>Justificada</w:t>
            </w:r>
          </w:p>
        </w:tc>
        <w:tc>
          <w:tcPr>
            <w:tcW w:w="1283" w:type="dxa"/>
          </w:tcPr>
          <w:p w14:paraId="326C009F" w14:textId="77777777" w:rsidR="009E63B1" w:rsidRDefault="009E63B1" w:rsidP="00EE7805">
            <w:pPr>
              <w:pStyle w:val="TablaNormal0"/>
              <w:jc w:val="center"/>
            </w:pPr>
            <w:r>
              <w:t>Justificada</w:t>
            </w:r>
          </w:p>
        </w:tc>
      </w:tr>
      <w:tr w:rsidR="009E63B1" w14:paraId="5FD08338" w14:textId="77777777" w:rsidTr="009E63B1">
        <w:tc>
          <w:tcPr>
            <w:tcW w:w="1696" w:type="dxa"/>
          </w:tcPr>
          <w:p w14:paraId="39E59628" w14:textId="77777777" w:rsidR="009E63B1" w:rsidRDefault="009E63B1" w:rsidP="006169FB">
            <w:pPr>
              <w:pStyle w:val="TablaNormal0"/>
            </w:pPr>
            <w:r>
              <w:t>Interlineado</w:t>
            </w:r>
          </w:p>
        </w:tc>
        <w:tc>
          <w:tcPr>
            <w:tcW w:w="1283" w:type="dxa"/>
          </w:tcPr>
          <w:p w14:paraId="37BE44B0" w14:textId="77777777" w:rsidR="009E63B1" w:rsidRDefault="009E63B1" w:rsidP="00EE7805">
            <w:pPr>
              <w:pStyle w:val="TablaNormal0"/>
              <w:jc w:val="center"/>
            </w:pPr>
            <w:r>
              <w:t>Sencillo</w:t>
            </w:r>
          </w:p>
        </w:tc>
        <w:tc>
          <w:tcPr>
            <w:tcW w:w="1283" w:type="dxa"/>
          </w:tcPr>
          <w:p w14:paraId="195DEAB5" w14:textId="77777777" w:rsidR="009E63B1" w:rsidRDefault="009E63B1" w:rsidP="00EE7805">
            <w:pPr>
              <w:pStyle w:val="TablaNormal0"/>
              <w:jc w:val="center"/>
            </w:pPr>
            <w:r>
              <w:t>Sencillo</w:t>
            </w:r>
          </w:p>
        </w:tc>
        <w:tc>
          <w:tcPr>
            <w:tcW w:w="1283" w:type="dxa"/>
          </w:tcPr>
          <w:p w14:paraId="4301E244" w14:textId="77777777" w:rsidR="009E63B1" w:rsidRDefault="009E63B1" w:rsidP="00EE7805">
            <w:pPr>
              <w:pStyle w:val="TablaNormal0"/>
              <w:jc w:val="center"/>
            </w:pPr>
            <w:r>
              <w:t>Sencillo</w:t>
            </w:r>
          </w:p>
        </w:tc>
        <w:tc>
          <w:tcPr>
            <w:tcW w:w="1283" w:type="dxa"/>
          </w:tcPr>
          <w:p w14:paraId="3A52339A" w14:textId="77777777" w:rsidR="009E63B1" w:rsidRDefault="009E63B1" w:rsidP="00EE7805">
            <w:pPr>
              <w:pStyle w:val="TablaNormal0"/>
              <w:jc w:val="center"/>
            </w:pPr>
            <w:r>
              <w:t>Sencillo</w:t>
            </w:r>
          </w:p>
        </w:tc>
        <w:tc>
          <w:tcPr>
            <w:tcW w:w="1283" w:type="dxa"/>
          </w:tcPr>
          <w:p w14:paraId="7E92802C" w14:textId="77777777" w:rsidR="009E63B1" w:rsidRDefault="009E63B1" w:rsidP="00EE7805">
            <w:pPr>
              <w:pStyle w:val="TablaNormal0"/>
              <w:jc w:val="center"/>
            </w:pPr>
            <w:r>
              <w:t>Sencillo</w:t>
            </w:r>
          </w:p>
        </w:tc>
        <w:tc>
          <w:tcPr>
            <w:tcW w:w="1283" w:type="dxa"/>
          </w:tcPr>
          <w:p w14:paraId="554C0108" w14:textId="77777777" w:rsidR="009E63B1" w:rsidRDefault="009E63B1" w:rsidP="00EE7805">
            <w:pPr>
              <w:pStyle w:val="TablaNormal0"/>
              <w:jc w:val="center"/>
            </w:pPr>
            <w:r>
              <w:t>Sencillo</w:t>
            </w:r>
          </w:p>
        </w:tc>
      </w:tr>
      <w:tr w:rsidR="009E63B1" w14:paraId="4AD7DCFE" w14:textId="77777777" w:rsidTr="009E63B1">
        <w:tc>
          <w:tcPr>
            <w:tcW w:w="1696" w:type="dxa"/>
          </w:tcPr>
          <w:p w14:paraId="5D46EA16" w14:textId="66CEE584" w:rsidR="009E63B1" w:rsidRDefault="009E63B1" w:rsidP="006169FB">
            <w:pPr>
              <w:pStyle w:val="TablaNormal0"/>
            </w:pPr>
            <w:r>
              <w:t>Espaciado antes (p</w:t>
            </w:r>
            <w:r w:rsidR="00CA2ACD">
              <w:t>un</w:t>
            </w:r>
            <w:r>
              <w:t>to</w:t>
            </w:r>
            <w:r w:rsidR="00CA2ACD">
              <w:t>s</w:t>
            </w:r>
            <w:r>
              <w:t>)</w:t>
            </w:r>
          </w:p>
        </w:tc>
        <w:tc>
          <w:tcPr>
            <w:tcW w:w="1283" w:type="dxa"/>
          </w:tcPr>
          <w:p w14:paraId="048F39AB" w14:textId="77777777" w:rsidR="009E63B1" w:rsidRDefault="009E63B1" w:rsidP="00EE7805">
            <w:pPr>
              <w:pStyle w:val="TablaNormal0"/>
              <w:jc w:val="center"/>
            </w:pPr>
            <w:r>
              <w:t>0</w:t>
            </w:r>
          </w:p>
        </w:tc>
        <w:tc>
          <w:tcPr>
            <w:tcW w:w="1283" w:type="dxa"/>
          </w:tcPr>
          <w:p w14:paraId="05A40946" w14:textId="77777777" w:rsidR="009E63B1" w:rsidRDefault="009E63B1" w:rsidP="00EE7805">
            <w:pPr>
              <w:pStyle w:val="TablaNormal0"/>
              <w:jc w:val="center"/>
            </w:pPr>
            <w:r>
              <w:t>0</w:t>
            </w:r>
          </w:p>
        </w:tc>
        <w:tc>
          <w:tcPr>
            <w:tcW w:w="1283" w:type="dxa"/>
          </w:tcPr>
          <w:p w14:paraId="01048618" w14:textId="77777777" w:rsidR="009E63B1" w:rsidRDefault="009E63B1" w:rsidP="00EE7805">
            <w:pPr>
              <w:pStyle w:val="TablaNormal0"/>
              <w:jc w:val="center"/>
            </w:pPr>
            <w:r>
              <w:t>0</w:t>
            </w:r>
          </w:p>
        </w:tc>
        <w:tc>
          <w:tcPr>
            <w:tcW w:w="1283" w:type="dxa"/>
          </w:tcPr>
          <w:p w14:paraId="2598FB05" w14:textId="77777777" w:rsidR="009E63B1" w:rsidRDefault="009E63B1" w:rsidP="00EE7805">
            <w:pPr>
              <w:pStyle w:val="TablaNormal0"/>
              <w:jc w:val="center"/>
            </w:pPr>
            <w:r>
              <w:t>0</w:t>
            </w:r>
          </w:p>
        </w:tc>
        <w:tc>
          <w:tcPr>
            <w:tcW w:w="1283" w:type="dxa"/>
          </w:tcPr>
          <w:p w14:paraId="78E2C069" w14:textId="77777777" w:rsidR="009E63B1" w:rsidRDefault="009E63B1" w:rsidP="00EE7805">
            <w:pPr>
              <w:pStyle w:val="TablaNormal0"/>
              <w:jc w:val="center"/>
            </w:pPr>
            <w:r>
              <w:t>0</w:t>
            </w:r>
          </w:p>
        </w:tc>
        <w:tc>
          <w:tcPr>
            <w:tcW w:w="1283" w:type="dxa"/>
          </w:tcPr>
          <w:p w14:paraId="2DFC806F" w14:textId="77777777" w:rsidR="009E63B1" w:rsidRDefault="009E63B1" w:rsidP="00EE7805">
            <w:pPr>
              <w:pStyle w:val="TablaNormal0"/>
              <w:jc w:val="center"/>
            </w:pPr>
            <w:r>
              <w:t>0</w:t>
            </w:r>
          </w:p>
        </w:tc>
      </w:tr>
      <w:tr w:rsidR="009E63B1" w14:paraId="6994AF38" w14:textId="77777777" w:rsidTr="009E63B1">
        <w:tc>
          <w:tcPr>
            <w:tcW w:w="1696" w:type="dxa"/>
          </w:tcPr>
          <w:p w14:paraId="5645DEBA" w14:textId="6E937F6A" w:rsidR="009E63B1" w:rsidRDefault="009E63B1" w:rsidP="006169FB">
            <w:pPr>
              <w:pStyle w:val="TablaNormal0"/>
            </w:pPr>
            <w:r>
              <w:t>Espaciado después (p</w:t>
            </w:r>
            <w:r w:rsidR="00CA2ACD">
              <w:t>un</w:t>
            </w:r>
            <w:r>
              <w:t>to</w:t>
            </w:r>
            <w:r w:rsidR="00CA2ACD">
              <w:t>s</w:t>
            </w:r>
            <w:r>
              <w:t>)</w:t>
            </w:r>
          </w:p>
        </w:tc>
        <w:tc>
          <w:tcPr>
            <w:tcW w:w="1283" w:type="dxa"/>
          </w:tcPr>
          <w:p w14:paraId="517E7955" w14:textId="77777777" w:rsidR="009E63B1" w:rsidRDefault="009E63B1" w:rsidP="00EE7805">
            <w:pPr>
              <w:pStyle w:val="TablaNormal0"/>
              <w:jc w:val="center"/>
            </w:pPr>
            <w:r>
              <w:t>6</w:t>
            </w:r>
          </w:p>
        </w:tc>
        <w:tc>
          <w:tcPr>
            <w:tcW w:w="1283" w:type="dxa"/>
          </w:tcPr>
          <w:p w14:paraId="7C01A411" w14:textId="77777777" w:rsidR="009E63B1" w:rsidRDefault="009E63B1" w:rsidP="00EE7805">
            <w:pPr>
              <w:pStyle w:val="TablaNormal0"/>
              <w:jc w:val="center"/>
            </w:pPr>
            <w:r>
              <w:t>6</w:t>
            </w:r>
          </w:p>
        </w:tc>
        <w:tc>
          <w:tcPr>
            <w:tcW w:w="1283" w:type="dxa"/>
          </w:tcPr>
          <w:p w14:paraId="6600197C" w14:textId="77777777" w:rsidR="009E63B1" w:rsidRDefault="009E63B1" w:rsidP="00EE7805">
            <w:pPr>
              <w:pStyle w:val="TablaNormal0"/>
              <w:jc w:val="center"/>
            </w:pPr>
            <w:r>
              <w:t>6</w:t>
            </w:r>
          </w:p>
        </w:tc>
        <w:tc>
          <w:tcPr>
            <w:tcW w:w="1283" w:type="dxa"/>
          </w:tcPr>
          <w:p w14:paraId="2CDE86E2" w14:textId="77777777" w:rsidR="009E63B1" w:rsidRDefault="009E63B1" w:rsidP="00EE7805">
            <w:pPr>
              <w:pStyle w:val="TablaNormal0"/>
              <w:jc w:val="center"/>
            </w:pPr>
            <w:r>
              <w:t>6</w:t>
            </w:r>
          </w:p>
        </w:tc>
        <w:tc>
          <w:tcPr>
            <w:tcW w:w="1283" w:type="dxa"/>
          </w:tcPr>
          <w:p w14:paraId="6FE967F6" w14:textId="77777777" w:rsidR="009E63B1" w:rsidRDefault="009E63B1" w:rsidP="00EE7805">
            <w:pPr>
              <w:pStyle w:val="TablaNormal0"/>
              <w:jc w:val="center"/>
            </w:pPr>
            <w:r>
              <w:t>6</w:t>
            </w:r>
          </w:p>
        </w:tc>
        <w:tc>
          <w:tcPr>
            <w:tcW w:w="1283" w:type="dxa"/>
          </w:tcPr>
          <w:p w14:paraId="68463CBB" w14:textId="77777777" w:rsidR="009E63B1" w:rsidRDefault="009E63B1" w:rsidP="00EE7805">
            <w:pPr>
              <w:pStyle w:val="TablaNormal0"/>
              <w:jc w:val="center"/>
            </w:pPr>
            <w:r>
              <w:t>6</w:t>
            </w:r>
          </w:p>
        </w:tc>
      </w:tr>
      <w:tr w:rsidR="009E63B1" w14:paraId="0CD091A9" w14:textId="77777777" w:rsidTr="009E63B1">
        <w:tc>
          <w:tcPr>
            <w:tcW w:w="1696" w:type="dxa"/>
          </w:tcPr>
          <w:p w14:paraId="0812D6A8" w14:textId="77777777" w:rsidR="009E63B1" w:rsidRDefault="009E63B1" w:rsidP="006169FB">
            <w:pPr>
              <w:pStyle w:val="TablaNormal0"/>
            </w:pPr>
            <w:r>
              <w:lastRenderedPageBreak/>
              <w:t>Control de viudas y huérfanas</w:t>
            </w:r>
          </w:p>
        </w:tc>
        <w:tc>
          <w:tcPr>
            <w:tcW w:w="1283" w:type="dxa"/>
          </w:tcPr>
          <w:p w14:paraId="55C1A04E" w14:textId="77777777" w:rsidR="009E63B1" w:rsidRDefault="009E63B1" w:rsidP="00EE7805">
            <w:pPr>
              <w:pStyle w:val="TablaNormal0"/>
              <w:jc w:val="center"/>
            </w:pPr>
            <w:r>
              <w:t>Si</w:t>
            </w:r>
          </w:p>
        </w:tc>
        <w:tc>
          <w:tcPr>
            <w:tcW w:w="1283" w:type="dxa"/>
          </w:tcPr>
          <w:p w14:paraId="002FAFCC" w14:textId="77777777" w:rsidR="009E63B1" w:rsidRDefault="009E63B1" w:rsidP="00EE7805">
            <w:pPr>
              <w:pStyle w:val="TablaNormal0"/>
              <w:jc w:val="center"/>
            </w:pPr>
            <w:r>
              <w:t>Si</w:t>
            </w:r>
          </w:p>
        </w:tc>
        <w:tc>
          <w:tcPr>
            <w:tcW w:w="1283" w:type="dxa"/>
          </w:tcPr>
          <w:p w14:paraId="4077E852" w14:textId="77777777" w:rsidR="009E63B1" w:rsidRDefault="009E63B1" w:rsidP="00EE7805">
            <w:pPr>
              <w:pStyle w:val="TablaNormal0"/>
              <w:jc w:val="center"/>
            </w:pPr>
            <w:r>
              <w:t>Si</w:t>
            </w:r>
          </w:p>
        </w:tc>
        <w:tc>
          <w:tcPr>
            <w:tcW w:w="1283" w:type="dxa"/>
          </w:tcPr>
          <w:p w14:paraId="53186902" w14:textId="77777777" w:rsidR="009E63B1" w:rsidRDefault="009E63B1" w:rsidP="00EE7805">
            <w:pPr>
              <w:pStyle w:val="TablaNormal0"/>
              <w:jc w:val="center"/>
            </w:pPr>
            <w:r>
              <w:t>Si</w:t>
            </w:r>
          </w:p>
        </w:tc>
        <w:tc>
          <w:tcPr>
            <w:tcW w:w="1283" w:type="dxa"/>
          </w:tcPr>
          <w:p w14:paraId="6A814412" w14:textId="77777777" w:rsidR="009E63B1" w:rsidRDefault="009E63B1" w:rsidP="00EE7805">
            <w:pPr>
              <w:pStyle w:val="TablaNormal0"/>
              <w:jc w:val="center"/>
            </w:pPr>
            <w:r>
              <w:t>Si</w:t>
            </w:r>
          </w:p>
        </w:tc>
        <w:tc>
          <w:tcPr>
            <w:tcW w:w="1283" w:type="dxa"/>
          </w:tcPr>
          <w:p w14:paraId="7C1D5847" w14:textId="77777777" w:rsidR="009E63B1" w:rsidRDefault="009E63B1" w:rsidP="00EE7805">
            <w:pPr>
              <w:pStyle w:val="TablaNormal0"/>
              <w:jc w:val="center"/>
            </w:pPr>
            <w:r>
              <w:t>Si</w:t>
            </w:r>
          </w:p>
        </w:tc>
      </w:tr>
      <w:tr w:rsidR="009E63B1" w14:paraId="467ED49E" w14:textId="77777777" w:rsidTr="009E63B1">
        <w:tc>
          <w:tcPr>
            <w:tcW w:w="1696" w:type="dxa"/>
          </w:tcPr>
          <w:p w14:paraId="3870A93B" w14:textId="77777777" w:rsidR="009E63B1" w:rsidRDefault="009E63B1" w:rsidP="006169FB">
            <w:pPr>
              <w:pStyle w:val="TablaNormal0"/>
            </w:pPr>
            <w:r>
              <w:t>Conservar con el siguiente</w:t>
            </w:r>
          </w:p>
        </w:tc>
        <w:tc>
          <w:tcPr>
            <w:tcW w:w="1283" w:type="dxa"/>
          </w:tcPr>
          <w:p w14:paraId="5519160C" w14:textId="77777777" w:rsidR="009E63B1" w:rsidRDefault="009E63B1" w:rsidP="00EE7805">
            <w:pPr>
              <w:pStyle w:val="TablaNormal0"/>
              <w:jc w:val="center"/>
            </w:pPr>
            <w:r>
              <w:t>No</w:t>
            </w:r>
          </w:p>
        </w:tc>
        <w:tc>
          <w:tcPr>
            <w:tcW w:w="1283" w:type="dxa"/>
          </w:tcPr>
          <w:p w14:paraId="3E6FAD7D" w14:textId="77777777" w:rsidR="009E63B1" w:rsidRDefault="009E63B1" w:rsidP="00EE7805">
            <w:pPr>
              <w:pStyle w:val="TablaNormal0"/>
              <w:jc w:val="center"/>
            </w:pPr>
            <w:r>
              <w:t>No</w:t>
            </w:r>
          </w:p>
        </w:tc>
        <w:tc>
          <w:tcPr>
            <w:tcW w:w="1283" w:type="dxa"/>
          </w:tcPr>
          <w:p w14:paraId="5D5F7A29" w14:textId="77777777" w:rsidR="009E63B1" w:rsidRDefault="009E63B1" w:rsidP="00EE7805">
            <w:pPr>
              <w:pStyle w:val="TablaNormal0"/>
              <w:jc w:val="center"/>
            </w:pPr>
            <w:r>
              <w:t>No</w:t>
            </w:r>
          </w:p>
        </w:tc>
        <w:tc>
          <w:tcPr>
            <w:tcW w:w="1283" w:type="dxa"/>
          </w:tcPr>
          <w:p w14:paraId="32DE6A5C" w14:textId="77777777" w:rsidR="009E63B1" w:rsidRDefault="009E63B1" w:rsidP="00EE7805">
            <w:pPr>
              <w:pStyle w:val="TablaNormal0"/>
              <w:jc w:val="center"/>
            </w:pPr>
            <w:r>
              <w:t>No</w:t>
            </w:r>
          </w:p>
        </w:tc>
        <w:tc>
          <w:tcPr>
            <w:tcW w:w="1283" w:type="dxa"/>
          </w:tcPr>
          <w:p w14:paraId="19A321BE" w14:textId="77777777" w:rsidR="009E63B1" w:rsidRDefault="009E63B1" w:rsidP="00EE7805">
            <w:pPr>
              <w:pStyle w:val="TablaNormal0"/>
              <w:jc w:val="center"/>
            </w:pPr>
            <w:r>
              <w:t>No</w:t>
            </w:r>
          </w:p>
        </w:tc>
        <w:tc>
          <w:tcPr>
            <w:tcW w:w="1283" w:type="dxa"/>
          </w:tcPr>
          <w:p w14:paraId="22523318" w14:textId="77777777" w:rsidR="009E63B1" w:rsidRDefault="009E63B1" w:rsidP="00EE7805">
            <w:pPr>
              <w:pStyle w:val="TablaNormal0"/>
              <w:jc w:val="center"/>
            </w:pPr>
            <w:r>
              <w:t>No</w:t>
            </w:r>
          </w:p>
        </w:tc>
      </w:tr>
      <w:tr w:rsidR="009E63B1" w14:paraId="15DF7570" w14:textId="77777777" w:rsidTr="009E63B1">
        <w:tc>
          <w:tcPr>
            <w:tcW w:w="1696" w:type="dxa"/>
          </w:tcPr>
          <w:p w14:paraId="0AAF9462" w14:textId="6D5D7883" w:rsidR="009E63B1" w:rsidRDefault="009E63B1" w:rsidP="006169FB">
            <w:pPr>
              <w:pStyle w:val="TablaNormal0"/>
            </w:pPr>
            <w:r>
              <w:t>Conservar líneas juntas</w:t>
            </w:r>
          </w:p>
        </w:tc>
        <w:tc>
          <w:tcPr>
            <w:tcW w:w="1283" w:type="dxa"/>
          </w:tcPr>
          <w:p w14:paraId="0CDC250F" w14:textId="77777777" w:rsidR="009E63B1" w:rsidRDefault="009E63B1" w:rsidP="00EE7805">
            <w:pPr>
              <w:pStyle w:val="TablaNormal0"/>
              <w:jc w:val="center"/>
            </w:pPr>
            <w:r>
              <w:t>No</w:t>
            </w:r>
          </w:p>
        </w:tc>
        <w:tc>
          <w:tcPr>
            <w:tcW w:w="1283" w:type="dxa"/>
          </w:tcPr>
          <w:p w14:paraId="74865F6D" w14:textId="77777777" w:rsidR="009E63B1" w:rsidRDefault="009E63B1" w:rsidP="00EE7805">
            <w:pPr>
              <w:pStyle w:val="TablaNormal0"/>
              <w:jc w:val="center"/>
            </w:pPr>
            <w:r>
              <w:t>No</w:t>
            </w:r>
          </w:p>
        </w:tc>
        <w:tc>
          <w:tcPr>
            <w:tcW w:w="1283" w:type="dxa"/>
          </w:tcPr>
          <w:p w14:paraId="6207D487" w14:textId="77777777" w:rsidR="009E63B1" w:rsidRDefault="009E63B1" w:rsidP="00EE7805">
            <w:pPr>
              <w:pStyle w:val="TablaNormal0"/>
              <w:jc w:val="center"/>
            </w:pPr>
            <w:r>
              <w:t>No</w:t>
            </w:r>
          </w:p>
        </w:tc>
        <w:tc>
          <w:tcPr>
            <w:tcW w:w="1283" w:type="dxa"/>
          </w:tcPr>
          <w:p w14:paraId="617129AA" w14:textId="77777777" w:rsidR="009E63B1" w:rsidRDefault="009E63B1" w:rsidP="00EE7805">
            <w:pPr>
              <w:pStyle w:val="TablaNormal0"/>
              <w:jc w:val="center"/>
            </w:pPr>
            <w:r>
              <w:t>No</w:t>
            </w:r>
          </w:p>
        </w:tc>
        <w:tc>
          <w:tcPr>
            <w:tcW w:w="1283" w:type="dxa"/>
          </w:tcPr>
          <w:p w14:paraId="4D584ACE" w14:textId="77777777" w:rsidR="009E63B1" w:rsidRDefault="009E63B1" w:rsidP="00EE7805">
            <w:pPr>
              <w:pStyle w:val="TablaNormal0"/>
              <w:jc w:val="center"/>
            </w:pPr>
            <w:r>
              <w:t>No</w:t>
            </w:r>
          </w:p>
        </w:tc>
        <w:tc>
          <w:tcPr>
            <w:tcW w:w="1283" w:type="dxa"/>
          </w:tcPr>
          <w:p w14:paraId="4F3A97D4" w14:textId="77777777" w:rsidR="009E63B1" w:rsidRDefault="009E63B1" w:rsidP="00EE7805">
            <w:pPr>
              <w:pStyle w:val="TablaNormal0"/>
              <w:jc w:val="center"/>
            </w:pPr>
            <w:r>
              <w:t>No</w:t>
            </w:r>
          </w:p>
        </w:tc>
      </w:tr>
      <w:tr w:rsidR="009E63B1" w14:paraId="0326F8D4" w14:textId="77777777" w:rsidTr="009E63B1">
        <w:tc>
          <w:tcPr>
            <w:tcW w:w="1696" w:type="dxa"/>
          </w:tcPr>
          <w:p w14:paraId="38A8FFDD" w14:textId="77777777" w:rsidR="009E63B1" w:rsidRDefault="009E63B1" w:rsidP="006169FB">
            <w:pPr>
              <w:pStyle w:val="TablaNormal0"/>
            </w:pPr>
            <w:r>
              <w:t>No dividir palabras</w:t>
            </w:r>
          </w:p>
        </w:tc>
        <w:tc>
          <w:tcPr>
            <w:tcW w:w="1283" w:type="dxa"/>
          </w:tcPr>
          <w:p w14:paraId="466C8146" w14:textId="77777777" w:rsidR="009E63B1" w:rsidRDefault="009E63B1" w:rsidP="00EE7805">
            <w:pPr>
              <w:pStyle w:val="TablaNormal0"/>
              <w:jc w:val="center"/>
            </w:pPr>
            <w:r>
              <w:t>No</w:t>
            </w:r>
          </w:p>
        </w:tc>
        <w:tc>
          <w:tcPr>
            <w:tcW w:w="1283" w:type="dxa"/>
          </w:tcPr>
          <w:p w14:paraId="4BA838EA" w14:textId="77777777" w:rsidR="009E63B1" w:rsidRDefault="009E63B1" w:rsidP="00EE7805">
            <w:pPr>
              <w:pStyle w:val="TablaNormal0"/>
              <w:jc w:val="center"/>
            </w:pPr>
            <w:r>
              <w:t>No</w:t>
            </w:r>
          </w:p>
        </w:tc>
        <w:tc>
          <w:tcPr>
            <w:tcW w:w="1283" w:type="dxa"/>
          </w:tcPr>
          <w:p w14:paraId="0F9C44B9" w14:textId="77777777" w:rsidR="009E63B1" w:rsidRDefault="009E63B1" w:rsidP="00EE7805">
            <w:pPr>
              <w:pStyle w:val="TablaNormal0"/>
              <w:jc w:val="center"/>
            </w:pPr>
            <w:r>
              <w:t>No</w:t>
            </w:r>
          </w:p>
        </w:tc>
        <w:tc>
          <w:tcPr>
            <w:tcW w:w="1283" w:type="dxa"/>
          </w:tcPr>
          <w:p w14:paraId="79052D44" w14:textId="77777777" w:rsidR="009E63B1" w:rsidRDefault="009E63B1" w:rsidP="00EE7805">
            <w:pPr>
              <w:pStyle w:val="TablaNormal0"/>
              <w:jc w:val="center"/>
            </w:pPr>
            <w:r>
              <w:t>No</w:t>
            </w:r>
          </w:p>
        </w:tc>
        <w:tc>
          <w:tcPr>
            <w:tcW w:w="1283" w:type="dxa"/>
          </w:tcPr>
          <w:p w14:paraId="56A69585" w14:textId="77777777" w:rsidR="009E63B1" w:rsidRDefault="009E63B1" w:rsidP="00EE7805">
            <w:pPr>
              <w:pStyle w:val="TablaNormal0"/>
              <w:jc w:val="center"/>
            </w:pPr>
            <w:r>
              <w:t>No</w:t>
            </w:r>
          </w:p>
        </w:tc>
        <w:tc>
          <w:tcPr>
            <w:tcW w:w="1283" w:type="dxa"/>
          </w:tcPr>
          <w:p w14:paraId="4FC2E70F" w14:textId="77777777" w:rsidR="009E63B1" w:rsidRDefault="009E63B1" w:rsidP="00EE7805">
            <w:pPr>
              <w:pStyle w:val="TablaNormal0"/>
              <w:jc w:val="center"/>
            </w:pPr>
            <w:r>
              <w:t>No</w:t>
            </w:r>
          </w:p>
        </w:tc>
      </w:tr>
      <w:tr w:rsidR="009E63B1" w14:paraId="4080B30C" w14:textId="77777777" w:rsidTr="009E63B1">
        <w:tc>
          <w:tcPr>
            <w:tcW w:w="1696" w:type="dxa"/>
          </w:tcPr>
          <w:p w14:paraId="09249058" w14:textId="77777777" w:rsidR="009E63B1" w:rsidRDefault="009E63B1" w:rsidP="006169FB">
            <w:pPr>
              <w:pStyle w:val="TablaNormal0"/>
            </w:pPr>
            <w:r>
              <w:t>Mostrar en lista de estilos</w:t>
            </w:r>
          </w:p>
        </w:tc>
        <w:tc>
          <w:tcPr>
            <w:tcW w:w="1283" w:type="dxa"/>
          </w:tcPr>
          <w:p w14:paraId="5AC243B4" w14:textId="77777777" w:rsidR="009E63B1" w:rsidRDefault="009E63B1" w:rsidP="00EE7805">
            <w:pPr>
              <w:pStyle w:val="TablaNormal0"/>
              <w:jc w:val="center"/>
            </w:pPr>
            <w:r>
              <w:t>Si</w:t>
            </w:r>
          </w:p>
        </w:tc>
        <w:tc>
          <w:tcPr>
            <w:tcW w:w="1283" w:type="dxa"/>
          </w:tcPr>
          <w:p w14:paraId="69AC4903" w14:textId="77777777" w:rsidR="009E63B1" w:rsidRDefault="009E63B1" w:rsidP="00EE7805">
            <w:pPr>
              <w:pStyle w:val="TablaNormal0"/>
              <w:jc w:val="center"/>
            </w:pPr>
            <w:r>
              <w:t>Si</w:t>
            </w:r>
          </w:p>
        </w:tc>
        <w:tc>
          <w:tcPr>
            <w:tcW w:w="1283" w:type="dxa"/>
          </w:tcPr>
          <w:p w14:paraId="1179F9F2" w14:textId="77777777" w:rsidR="009E63B1" w:rsidRDefault="009E63B1" w:rsidP="00EE7805">
            <w:pPr>
              <w:pStyle w:val="TablaNormal0"/>
              <w:jc w:val="center"/>
            </w:pPr>
            <w:r>
              <w:t>No</w:t>
            </w:r>
          </w:p>
        </w:tc>
        <w:tc>
          <w:tcPr>
            <w:tcW w:w="1283" w:type="dxa"/>
          </w:tcPr>
          <w:p w14:paraId="0F766413" w14:textId="77777777" w:rsidR="009E63B1" w:rsidRDefault="009E63B1" w:rsidP="00EE7805">
            <w:pPr>
              <w:pStyle w:val="TablaNormal0"/>
              <w:jc w:val="center"/>
            </w:pPr>
            <w:r>
              <w:t>No</w:t>
            </w:r>
          </w:p>
        </w:tc>
        <w:tc>
          <w:tcPr>
            <w:tcW w:w="1283" w:type="dxa"/>
          </w:tcPr>
          <w:p w14:paraId="4BE9F85B" w14:textId="77777777" w:rsidR="009E63B1" w:rsidRDefault="009E63B1" w:rsidP="00EE7805">
            <w:pPr>
              <w:pStyle w:val="TablaNormal0"/>
              <w:jc w:val="center"/>
            </w:pPr>
            <w:r>
              <w:t>No</w:t>
            </w:r>
          </w:p>
        </w:tc>
        <w:tc>
          <w:tcPr>
            <w:tcW w:w="1283" w:type="dxa"/>
          </w:tcPr>
          <w:p w14:paraId="69E99186" w14:textId="77777777" w:rsidR="009E63B1" w:rsidRDefault="009E63B1" w:rsidP="00EE7805">
            <w:pPr>
              <w:pStyle w:val="TablaNormal0"/>
              <w:jc w:val="center"/>
            </w:pPr>
            <w:r>
              <w:t>No</w:t>
            </w:r>
          </w:p>
        </w:tc>
      </w:tr>
      <w:tr w:rsidR="009E63B1" w14:paraId="1053A797" w14:textId="77777777" w:rsidTr="009E63B1">
        <w:tc>
          <w:tcPr>
            <w:tcW w:w="1696" w:type="dxa"/>
          </w:tcPr>
          <w:p w14:paraId="2461A662" w14:textId="77777777" w:rsidR="009E63B1" w:rsidRDefault="009E63B1" w:rsidP="006169FB">
            <w:pPr>
              <w:pStyle w:val="TablaNormal0"/>
            </w:pPr>
            <w:r>
              <w:t>Nivel de esquema</w:t>
            </w:r>
          </w:p>
        </w:tc>
        <w:tc>
          <w:tcPr>
            <w:tcW w:w="1283" w:type="dxa"/>
          </w:tcPr>
          <w:p w14:paraId="5138BAF8" w14:textId="77777777" w:rsidR="009E63B1" w:rsidRDefault="009E63B1" w:rsidP="00EE7805">
            <w:pPr>
              <w:pStyle w:val="TablaNormal0"/>
              <w:jc w:val="center"/>
            </w:pPr>
            <w:r>
              <w:t>0</w:t>
            </w:r>
          </w:p>
        </w:tc>
        <w:tc>
          <w:tcPr>
            <w:tcW w:w="1283" w:type="dxa"/>
          </w:tcPr>
          <w:p w14:paraId="08698CDF" w14:textId="77777777" w:rsidR="009E63B1" w:rsidRDefault="009E63B1" w:rsidP="00EE7805">
            <w:pPr>
              <w:pStyle w:val="TablaNormal0"/>
              <w:jc w:val="center"/>
            </w:pPr>
            <w:r>
              <w:t>0</w:t>
            </w:r>
          </w:p>
        </w:tc>
        <w:tc>
          <w:tcPr>
            <w:tcW w:w="1283" w:type="dxa"/>
          </w:tcPr>
          <w:p w14:paraId="544DF325" w14:textId="77777777" w:rsidR="009E63B1" w:rsidRDefault="009E63B1" w:rsidP="00EE7805">
            <w:pPr>
              <w:pStyle w:val="TablaNormal0"/>
              <w:jc w:val="center"/>
            </w:pPr>
            <w:r>
              <w:t>0</w:t>
            </w:r>
          </w:p>
        </w:tc>
        <w:tc>
          <w:tcPr>
            <w:tcW w:w="1283" w:type="dxa"/>
          </w:tcPr>
          <w:p w14:paraId="4D75ABC1" w14:textId="77777777" w:rsidR="009E63B1" w:rsidRDefault="009E63B1" w:rsidP="00EE7805">
            <w:pPr>
              <w:pStyle w:val="TablaNormal0"/>
              <w:jc w:val="center"/>
            </w:pPr>
            <w:r>
              <w:t>0</w:t>
            </w:r>
          </w:p>
        </w:tc>
        <w:tc>
          <w:tcPr>
            <w:tcW w:w="1283" w:type="dxa"/>
          </w:tcPr>
          <w:p w14:paraId="364AF8BC" w14:textId="77777777" w:rsidR="009E63B1" w:rsidRDefault="009E63B1" w:rsidP="00EE7805">
            <w:pPr>
              <w:pStyle w:val="TablaNormal0"/>
              <w:jc w:val="center"/>
            </w:pPr>
            <w:r>
              <w:t>0</w:t>
            </w:r>
          </w:p>
        </w:tc>
        <w:tc>
          <w:tcPr>
            <w:tcW w:w="1283" w:type="dxa"/>
          </w:tcPr>
          <w:p w14:paraId="7535142B" w14:textId="77777777" w:rsidR="009E63B1" w:rsidRDefault="009E63B1" w:rsidP="00EE7805">
            <w:pPr>
              <w:pStyle w:val="TablaNormal0"/>
              <w:jc w:val="center"/>
            </w:pPr>
            <w:r>
              <w:t>0</w:t>
            </w:r>
          </w:p>
        </w:tc>
      </w:tr>
    </w:tbl>
    <w:p w14:paraId="745109F8" w14:textId="77777777" w:rsidR="009E63B1" w:rsidRDefault="009E63B1" w:rsidP="009E63B1">
      <w:pPr>
        <w:pStyle w:val="Ttulo3"/>
      </w:pPr>
      <w:bookmarkStart w:id="226" w:name="_Toc45027544"/>
      <w:bookmarkStart w:id="227" w:name="_Toc45029127"/>
      <w:bookmarkStart w:id="228" w:name="_Toc45058642"/>
      <w:bookmarkStart w:id="229" w:name="_Toc30153"/>
      <w:bookmarkStart w:id="230" w:name="_Toc43990723"/>
      <w:r>
        <w:t>11.6.2</w:t>
      </w:r>
      <w:r>
        <w:tab/>
        <w:t>Estilo Tabla Normal y estilos basados en estilo Tabla Normal</w:t>
      </w:r>
      <w:bookmarkEnd w:id="226"/>
      <w:bookmarkEnd w:id="227"/>
      <w:bookmarkEnd w:id="228"/>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96"/>
        <w:gridCol w:w="1923"/>
        <w:gridCol w:w="1923"/>
        <w:gridCol w:w="1923"/>
        <w:gridCol w:w="1923"/>
      </w:tblGrid>
      <w:tr w:rsidR="009E63B1" w14:paraId="7FDC9D7A" w14:textId="77777777" w:rsidTr="009E63B1">
        <w:trPr>
          <w:tblHeader/>
        </w:trPr>
        <w:tc>
          <w:tcPr>
            <w:tcW w:w="1696" w:type="dxa"/>
          </w:tcPr>
          <w:p w14:paraId="63F85F2F" w14:textId="77777777" w:rsidR="009E63B1" w:rsidRDefault="009E63B1" w:rsidP="006169FB">
            <w:pPr>
              <w:pStyle w:val="TablaNormal0"/>
            </w:pPr>
          </w:p>
        </w:tc>
        <w:tc>
          <w:tcPr>
            <w:tcW w:w="1923" w:type="dxa"/>
          </w:tcPr>
          <w:p w14:paraId="4A688416" w14:textId="77777777" w:rsidR="009E63B1" w:rsidRDefault="009E63B1" w:rsidP="00EE7805">
            <w:pPr>
              <w:pStyle w:val="TablaDestacado"/>
              <w:jc w:val="center"/>
            </w:pPr>
            <w:r>
              <w:t>Tabla Normal</w:t>
            </w:r>
          </w:p>
        </w:tc>
        <w:tc>
          <w:tcPr>
            <w:tcW w:w="1923" w:type="dxa"/>
          </w:tcPr>
          <w:p w14:paraId="26A01D0E" w14:textId="77777777" w:rsidR="009E63B1" w:rsidRDefault="009E63B1" w:rsidP="00EE7805">
            <w:pPr>
              <w:pStyle w:val="TablaDestacado"/>
              <w:jc w:val="center"/>
            </w:pPr>
            <w:r>
              <w:t>Tabla Destacado</w:t>
            </w:r>
          </w:p>
        </w:tc>
        <w:tc>
          <w:tcPr>
            <w:tcW w:w="1923" w:type="dxa"/>
          </w:tcPr>
          <w:p w14:paraId="67876C7D" w14:textId="77777777" w:rsidR="009E63B1" w:rsidRDefault="009E63B1" w:rsidP="00EE7805">
            <w:pPr>
              <w:pStyle w:val="TablaDestacado"/>
              <w:jc w:val="center"/>
            </w:pPr>
            <w:r>
              <w:t>Tabla Centrado</w:t>
            </w:r>
          </w:p>
        </w:tc>
        <w:tc>
          <w:tcPr>
            <w:tcW w:w="1923" w:type="dxa"/>
          </w:tcPr>
          <w:p w14:paraId="5159DF69" w14:textId="77777777" w:rsidR="009E63B1" w:rsidRDefault="009E63B1" w:rsidP="00EE7805">
            <w:pPr>
              <w:pStyle w:val="TablaDestacado"/>
              <w:jc w:val="center"/>
            </w:pPr>
            <w:r>
              <w:t>Tabla Título</w:t>
            </w:r>
          </w:p>
        </w:tc>
      </w:tr>
      <w:tr w:rsidR="009E63B1" w14:paraId="724244CA" w14:textId="77777777" w:rsidTr="009E63B1">
        <w:tc>
          <w:tcPr>
            <w:tcW w:w="1696" w:type="dxa"/>
          </w:tcPr>
          <w:p w14:paraId="4D924575" w14:textId="77777777" w:rsidR="009E63B1" w:rsidRDefault="009E63B1" w:rsidP="006169FB">
            <w:pPr>
              <w:pStyle w:val="TablaNormal0"/>
            </w:pPr>
            <w:r>
              <w:t>Basado en</w:t>
            </w:r>
          </w:p>
        </w:tc>
        <w:tc>
          <w:tcPr>
            <w:tcW w:w="1923" w:type="dxa"/>
          </w:tcPr>
          <w:p w14:paraId="7F7F8852" w14:textId="49210D18" w:rsidR="009E63B1" w:rsidRDefault="00C77285" w:rsidP="00EE7805">
            <w:pPr>
              <w:pStyle w:val="TablaNormal0"/>
              <w:jc w:val="center"/>
            </w:pPr>
            <w:r>
              <w:t>N/A</w:t>
            </w:r>
          </w:p>
        </w:tc>
        <w:tc>
          <w:tcPr>
            <w:tcW w:w="1923" w:type="dxa"/>
          </w:tcPr>
          <w:p w14:paraId="5A9DA46E" w14:textId="77777777" w:rsidR="009E63B1" w:rsidRDefault="009E63B1" w:rsidP="00EE7805">
            <w:pPr>
              <w:pStyle w:val="TablaNormal0"/>
              <w:jc w:val="center"/>
            </w:pPr>
            <w:r>
              <w:t>Tabla Normal</w:t>
            </w:r>
          </w:p>
        </w:tc>
        <w:tc>
          <w:tcPr>
            <w:tcW w:w="1923" w:type="dxa"/>
          </w:tcPr>
          <w:p w14:paraId="6CB9E680" w14:textId="77777777" w:rsidR="009E63B1" w:rsidRDefault="009E63B1" w:rsidP="00EE7805">
            <w:pPr>
              <w:pStyle w:val="TablaNormal0"/>
              <w:jc w:val="center"/>
            </w:pPr>
            <w:r>
              <w:t>Tabla Normal</w:t>
            </w:r>
          </w:p>
        </w:tc>
        <w:tc>
          <w:tcPr>
            <w:tcW w:w="1923" w:type="dxa"/>
          </w:tcPr>
          <w:p w14:paraId="32CCB4D6" w14:textId="77777777" w:rsidR="009E63B1" w:rsidRDefault="009E63B1" w:rsidP="00EE7805">
            <w:pPr>
              <w:pStyle w:val="TablaNormal0"/>
              <w:jc w:val="center"/>
            </w:pPr>
            <w:r>
              <w:t>Tabla Normal</w:t>
            </w:r>
          </w:p>
        </w:tc>
      </w:tr>
      <w:tr w:rsidR="009E63B1" w14:paraId="1E40C693" w14:textId="77777777" w:rsidTr="009E63B1">
        <w:tc>
          <w:tcPr>
            <w:tcW w:w="1696" w:type="dxa"/>
          </w:tcPr>
          <w:p w14:paraId="7355EB6C" w14:textId="77777777" w:rsidR="009E63B1" w:rsidRDefault="009E63B1" w:rsidP="006169FB">
            <w:pPr>
              <w:pStyle w:val="TablaNormal0"/>
            </w:pPr>
            <w:r>
              <w:t>Fuente</w:t>
            </w:r>
          </w:p>
        </w:tc>
        <w:tc>
          <w:tcPr>
            <w:tcW w:w="1923" w:type="dxa"/>
          </w:tcPr>
          <w:p w14:paraId="423579C2" w14:textId="77777777" w:rsidR="009E63B1" w:rsidRDefault="009E63B1" w:rsidP="00EE7805">
            <w:pPr>
              <w:pStyle w:val="TablaNormal0"/>
              <w:jc w:val="center"/>
            </w:pPr>
            <w:r>
              <w:t>Book Antiqua</w:t>
            </w:r>
          </w:p>
        </w:tc>
        <w:tc>
          <w:tcPr>
            <w:tcW w:w="1923" w:type="dxa"/>
          </w:tcPr>
          <w:p w14:paraId="188CD422" w14:textId="77777777" w:rsidR="009E63B1" w:rsidRDefault="009E63B1" w:rsidP="00EE7805">
            <w:pPr>
              <w:pStyle w:val="TablaNormal0"/>
              <w:jc w:val="center"/>
            </w:pPr>
            <w:r>
              <w:t>Book Antiqua</w:t>
            </w:r>
          </w:p>
        </w:tc>
        <w:tc>
          <w:tcPr>
            <w:tcW w:w="1923" w:type="dxa"/>
          </w:tcPr>
          <w:p w14:paraId="6DB2C8DB" w14:textId="77777777" w:rsidR="009E63B1" w:rsidRDefault="009E63B1" w:rsidP="00EE7805">
            <w:pPr>
              <w:pStyle w:val="TablaNormal0"/>
              <w:jc w:val="center"/>
            </w:pPr>
            <w:r>
              <w:t>Book Antiqua</w:t>
            </w:r>
          </w:p>
        </w:tc>
        <w:tc>
          <w:tcPr>
            <w:tcW w:w="1923" w:type="dxa"/>
          </w:tcPr>
          <w:p w14:paraId="7ED075B6" w14:textId="77777777" w:rsidR="009E63B1" w:rsidRDefault="009E63B1" w:rsidP="00EE7805">
            <w:pPr>
              <w:pStyle w:val="TablaNormal0"/>
              <w:jc w:val="center"/>
            </w:pPr>
            <w:r>
              <w:t>Book Antiqua</w:t>
            </w:r>
          </w:p>
        </w:tc>
      </w:tr>
      <w:tr w:rsidR="009E63B1" w14:paraId="0F932A61" w14:textId="77777777" w:rsidTr="009E63B1">
        <w:tc>
          <w:tcPr>
            <w:tcW w:w="1696" w:type="dxa"/>
          </w:tcPr>
          <w:p w14:paraId="360EA7D4" w14:textId="1C166562" w:rsidR="009E63B1" w:rsidRDefault="009E63B1" w:rsidP="006169FB">
            <w:pPr>
              <w:pStyle w:val="TablaNormal0"/>
            </w:pPr>
            <w:r>
              <w:t>Tamaño (p</w:t>
            </w:r>
            <w:r w:rsidR="00CA2ACD">
              <w:t>un</w:t>
            </w:r>
            <w:r>
              <w:t>to</w:t>
            </w:r>
            <w:r w:rsidR="00CA2ACD">
              <w:t>s</w:t>
            </w:r>
            <w:r>
              <w:t>)</w:t>
            </w:r>
          </w:p>
        </w:tc>
        <w:tc>
          <w:tcPr>
            <w:tcW w:w="1923" w:type="dxa"/>
          </w:tcPr>
          <w:p w14:paraId="6B495338" w14:textId="77777777" w:rsidR="009E63B1" w:rsidRDefault="009E63B1" w:rsidP="00EE7805">
            <w:pPr>
              <w:pStyle w:val="TablaNormal0"/>
              <w:jc w:val="center"/>
            </w:pPr>
            <w:r>
              <w:t>11</w:t>
            </w:r>
          </w:p>
        </w:tc>
        <w:tc>
          <w:tcPr>
            <w:tcW w:w="1923" w:type="dxa"/>
          </w:tcPr>
          <w:p w14:paraId="770A7810" w14:textId="77777777" w:rsidR="009E63B1" w:rsidRDefault="009E63B1" w:rsidP="00EE7805">
            <w:pPr>
              <w:pStyle w:val="TablaNormal0"/>
              <w:jc w:val="center"/>
            </w:pPr>
            <w:r>
              <w:t>11</w:t>
            </w:r>
          </w:p>
        </w:tc>
        <w:tc>
          <w:tcPr>
            <w:tcW w:w="1923" w:type="dxa"/>
          </w:tcPr>
          <w:p w14:paraId="67ACED3B" w14:textId="77777777" w:rsidR="009E63B1" w:rsidRDefault="009E63B1" w:rsidP="00EE7805">
            <w:pPr>
              <w:pStyle w:val="TablaNormal0"/>
              <w:jc w:val="center"/>
            </w:pPr>
            <w:r>
              <w:t>11</w:t>
            </w:r>
          </w:p>
        </w:tc>
        <w:tc>
          <w:tcPr>
            <w:tcW w:w="1923" w:type="dxa"/>
          </w:tcPr>
          <w:p w14:paraId="7015CE2B" w14:textId="77777777" w:rsidR="009E63B1" w:rsidRDefault="009E63B1" w:rsidP="00EE7805">
            <w:pPr>
              <w:pStyle w:val="TablaNormal0"/>
              <w:jc w:val="center"/>
            </w:pPr>
            <w:r>
              <w:t>11</w:t>
            </w:r>
          </w:p>
        </w:tc>
      </w:tr>
      <w:tr w:rsidR="008F5EA0" w14:paraId="73FE2201" w14:textId="77777777" w:rsidTr="009E63B1">
        <w:tc>
          <w:tcPr>
            <w:tcW w:w="1696" w:type="dxa"/>
          </w:tcPr>
          <w:p w14:paraId="46317837" w14:textId="1B626944" w:rsidR="008F5EA0" w:rsidRDefault="008F5EA0" w:rsidP="006169FB">
            <w:pPr>
              <w:pStyle w:val="TablaNormal0"/>
            </w:pPr>
            <w:r>
              <w:t>Cursiva</w:t>
            </w:r>
          </w:p>
        </w:tc>
        <w:tc>
          <w:tcPr>
            <w:tcW w:w="1923" w:type="dxa"/>
          </w:tcPr>
          <w:p w14:paraId="72DDA540" w14:textId="3FAD7BA0" w:rsidR="008F5EA0" w:rsidRDefault="008F5EA0" w:rsidP="00EE7805">
            <w:pPr>
              <w:pStyle w:val="TablaNormal0"/>
              <w:jc w:val="center"/>
            </w:pPr>
            <w:r>
              <w:t>No</w:t>
            </w:r>
          </w:p>
        </w:tc>
        <w:tc>
          <w:tcPr>
            <w:tcW w:w="1923" w:type="dxa"/>
          </w:tcPr>
          <w:p w14:paraId="3C198F32" w14:textId="6367A2F3" w:rsidR="008F5EA0" w:rsidRDefault="008F5EA0" w:rsidP="00EE7805">
            <w:pPr>
              <w:pStyle w:val="TablaNormal0"/>
              <w:jc w:val="center"/>
            </w:pPr>
            <w:r>
              <w:t>No</w:t>
            </w:r>
          </w:p>
        </w:tc>
        <w:tc>
          <w:tcPr>
            <w:tcW w:w="1923" w:type="dxa"/>
          </w:tcPr>
          <w:p w14:paraId="3B975040" w14:textId="00829779" w:rsidR="008F5EA0" w:rsidRDefault="008F5EA0" w:rsidP="00EE7805">
            <w:pPr>
              <w:pStyle w:val="TablaNormal0"/>
              <w:jc w:val="center"/>
            </w:pPr>
            <w:r>
              <w:t>No</w:t>
            </w:r>
          </w:p>
        </w:tc>
        <w:tc>
          <w:tcPr>
            <w:tcW w:w="1923" w:type="dxa"/>
          </w:tcPr>
          <w:p w14:paraId="36EE6DFC" w14:textId="044621E7" w:rsidR="008F5EA0" w:rsidRDefault="008F5EA0" w:rsidP="00EE7805">
            <w:pPr>
              <w:pStyle w:val="TablaNormal0"/>
              <w:jc w:val="center"/>
            </w:pPr>
            <w:r>
              <w:t>No</w:t>
            </w:r>
          </w:p>
        </w:tc>
      </w:tr>
      <w:tr w:rsidR="009E63B1" w14:paraId="6E2104F6" w14:textId="77777777" w:rsidTr="009E63B1">
        <w:tc>
          <w:tcPr>
            <w:tcW w:w="1696" w:type="dxa"/>
          </w:tcPr>
          <w:p w14:paraId="1BCD8E4D" w14:textId="77777777" w:rsidR="009E63B1" w:rsidRDefault="009E63B1" w:rsidP="006169FB">
            <w:pPr>
              <w:pStyle w:val="TablaNormal0"/>
            </w:pPr>
            <w:r>
              <w:t>Negrita</w:t>
            </w:r>
          </w:p>
        </w:tc>
        <w:tc>
          <w:tcPr>
            <w:tcW w:w="1923" w:type="dxa"/>
          </w:tcPr>
          <w:p w14:paraId="37D8E941" w14:textId="77777777" w:rsidR="009E63B1" w:rsidRDefault="009E63B1" w:rsidP="00EE7805">
            <w:pPr>
              <w:pStyle w:val="TablaNormal0"/>
              <w:jc w:val="center"/>
            </w:pPr>
            <w:r>
              <w:t>No</w:t>
            </w:r>
          </w:p>
        </w:tc>
        <w:tc>
          <w:tcPr>
            <w:tcW w:w="1923" w:type="dxa"/>
          </w:tcPr>
          <w:p w14:paraId="17792ED1" w14:textId="77777777" w:rsidR="009E63B1" w:rsidRDefault="009E63B1" w:rsidP="00EE7805">
            <w:pPr>
              <w:pStyle w:val="TablaNormal0"/>
              <w:jc w:val="center"/>
            </w:pPr>
            <w:r>
              <w:t>Si</w:t>
            </w:r>
          </w:p>
        </w:tc>
        <w:tc>
          <w:tcPr>
            <w:tcW w:w="1923" w:type="dxa"/>
          </w:tcPr>
          <w:p w14:paraId="1F05D75A" w14:textId="77777777" w:rsidR="009E63B1" w:rsidRDefault="009E63B1" w:rsidP="00EE7805">
            <w:pPr>
              <w:pStyle w:val="TablaNormal0"/>
              <w:jc w:val="center"/>
            </w:pPr>
            <w:r>
              <w:t>Si</w:t>
            </w:r>
          </w:p>
        </w:tc>
        <w:tc>
          <w:tcPr>
            <w:tcW w:w="1923" w:type="dxa"/>
          </w:tcPr>
          <w:p w14:paraId="3E235FDA" w14:textId="77777777" w:rsidR="009E63B1" w:rsidRDefault="009E63B1" w:rsidP="00EE7805">
            <w:pPr>
              <w:pStyle w:val="TablaNormal0"/>
              <w:jc w:val="center"/>
            </w:pPr>
            <w:r>
              <w:t>Si</w:t>
            </w:r>
          </w:p>
        </w:tc>
      </w:tr>
      <w:tr w:rsidR="009E63B1" w14:paraId="6C8F3229" w14:textId="77777777" w:rsidTr="009E63B1">
        <w:tc>
          <w:tcPr>
            <w:tcW w:w="1696" w:type="dxa"/>
          </w:tcPr>
          <w:p w14:paraId="03C8383F" w14:textId="77777777" w:rsidR="009E63B1" w:rsidRDefault="009E63B1" w:rsidP="006169FB">
            <w:pPr>
              <w:pStyle w:val="TablaNormal0"/>
            </w:pPr>
            <w:r>
              <w:t>Subrayado</w:t>
            </w:r>
          </w:p>
        </w:tc>
        <w:tc>
          <w:tcPr>
            <w:tcW w:w="1923" w:type="dxa"/>
          </w:tcPr>
          <w:p w14:paraId="33228B80" w14:textId="77777777" w:rsidR="009E63B1" w:rsidRDefault="009E63B1" w:rsidP="00EE7805">
            <w:pPr>
              <w:pStyle w:val="TablaNormal0"/>
              <w:jc w:val="center"/>
            </w:pPr>
            <w:r>
              <w:t>No</w:t>
            </w:r>
          </w:p>
        </w:tc>
        <w:tc>
          <w:tcPr>
            <w:tcW w:w="1923" w:type="dxa"/>
          </w:tcPr>
          <w:p w14:paraId="4F4E7355" w14:textId="77777777" w:rsidR="009E63B1" w:rsidRDefault="009E63B1" w:rsidP="00EE7805">
            <w:pPr>
              <w:pStyle w:val="TablaNormal0"/>
              <w:jc w:val="center"/>
            </w:pPr>
            <w:r>
              <w:t>No</w:t>
            </w:r>
          </w:p>
        </w:tc>
        <w:tc>
          <w:tcPr>
            <w:tcW w:w="1923" w:type="dxa"/>
          </w:tcPr>
          <w:p w14:paraId="0FAB68D0" w14:textId="77777777" w:rsidR="009E63B1" w:rsidRDefault="009E63B1" w:rsidP="00EE7805">
            <w:pPr>
              <w:pStyle w:val="TablaNormal0"/>
              <w:jc w:val="center"/>
            </w:pPr>
            <w:r>
              <w:t>No</w:t>
            </w:r>
          </w:p>
        </w:tc>
        <w:tc>
          <w:tcPr>
            <w:tcW w:w="1923" w:type="dxa"/>
          </w:tcPr>
          <w:p w14:paraId="3DE09A60" w14:textId="77777777" w:rsidR="009E63B1" w:rsidRDefault="009E63B1" w:rsidP="00EE7805">
            <w:pPr>
              <w:pStyle w:val="TablaNormal0"/>
              <w:jc w:val="center"/>
            </w:pPr>
            <w:r>
              <w:t>No</w:t>
            </w:r>
          </w:p>
        </w:tc>
      </w:tr>
      <w:tr w:rsidR="009E63B1" w14:paraId="5293AF17" w14:textId="77777777" w:rsidTr="009E63B1">
        <w:tc>
          <w:tcPr>
            <w:tcW w:w="1696" w:type="dxa"/>
          </w:tcPr>
          <w:p w14:paraId="4C842E34" w14:textId="77777777" w:rsidR="009E63B1" w:rsidRDefault="009E63B1" w:rsidP="006169FB">
            <w:pPr>
              <w:pStyle w:val="TablaNormal0"/>
            </w:pPr>
            <w:r>
              <w:t>Mayúsculas</w:t>
            </w:r>
          </w:p>
        </w:tc>
        <w:tc>
          <w:tcPr>
            <w:tcW w:w="1923" w:type="dxa"/>
          </w:tcPr>
          <w:p w14:paraId="05ED5C88" w14:textId="77777777" w:rsidR="009E63B1" w:rsidRDefault="009E63B1" w:rsidP="00EE7805">
            <w:pPr>
              <w:pStyle w:val="TablaNormal0"/>
              <w:jc w:val="center"/>
            </w:pPr>
            <w:r>
              <w:t>No</w:t>
            </w:r>
          </w:p>
        </w:tc>
        <w:tc>
          <w:tcPr>
            <w:tcW w:w="1923" w:type="dxa"/>
          </w:tcPr>
          <w:p w14:paraId="7E038680" w14:textId="77777777" w:rsidR="009E63B1" w:rsidRDefault="009E63B1" w:rsidP="00EE7805">
            <w:pPr>
              <w:pStyle w:val="TablaNormal0"/>
              <w:jc w:val="center"/>
            </w:pPr>
            <w:r>
              <w:t>Si</w:t>
            </w:r>
          </w:p>
        </w:tc>
        <w:tc>
          <w:tcPr>
            <w:tcW w:w="1923" w:type="dxa"/>
          </w:tcPr>
          <w:p w14:paraId="684BC612" w14:textId="77777777" w:rsidR="009E63B1" w:rsidRDefault="009E63B1" w:rsidP="00EE7805">
            <w:pPr>
              <w:pStyle w:val="TablaNormal0"/>
              <w:jc w:val="center"/>
            </w:pPr>
            <w:r>
              <w:t>Si</w:t>
            </w:r>
          </w:p>
        </w:tc>
        <w:tc>
          <w:tcPr>
            <w:tcW w:w="1923" w:type="dxa"/>
          </w:tcPr>
          <w:p w14:paraId="3DFA9E32" w14:textId="77777777" w:rsidR="009E63B1" w:rsidRDefault="009E63B1" w:rsidP="00EE7805">
            <w:pPr>
              <w:pStyle w:val="TablaNormal0"/>
              <w:jc w:val="center"/>
            </w:pPr>
            <w:r>
              <w:t>No</w:t>
            </w:r>
          </w:p>
        </w:tc>
      </w:tr>
      <w:tr w:rsidR="00DF6AD0" w14:paraId="198E9457" w14:textId="77777777" w:rsidTr="009E63B1">
        <w:tc>
          <w:tcPr>
            <w:tcW w:w="1696" w:type="dxa"/>
          </w:tcPr>
          <w:p w14:paraId="06B0F7C6" w14:textId="77777777" w:rsidR="00DF6AD0" w:rsidRDefault="00DF6AD0" w:rsidP="00DF6AD0">
            <w:pPr>
              <w:pStyle w:val="TablaNormal0"/>
            </w:pPr>
            <w:r>
              <w:t>Tabulaciones (cm)</w:t>
            </w:r>
          </w:p>
        </w:tc>
        <w:tc>
          <w:tcPr>
            <w:tcW w:w="1923" w:type="dxa"/>
          </w:tcPr>
          <w:p w14:paraId="4E1E286B" w14:textId="77777777" w:rsidR="00DF6AD0" w:rsidRDefault="00DF6AD0" w:rsidP="00DF6AD0">
            <w:pPr>
              <w:pStyle w:val="TablaNormal0"/>
              <w:jc w:val="center"/>
            </w:pPr>
            <w:r>
              <w:t>Ninguna</w:t>
            </w:r>
          </w:p>
        </w:tc>
        <w:tc>
          <w:tcPr>
            <w:tcW w:w="1923" w:type="dxa"/>
          </w:tcPr>
          <w:p w14:paraId="76016144" w14:textId="2001F262" w:rsidR="00DF6AD0" w:rsidRDefault="00DF6AD0" w:rsidP="00DF6AD0">
            <w:pPr>
              <w:pStyle w:val="TablaNormal0"/>
              <w:jc w:val="center"/>
            </w:pPr>
            <w:r>
              <w:t>1,25 izq.</w:t>
            </w:r>
          </w:p>
          <w:p w14:paraId="2DFD6A16" w14:textId="41D8369F" w:rsidR="00DF6AD0" w:rsidRDefault="00DF6AD0" w:rsidP="00DF6AD0">
            <w:pPr>
              <w:pStyle w:val="TablaNormal0"/>
              <w:jc w:val="center"/>
            </w:pPr>
            <w:r>
              <w:t>7,97 izq.</w:t>
            </w:r>
          </w:p>
        </w:tc>
        <w:tc>
          <w:tcPr>
            <w:tcW w:w="1923" w:type="dxa"/>
          </w:tcPr>
          <w:p w14:paraId="18C5E82B" w14:textId="77777777" w:rsidR="00DF6AD0" w:rsidRDefault="00DF6AD0" w:rsidP="00DF6AD0">
            <w:pPr>
              <w:pStyle w:val="TablaNormal0"/>
              <w:jc w:val="center"/>
            </w:pPr>
            <w:r>
              <w:t>1,25 izq.</w:t>
            </w:r>
          </w:p>
          <w:p w14:paraId="1C05079C" w14:textId="7B688585" w:rsidR="00DF6AD0" w:rsidRDefault="00DF6AD0" w:rsidP="00DF6AD0">
            <w:pPr>
              <w:pStyle w:val="TablaNormal0"/>
              <w:jc w:val="center"/>
            </w:pPr>
            <w:r>
              <w:t>7,97 izq.</w:t>
            </w:r>
          </w:p>
        </w:tc>
        <w:tc>
          <w:tcPr>
            <w:tcW w:w="1923" w:type="dxa"/>
          </w:tcPr>
          <w:p w14:paraId="6DAD903D" w14:textId="77777777" w:rsidR="00DF6AD0" w:rsidRDefault="00DF6AD0" w:rsidP="00DF6AD0">
            <w:pPr>
              <w:pStyle w:val="TablaNormal0"/>
              <w:jc w:val="center"/>
            </w:pPr>
            <w:r>
              <w:t>1,25 izq.</w:t>
            </w:r>
          </w:p>
          <w:p w14:paraId="426E3907" w14:textId="36836FF1" w:rsidR="00DF6AD0" w:rsidRDefault="00DF6AD0" w:rsidP="00DF6AD0">
            <w:pPr>
              <w:pStyle w:val="TablaNormal0"/>
              <w:jc w:val="center"/>
            </w:pPr>
            <w:r>
              <w:t>7,97 izq.</w:t>
            </w:r>
          </w:p>
        </w:tc>
      </w:tr>
      <w:tr w:rsidR="009E63B1" w14:paraId="294B464C" w14:textId="77777777" w:rsidTr="009E63B1">
        <w:tc>
          <w:tcPr>
            <w:tcW w:w="1696" w:type="dxa"/>
          </w:tcPr>
          <w:p w14:paraId="0DDD9C6F" w14:textId="77777777" w:rsidR="009E63B1" w:rsidRDefault="009E63B1" w:rsidP="006169FB">
            <w:pPr>
              <w:pStyle w:val="TablaNormal0"/>
            </w:pPr>
            <w:r>
              <w:lastRenderedPageBreak/>
              <w:t>Tipo de Sangría</w:t>
            </w:r>
          </w:p>
        </w:tc>
        <w:tc>
          <w:tcPr>
            <w:tcW w:w="1923" w:type="dxa"/>
          </w:tcPr>
          <w:p w14:paraId="09C7051A" w14:textId="77777777" w:rsidR="009E63B1" w:rsidRDefault="009E63B1" w:rsidP="00EE7805">
            <w:pPr>
              <w:pStyle w:val="TablaNormal0"/>
              <w:jc w:val="center"/>
            </w:pPr>
            <w:r>
              <w:t>Ninguna</w:t>
            </w:r>
          </w:p>
        </w:tc>
        <w:tc>
          <w:tcPr>
            <w:tcW w:w="1923" w:type="dxa"/>
          </w:tcPr>
          <w:p w14:paraId="331B6175" w14:textId="77777777" w:rsidR="009E63B1" w:rsidRDefault="009E63B1" w:rsidP="00EE7805">
            <w:pPr>
              <w:pStyle w:val="TablaNormal0"/>
              <w:jc w:val="center"/>
            </w:pPr>
            <w:r>
              <w:t>Ninguna</w:t>
            </w:r>
          </w:p>
        </w:tc>
        <w:tc>
          <w:tcPr>
            <w:tcW w:w="1923" w:type="dxa"/>
          </w:tcPr>
          <w:p w14:paraId="3C768305" w14:textId="77777777" w:rsidR="009E63B1" w:rsidRDefault="009E63B1" w:rsidP="00EE7805">
            <w:pPr>
              <w:pStyle w:val="TablaNormal0"/>
              <w:jc w:val="center"/>
            </w:pPr>
            <w:r>
              <w:t>Ninguna</w:t>
            </w:r>
          </w:p>
        </w:tc>
        <w:tc>
          <w:tcPr>
            <w:tcW w:w="1923" w:type="dxa"/>
          </w:tcPr>
          <w:p w14:paraId="298D3587" w14:textId="77777777" w:rsidR="009E63B1" w:rsidRDefault="009E63B1" w:rsidP="00EE7805">
            <w:pPr>
              <w:pStyle w:val="TablaNormal0"/>
              <w:jc w:val="center"/>
            </w:pPr>
            <w:r>
              <w:t>Ninguna</w:t>
            </w:r>
          </w:p>
        </w:tc>
      </w:tr>
      <w:tr w:rsidR="009E63B1" w14:paraId="1F83EB31" w14:textId="77777777" w:rsidTr="009E63B1">
        <w:tc>
          <w:tcPr>
            <w:tcW w:w="1696" w:type="dxa"/>
          </w:tcPr>
          <w:p w14:paraId="47D4ABAC" w14:textId="77777777" w:rsidR="009E63B1" w:rsidRDefault="009E63B1" w:rsidP="006169FB">
            <w:pPr>
              <w:pStyle w:val="TablaNormal0"/>
            </w:pPr>
            <w:r>
              <w:t>Tamaño (cm)</w:t>
            </w:r>
          </w:p>
        </w:tc>
        <w:tc>
          <w:tcPr>
            <w:tcW w:w="1923" w:type="dxa"/>
          </w:tcPr>
          <w:p w14:paraId="44CACC10" w14:textId="77777777" w:rsidR="009E63B1" w:rsidRDefault="009E63B1" w:rsidP="00EE7805">
            <w:pPr>
              <w:pStyle w:val="TablaNormal0"/>
              <w:jc w:val="center"/>
            </w:pPr>
            <w:r>
              <w:t>0</w:t>
            </w:r>
          </w:p>
        </w:tc>
        <w:tc>
          <w:tcPr>
            <w:tcW w:w="1923" w:type="dxa"/>
          </w:tcPr>
          <w:p w14:paraId="33034ED7" w14:textId="77777777" w:rsidR="009E63B1" w:rsidRDefault="009E63B1" w:rsidP="00EE7805">
            <w:pPr>
              <w:pStyle w:val="TablaNormal0"/>
              <w:jc w:val="center"/>
            </w:pPr>
            <w:r>
              <w:t>0</w:t>
            </w:r>
          </w:p>
        </w:tc>
        <w:tc>
          <w:tcPr>
            <w:tcW w:w="1923" w:type="dxa"/>
          </w:tcPr>
          <w:p w14:paraId="20F45D75" w14:textId="77777777" w:rsidR="009E63B1" w:rsidRDefault="009E63B1" w:rsidP="00EE7805">
            <w:pPr>
              <w:pStyle w:val="TablaNormal0"/>
              <w:jc w:val="center"/>
            </w:pPr>
            <w:r>
              <w:t>0</w:t>
            </w:r>
          </w:p>
        </w:tc>
        <w:tc>
          <w:tcPr>
            <w:tcW w:w="1923" w:type="dxa"/>
          </w:tcPr>
          <w:p w14:paraId="59B212B1" w14:textId="77777777" w:rsidR="009E63B1" w:rsidRDefault="009E63B1" w:rsidP="00EE7805">
            <w:pPr>
              <w:pStyle w:val="TablaNormal0"/>
              <w:jc w:val="center"/>
            </w:pPr>
            <w:r>
              <w:t>0</w:t>
            </w:r>
          </w:p>
        </w:tc>
      </w:tr>
      <w:tr w:rsidR="009E63B1" w14:paraId="7DC8A7EC" w14:textId="77777777" w:rsidTr="009E63B1">
        <w:tc>
          <w:tcPr>
            <w:tcW w:w="1696" w:type="dxa"/>
          </w:tcPr>
          <w:p w14:paraId="22E276F1" w14:textId="77777777" w:rsidR="009E63B1" w:rsidRDefault="009E63B1" w:rsidP="006169FB">
            <w:pPr>
              <w:pStyle w:val="TablaNormal0"/>
            </w:pPr>
            <w:r>
              <w:t>Sangría Francesa (cm)</w:t>
            </w:r>
          </w:p>
        </w:tc>
        <w:tc>
          <w:tcPr>
            <w:tcW w:w="1923" w:type="dxa"/>
          </w:tcPr>
          <w:p w14:paraId="64F9C19B" w14:textId="77777777" w:rsidR="009E63B1" w:rsidRDefault="009E63B1" w:rsidP="00EE7805">
            <w:pPr>
              <w:pStyle w:val="TablaNormal0"/>
              <w:jc w:val="center"/>
            </w:pPr>
            <w:r>
              <w:t>0</w:t>
            </w:r>
          </w:p>
        </w:tc>
        <w:tc>
          <w:tcPr>
            <w:tcW w:w="1923" w:type="dxa"/>
          </w:tcPr>
          <w:p w14:paraId="5C855124" w14:textId="77777777" w:rsidR="009E63B1" w:rsidRDefault="009E63B1" w:rsidP="00EE7805">
            <w:pPr>
              <w:pStyle w:val="TablaNormal0"/>
              <w:jc w:val="center"/>
            </w:pPr>
            <w:r>
              <w:t>0</w:t>
            </w:r>
          </w:p>
        </w:tc>
        <w:tc>
          <w:tcPr>
            <w:tcW w:w="1923" w:type="dxa"/>
          </w:tcPr>
          <w:p w14:paraId="0186B942" w14:textId="77777777" w:rsidR="009E63B1" w:rsidRDefault="009E63B1" w:rsidP="00EE7805">
            <w:pPr>
              <w:pStyle w:val="TablaNormal0"/>
              <w:jc w:val="center"/>
            </w:pPr>
            <w:r>
              <w:t>0</w:t>
            </w:r>
          </w:p>
        </w:tc>
        <w:tc>
          <w:tcPr>
            <w:tcW w:w="1923" w:type="dxa"/>
          </w:tcPr>
          <w:p w14:paraId="287DD106" w14:textId="77777777" w:rsidR="009E63B1" w:rsidRDefault="009E63B1" w:rsidP="00EE7805">
            <w:pPr>
              <w:pStyle w:val="TablaNormal0"/>
              <w:jc w:val="center"/>
            </w:pPr>
            <w:r>
              <w:t>0</w:t>
            </w:r>
          </w:p>
        </w:tc>
      </w:tr>
      <w:tr w:rsidR="009E63B1" w14:paraId="1BB77D0E" w14:textId="77777777" w:rsidTr="009E63B1">
        <w:tc>
          <w:tcPr>
            <w:tcW w:w="1696" w:type="dxa"/>
          </w:tcPr>
          <w:p w14:paraId="15DEFEC9" w14:textId="77777777" w:rsidR="009E63B1" w:rsidRDefault="009E63B1" w:rsidP="006169FB">
            <w:pPr>
              <w:pStyle w:val="TablaNormal0"/>
            </w:pPr>
            <w:r>
              <w:t>Alineación</w:t>
            </w:r>
          </w:p>
        </w:tc>
        <w:tc>
          <w:tcPr>
            <w:tcW w:w="1923" w:type="dxa"/>
          </w:tcPr>
          <w:p w14:paraId="26E1326C" w14:textId="77777777" w:rsidR="009E63B1" w:rsidRDefault="009E63B1" w:rsidP="00EE7805">
            <w:pPr>
              <w:pStyle w:val="TablaNormal0"/>
              <w:jc w:val="center"/>
            </w:pPr>
            <w:r>
              <w:t>Izquierda</w:t>
            </w:r>
          </w:p>
        </w:tc>
        <w:tc>
          <w:tcPr>
            <w:tcW w:w="1923" w:type="dxa"/>
          </w:tcPr>
          <w:p w14:paraId="28582510" w14:textId="77777777" w:rsidR="009E63B1" w:rsidRDefault="009E63B1" w:rsidP="00EE7805">
            <w:pPr>
              <w:pStyle w:val="TablaNormal0"/>
              <w:jc w:val="center"/>
            </w:pPr>
            <w:r>
              <w:t>Izquierda</w:t>
            </w:r>
          </w:p>
        </w:tc>
        <w:tc>
          <w:tcPr>
            <w:tcW w:w="1923" w:type="dxa"/>
          </w:tcPr>
          <w:p w14:paraId="5892A9C2" w14:textId="77777777" w:rsidR="009E63B1" w:rsidRDefault="009E63B1" w:rsidP="00EE7805">
            <w:pPr>
              <w:pStyle w:val="TablaNormal0"/>
              <w:jc w:val="center"/>
            </w:pPr>
            <w:r>
              <w:t>Centro</w:t>
            </w:r>
          </w:p>
        </w:tc>
        <w:tc>
          <w:tcPr>
            <w:tcW w:w="1923" w:type="dxa"/>
          </w:tcPr>
          <w:p w14:paraId="0D87543E" w14:textId="77777777" w:rsidR="009E63B1" w:rsidRDefault="009E63B1" w:rsidP="00EE7805">
            <w:pPr>
              <w:pStyle w:val="TablaNormal0"/>
              <w:jc w:val="center"/>
            </w:pPr>
            <w:r>
              <w:t>Centro</w:t>
            </w:r>
          </w:p>
        </w:tc>
      </w:tr>
      <w:tr w:rsidR="00DF6AD0" w14:paraId="4905300D" w14:textId="77777777" w:rsidTr="009E63B1">
        <w:tc>
          <w:tcPr>
            <w:tcW w:w="1696" w:type="dxa"/>
          </w:tcPr>
          <w:p w14:paraId="69455435" w14:textId="4427908F" w:rsidR="00DF6AD0" w:rsidRDefault="00DF6AD0" w:rsidP="00DF6AD0">
            <w:pPr>
              <w:pStyle w:val="TablaNormal0"/>
            </w:pPr>
            <w:r>
              <w:t>Interlineado (puntos)</w:t>
            </w:r>
          </w:p>
        </w:tc>
        <w:tc>
          <w:tcPr>
            <w:tcW w:w="1923" w:type="dxa"/>
          </w:tcPr>
          <w:p w14:paraId="23BC5218" w14:textId="529923BF" w:rsidR="00DF6AD0" w:rsidRDefault="00DF6AD0" w:rsidP="00DF6AD0">
            <w:pPr>
              <w:pStyle w:val="TablaNormal0"/>
              <w:jc w:val="center"/>
            </w:pPr>
            <w:r>
              <w:t>Exacto</w:t>
            </w:r>
            <w:r>
              <w:br/>
              <w:t>13</w:t>
            </w:r>
          </w:p>
        </w:tc>
        <w:tc>
          <w:tcPr>
            <w:tcW w:w="1923" w:type="dxa"/>
          </w:tcPr>
          <w:p w14:paraId="0AA61839" w14:textId="3BF330EB" w:rsidR="00DF6AD0" w:rsidRDefault="00DF6AD0" w:rsidP="00DF6AD0">
            <w:pPr>
              <w:pStyle w:val="TablaNormal0"/>
              <w:jc w:val="center"/>
            </w:pPr>
            <w:r>
              <w:t>Exacto</w:t>
            </w:r>
            <w:r>
              <w:br/>
              <w:t>13</w:t>
            </w:r>
          </w:p>
        </w:tc>
        <w:tc>
          <w:tcPr>
            <w:tcW w:w="1923" w:type="dxa"/>
          </w:tcPr>
          <w:p w14:paraId="20FBEA59" w14:textId="10950F6F" w:rsidR="00DF6AD0" w:rsidRDefault="00DF6AD0" w:rsidP="00DF6AD0">
            <w:pPr>
              <w:pStyle w:val="TablaNormal0"/>
              <w:jc w:val="center"/>
            </w:pPr>
            <w:r>
              <w:t>Exacto</w:t>
            </w:r>
            <w:r>
              <w:br/>
              <w:t>13</w:t>
            </w:r>
          </w:p>
        </w:tc>
        <w:tc>
          <w:tcPr>
            <w:tcW w:w="1923" w:type="dxa"/>
          </w:tcPr>
          <w:p w14:paraId="7B5A0F2D" w14:textId="3FCADC40" w:rsidR="00DF6AD0" w:rsidRDefault="00DF6AD0" w:rsidP="00DF6AD0">
            <w:pPr>
              <w:pStyle w:val="TablaNormal0"/>
              <w:jc w:val="center"/>
            </w:pPr>
            <w:r>
              <w:t>Exacto</w:t>
            </w:r>
            <w:r>
              <w:br/>
              <w:t>13</w:t>
            </w:r>
          </w:p>
        </w:tc>
      </w:tr>
      <w:tr w:rsidR="00DF6AD0" w14:paraId="4A9FAED5" w14:textId="77777777" w:rsidTr="009E63B1">
        <w:tc>
          <w:tcPr>
            <w:tcW w:w="1696" w:type="dxa"/>
          </w:tcPr>
          <w:p w14:paraId="6711428E" w14:textId="2D9BBDE5" w:rsidR="00DF6AD0" w:rsidRDefault="00DF6AD0" w:rsidP="00DF6AD0">
            <w:pPr>
              <w:pStyle w:val="TablaNormal0"/>
            </w:pPr>
            <w:r>
              <w:t>Espaciado antes (puntos)</w:t>
            </w:r>
          </w:p>
        </w:tc>
        <w:tc>
          <w:tcPr>
            <w:tcW w:w="1923" w:type="dxa"/>
          </w:tcPr>
          <w:p w14:paraId="1C3327A4" w14:textId="77777777" w:rsidR="00DF6AD0" w:rsidRDefault="00DF6AD0" w:rsidP="00DF6AD0">
            <w:pPr>
              <w:pStyle w:val="TablaNormal0"/>
              <w:jc w:val="center"/>
            </w:pPr>
            <w:r>
              <w:t>3</w:t>
            </w:r>
          </w:p>
        </w:tc>
        <w:tc>
          <w:tcPr>
            <w:tcW w:w="1923" w:type="dxa"/>
          </w:tcPr>
          <w:p w14:paraId="71848130" w14:textId="77777777" w:rsidR="00DF6AD0" w:rsidRDefault="00DF6AD0" w:rsidP="00DF6AD0">
            <w:pPr>
              <w:pStyle w:val="TablaNormal0"/>
              <w:jc w:val="center"/>
            </w:pPr>
            <w:r>
              <w:t>3</w:t>
            </w:r>
          </w:p>
        </w:tc>
        <w:tc>
          <w:tcPr>
            <w:tcW w:w="1923" w:type="dxa"/>
          </w:tcPr>
          <w:p w14:paraId="035CFAA3" w14:textId="77777777" w:rsidR="00DF6AD0" w:rsidRDefault="00DF6AD0" w:rsidP="00DF6AD0">
            <w:pPr>
              <w:pStyle w:val="TablaNormal0"/>
              <w:jc w:val="center"/>
            </w:pPr>
            <w:r>
              <w:t>3</w:t>
            </w:r>
          </w:p>
        </w:tc>
        <w:tc>
          <w:tcPr>
            <w:tcW w:w="1923" w:type="dxa"/>
          </w:tcPr>
          <w:p w14:paraId="2107FDC8" w14:textId="77777777" w:rsidR="00DF6AD0" w:rsidRDefault="00DF6AD0" w:rsidP="00DF6AD0">
            <w:pPr>
              <w:pStyle w:val="TablaNormal0"/>
              <w:jc w:val="center"/>
            </w:pPr>
            <w:r>
              <w:t>6</w:t>
            </w:r>
          </w:p>
        </w:tc>
      </w:tr>
      <w:tr w:rsidR="00DF6AD0" w14:paraId="08521770" w14:textId="77777777" w:rsidTr="009E63B1">
        <w:tc>
          <w:tcPr>
            <w:tcW w:w="1696" w:type="dxa"/>
          </w:tcPr>
          <w:p w14:paraId="6B02FEAA" w14:textId="74356803" w:rsidR="00DF6AD0" w:rsidRDefault="00DF6AD0" w:rsidP="00DF6AD0">
            <w:pPr>
              <w:pStyle w:val="TablaNormal0"/>
            </w:pPr>
            <w:r>
              <w:t>Espaciado después (puntos)</w:t>
            </w:r>
          </w:p>
        </w:tc>
        <w:tc>
          <w:tcPr>
            <w:tcW w:w="1923" w:type="dxa"/>
          </w:tcPr>
          <w:p w14:paraId="6CF09F10" w14:textId="77777777" w:rsidR="00DF6AD0" w:rsidRDefault="00DF6AD0" w:rsidP="00DF6AD0">
            <w:pPr>
              <w:pStyle w:val="TablaNormal0"/>
              <w:jc w:val="center"/>
            </w:pPr>
            <w:r>
              <w:t>4</w:t>
            </w:r>
          </w:p>
        </w:tc>
        <w:tc>
          <w:tcPr>
            <w:tcW w:w="1923" w:type="dxa"/>
          </w:tcPr>
          <w:p w14:paraId="66132AD0" w14:textId="77777777" w:rsidR="00DF6AD0" w:rsidRDefault="00DF6AD0" w:rsidP="00DF6AD0">
            <w:pPr>
              <w:pStyle w:val="TablaNormal0"/>
              <w:jc w:val="center"/>
            </w:pPr>
            <w:r>
              <w:t>4</w:t>
            </w:r>
          </w:p>
        </w:tc>
        <w:tc>
          <w:tcPr>
            <w:tcW w:w="1923" w:type="dxa"/>
          </w:tcPr>
          <w:p w14:paraId="085E4D1A" w14:textId="77777777" w:rsidR="00DF6AD0" w:rsidRDefault="00DF6AD0" w:rsidP="00DF6AD0">
            <w:pPr>
              <w:pStyle w:val="TablaNormal0"/>
              <w:jc w:val="center"/>
            </w:pPr>
            <w:r>
              <w:t>4</w:t>
            </w:r>
          </w:p>
        </w:tc>
        <w:tc>
          <w:tcPr>
            <w:tcW w:w="1923" w:type="dxa"/>
          </w:tcPr>
          <w:p w14:paraId="24C08243" w14:textId="77777777" w:rsidR="00DF6AD0" w:rsidRDefault="00DF6AD0" w:rsidP="00DF6AD0">
            <w:pPr>
              <w:pStyle w:val="TablaNormal0"/>
              <w:jc w:val="center"/>
            </w:pPr>
            <w:r>
              <w:t>4</w:t>
            </w:r>
          </w:p>
        </w:tc>
      </w:tr>
      <w:tr w:rsidR="00DF6AD0" w14:paraId="44F7CCD6" w14:textId="77777777" w:rsidTr="009E63B1">
        <w:tc>
          <w:tcPr>
            <w:tcW w:w="1696" w:type="dxa"/>
          </w:tcPr>
          <w:p w14:paraId="5059E805" w14:textId="77777777" w:rsidR="00DF6AD0" w:rsidRDefault="00DF6AD0" w:rsidP="00DF6AD0">
            <w:pPr>
              <w:pStyle w:val="TablaNormal0"/>
            </w:pPr>
            <w:r>
              <w:t>Control de viudas y huérfanas</w:t>
            </w:r>
          </w:p>
        </w:tc>
        <w:tc>
          <w:tcPr>
            <w:tcW w:w="1923" w:type="dxa"/>
          </w:tcPr>
          <w:p w14:paraId="2426FAD5" w14:textId="77777777" w:rsidR="00DF6AD0" w:rsidRDefault="00DF6AD0" w:rsidP="00DF6AD0">
            <w:pPr>
              <w:pStyle w:val="TablaNormal0"/>
              <w:jc w:val="center"/>
            </w:pPr>
            <w:r>
              <w:t>Si</w:t>
            </w:r>
          </w:p>
        </w:tc>
        <w:tc>
          <w:tcPr>
            <w:tcW w:w="1923" w:type="dxa"/>
          </w:tcPr>
          <w:p w14:paraId="06719041" w14:textId="77777777" w:rsidR="00DF6AD0" w:rsidRDefault="00DF6AD0" w:rsidP="00DF6AD0">
            <w:pPr>
              <w:pStyle w:val="TablaNormal0"/>
              <w:jc w:val="center"/>
            </w:pPr>
            <w:r>
              <w:t>Si</w:t>
            </w:r>
          </w:p>
        </w:tc>
        <w:tc>
          <w:tcPr>
            <w:tcW w:w="1923" w:type="dxa"/>
          </w:tcPr>
          <w:p w14:paraId="4DB7BD0B" w14:textId="77777777" w:rsidR="00DF6AD0" w:rsidRDefault="00DF6AD0" w:rsidP="00DF6AD0">
            <w:pPr>
              <w:pStyle w:val="TablaNormal0"/>
              <w:jc w:val="center"/>
            </w:pPr>
            <w:r>
              <w:t>Si</w:t>
            </w:r>
          </w:p>
        </w:tc>
        <w:tc>
          <w:tcPr>
            <w:tcW w:w="1923" w:type="dxa"/>
          </w:tcPr>
          <w:p w14:paraId="1CDC2803" w14:textId="77777777" w:rsidR="00DF6AD0" w:rsidRDefault="00DF6AD0" w:rsidP="00DF6AD0">
            <w:pPr>
              <w:pStyle w:val="TablaNormal0"/>
              <w:jc w:val="center"/>
            </w:pPr>
            <w:r>
              <w:t>Si</w:t>
            </w:r>
          </w:p>
        </w:tc>
      </w:tr>
      <w:tr w:rsidR="00DF6AD0" w14:paraId="117FDCE7" w14:textId="77777777" w:rsidTr="009E63B1">
        <w:tc>
          <w:tcPr>
            <w:tcW w:w="1696" w:type="dxa"/>
          </w:tcPr>
          <w:p w14:paraId="717A0E19" w14:textId="77777777" w:rsidR="00DF6AD0" w:rsidRDefault="00DF6AD0" w:rsidP="00DF6AD0">
            <w:pPr>
              <w:pStyle w:val="TablaNormal0"/>
            </w:pPr>
            <w:r>
              <w:t>Conservar con el siguiente</w:t>
            </w:r>
          </w:p>
        </w:tc>
        <w:tc>
          <w:tcPr>
            <w:tcW w:w="1923" w:type="dxa"/>
          </w:tcPr>
          <w:p w14:paraId="727BC58C" w14:textId="77777777" w:rsidR="00DF6AD0" w:rsidRDefault="00DF6AD0" w:rsidP="00DF6AD0">
            <w:pPr>
              <w:pStyle w:val="TablaNormal0"/>
              <w:jc w:val="center"/>
            </w:pPr>
            <w:r>
              <w:t>No</w:t>
            </w:r>
          </w:p>
        </w:tc>
        <w:tc>
          <w:tcPr>
            <w:tcW w:w="1923" w:type="dxa"/>
          </w:tcPr>
          <w:p w14:paraId="11567E6E" w14:textId="77777777" w:rsidR="00DF6AD0" w:rsidRDefault="00DF6AD0" w:rsidP="00DF6AD0">
            <w:pPr>
              <w:pStyle w:val="TablaNormal0"/>
              <w:jc w:val="center"/>
            </w:pPr>
            <w:r>
              <w:t>No</w:t>
            </w:r>
          </w:p>
        </w:tc>
        <w:tc>
          <w:tcPr>
            <w:tcW w:w="1923" w:type="dxa"/>
          </w:tcPr>
          <w:p w14:paraId="3E3CEB19" w14:textId="77777777" w:rsidR="00DF6AD0" w:rsidRDefault="00DF6AD0" w:rsidP="00DF6AD0">
            <w:pPr>
              <w:pStyle w:val="TablaNormal0"/>
              <w:jc w:val="center"/>
            </w:pPr>
            <w:r>
              <w:t>No</w:t>
            </w:r>
          </w:p>
        </w:tc>
        <w:tc>
          <w:tcPr>
            <w:tcW w:w="1923" w:type="dxa"/>
          </w:tcPr>
          <w:p w14:paraId="4213ED35" w14:textId="77777777" w:rsidR="00DF6AD0" w:rsidRDefault="00DF6AD0" w:rsidP="00DF6AD0">
            <w:pPr>
              <w:pStyle w:val="TablaNormal0"/>
              <w:jc w:val="center"/>
            </w:pPr>
            <w:r>
              <w:t>No</w:t>
            </w:r>
          </w:p>
        </w:tc>
      </w:tr>
      <w:tr w:rsidR="00DF6AD0" w14:paraId="46A00FF7" w14:textId="77777777" w:rsidTr="009E63B1">
        <w:tc>
          <w:tcPr>
            <w:tcW w:w="1696" w:type="dxa"/>
          </w:tcPr>
          <w:p w14:paraId="714A4ACE" w14:textId="77777777" w:rsidR="00DF6AD0" w:rsidRDefault="00DF6AD0" w:rsidP="00DF6AD0">
            <w:pPr>
              <w:pStyle w:val="TablaNormal0"/>
            </w:pPr>
            <w:r>
              <w:t>Conservar líneas juntas</w:t>
            </w:r>
          </w:p>
        </w:tc>
        <w:tc>
          <w:tcPr>
            <w:tcW w:w="1923" w:type="dxa"/>
          </w:tcPr>
          <w:p w14:paraId="4A24A637" w14:textId="77777777" w:rsidR="00DF6AD0" w:rsidRDefault="00DF6AD0" w:rsidP="00DF6AD0">
            <w:pPr>
              <w:pStyle w:val="TablaNormal0"/>
              <w:jc w:val="center"/>
            </w:pPr>
            <w:r>
              <w:t>No</w:t>
            </w:r>
          </w:p>
        </w:tc>
        <w:tc>
          <w:tcPr>
            <w:tcW w:w="1923" w:type="dxa"/>
          </w:tcPr>
          <w:p w14:paraId="7B095CAD" w14:textId="77777777" w:rsidR="00DF6AD0" w:rsidRDefault="00DF6AD0" w:rsidP="00DF6AD0">
            <w:pPr>
              <w:pStyle w:val="TablaNormal0"/>
              <w:jc w:val="center"/>
            </w:pPr>
            <w:r>
              <w:t>No</w:t>
            </w:r>
          </w:p>
        </w:tc>
        <w:tc>
          <w:tcPr>
            <w:tcW w:w="1923" w:type="dxa"/>
          </w:tcPr>
          <w:p w14:paraId="31354ABD" w14:textId="77777777" w:rsidR="00DF6AD0" w:rsidRDefault="00DF6AD0" w:rsidP="00DF6AD0">
            <w:pPr>
              <w:pStyle w:val="TablaNormal0"/>
              <w:jc w:val="center"/>
            </w:pPr>
            <w:r>
              <w:t>No</w:t>
            </w:r>
          </w:p>
        </w:tc>
        <w:tc>
          <w:tcPr>
            <w:tcW w:w="1923" w:type="dxa"/>
          </w:tcPr>
          <w:p w14:paraId="64811218" w14:textId="77777777" w:rsidR="00DF6AD0" w:rsidRDefault="00DF6AD0" w:rsidP="00DF6AD0">
            <w:pPr>
              <w:pStyle w:val="TablaNormal0"/>
              <w:jc w:val="center"/>
            </w:pPr>
            <w:r>
              <w:t>No</w:t>
            </w:r>
          </w:p>
        </w:tc>
      </w:tr>
      <w:tr w:rsidR="00DF6AD0" w14:paraId="3EF04A37" w14:textId="77777777" w:rsidTr="009E63B1">
        <w:tc>
          <w:tcPr>
            <w:tcW w:w="1696" w:type="dxa"/>
          </w:tcPr>
          <w:p w14:paraId="05914A21" w14:textId="77777777" w:rsidR="00DF6AD0" w:rsidRDefault="00DF6AD0" w:rsidP="00DF6AD0">
            <w:pPr>
              <w:pStyle w:val="TablaNormal0"/>
            </w:pPr>
            <w:r>
              <w:t>No dividir palabras</w:t>
            </w:r>
          </w:p>
        </w:tc>
        <w:tc>
          <w:tcPr>
            <w:tcW w:w="1923" w:type="dxa"/>
          </w:tcPr>
          <w:p w14:paraId="31D58DD6" w14:textId="2CE63AC9" w:rsidR="00DF6AD0" w:rsidRDefault="00DF6AD0" w:rsidP="00DF6AD0">
            <w:pPr>
              <w:pStyle w:val="TablaNormal0"/>
              <w:jc w:val="center"/>
            </w:pPr>
            <w:r>
              <w:t>Si</w:t>
            </w:r>
          </w:p>
        </w:tc>
        <w:tc>
          <w:tcPr>
            <w:tcW w:w="1923" w:type="dxa"/>
          </w:tcPr>
          <w:p w14:paraId="68AF06E8" w14:textId="6691924B" w:rsidR="00DF6AD0" w:rsidRDefault="00DF6AD0" w:rsidP="00DF6AD0">
            <w:pPr>
              <w:pStyle w:val="TablaNormal0"/>
              <w:jc w:val="center"/>
            </w:pPr>
            <w:r>
              <w:t>Si</w:t>
            </w:r>
          </w:p>
        </w:tc>
        <w:tc>
          <w:tcPr>
            <w:tcW w:w="1923" w:type="dxa"/>
          </w:tcPr>
          <w:p w14:paraId="1DA8ED04" w14:textId="2620C76E" w:rsidR="00DF6AD0" w:rsidRDefault="00DF6AD0" w:rsidP="00DF6AD0">
            <w:pPr>
              <w:pStyle w:val="TablaNormal0"/>
              <w:jc w:val="center"/>
            </w:pPr>
            <w:r>
              <w:t>Si</w:t>
            </w:r>
          </w:p>
        </w:tc>
        <w:tc>
          <w:tcPr>
            <w:tcW w:w="1923" w:type="dxa"/>
          </w:tcPr>
          <w:p w14:paraId="74997A28" w14:textId="45807516" w:rsidR="00DF6AD0" w:rsidRDefault="00DF6AD0" w:rsidP="00DF6AD0">
            <w:pPr>
              <w:pStyle w:val="TablaNormal0"/>
              <w:jc w:val="center"/>
            </w:pPr>
            <w:r>
              <w:t>Si</w:t>
            </w:r>
          </w:p>
        </w:tc>
      </w:tr>
      <w:tr w:rsidR="00DF6AD0" w14:paraId="00825D2C" w14:textId="77777777" w:rsidTr="009E63B1">
        <w:tc>
          <w:tcPr>
            <w:tcW w:w="1696" w:type="dxa"/>
          </w:tcPr>
          <w:p w14:paraId="235BF939" w14:textId="77777777" w:rsidR="00DF6AD0" w:rsidRDefault="00DF6AD0" w:rsidP="00DF6AD0">
            <w:pPr>
              <w:pStyle w:val="TablaNormal0"/>
            </w:pPr>
            <w:r>
              <w:t>Mostrar en lista de estilos</w:t>
            </w:r>
          </w:p>
        </w:tc>
        <w:tc>
          <w:tcPr>
            <w:tcW w:w="1923" w:type="dxa"/>
          </w:tcPr>
          <w:p w14:paraId="1A74C000" w14:textId="77777777" w:rsidR="00DF6AD0" w:rsidRDefault="00DF6AD0" w:rsidP="00DF6AD0">
            <w:pPr>
              <w:pStyle w:val="TablaNormal0"/>
              <w:jc w:val="center"/>
            </w:pPr>
            <w:r>
              <w:t>Si</w:t>
            </w:r>
          </w:p>
        </w:tc>
        <w:tc>
          <w:tcPr>
            <w:tcW w:w="1923" w:type="dxa"/>
          </w:tcPr>
          <w:p w14:paraId="0BF66DA3" w14:textId="77777777" w:rsidR="00DF6AD0" w:rsidRDefault="00DF6AD0" w:rsidP="00DF6AD0">
            <w:pPr>
              <w:pStyle w:val="TablaNormal0"/>
              <w:jc w:val="center"/>
            </w:pPr>
            <w:r>
              <w:t>Si</w:t>
            </w:r>
          </w:p>
        </w:tc>
        <w:tc>
          <w:tcPr>
            <w:tcW w:w="1923" w:type="dxa"/>
          </w:tcPr>
          <w:p w14:paraId="07D8AB15" w14:textId="77777777" w:rsidR="00DF6AD0" w:rsidRDefault="00DF6AD0" w:rsidP="00DF6AD0">
            <w:pPr>
              <w:pStyle w:val="TablaNormal0"/>
              <w:jc w:val="center"/>
            </w:pPr>
            <w:r>
              <w:t>Si</w:t>
            </w:r>
          </w:p>
        </w:tc>
        <w:tc>
          <w:tcPr>
            <w:tcW w:w="1923" w:type="dxa"/>
          </w:tcPr>
          <w:p w14:paraId="1E280632" w14:textId="77777777" w:rsidR="00DF6AD0" w:rsidRDefault="00DF6AD0" w:rsidP="00DF6AD0">
            <w:pPr>
              <w:pStyle w:val="TablaNormal0"/>
              <w:jc w:val="center"/>
            </w:pPr>
            <w:r>
              <w:t>Si</w:t>
            </w:r>
          </w:p>
        </w:tc>
      </w:tr>
      <w:tr w:rsidR="00DF6AD0" w14:paraId="1A30263D" w14:textId="77777777" w:rsidTr="009E63B1">
        <w:tc>
          <w:tcPr>
            <w:tcW w:w="1696" w:type="dxa"/>
          </w:tcPr>
          <w:p w14:paraId="243D0C85" w14:textId="77777777" w:rsidR="00DF6AD0" w:rsidRDefault="00DF6AD0" w:rsidP="00DF6AD0">
            <w:pPr>
              <w:pStyle w:val="TablaNormal0"/>
            </w:pPr>
            <w:r>
              <w:t>Nivel de esquema</w:t>
            </w:r>
          </w:p>
        </w:tc>
        <w:tc>
          <w:tcPr>
            <w:tcW w:w="1923" w:type="dxa"/>
          </w:tcPr>
          <w:p w14:paraId="5516123F" w14:textId="77777777" w:rsidR="00DF6AD0" w:rsidRDefault="00DF6AD0" w:rsidP="00DF6AD0">
            <w:pPr>
              <w:pStyle w:val="TablaNormal0"/>
              <w:jc w:val="center"/>
            </w:pPr>
            <w:r>
              <w:t>0</w:t>
            </w:r>
          </w:p>
        </w:tc>
        <w:tc>
          <w:tcPr>
            <w:tcW w:w="1923" w:type="dxa"/>
          </w:tcPr>
          <w:p w14:paraId="4AC6EE9D" w14:textId="77777777" w:rsidR="00DF6AD0" w:rsidRDefault="00DF6AD0" w:rsidP="00DF6AD0">
            <w:pPr>
              <w:pStyle w:val="TablaNormal0"/>
              <w:jc w:val="center"/>
            </w:pPr>
            <w:r>
              <w:t>0</w:t>
            </w:r>
          </w:p>
        </w:tc>
        <w:tc>
          <w:tcPr>
            <w:tcW w:w="1923" w:type="dxa"/>
          </w:tcPr>
          <w:p w14:paraId="4CBCD899" w14:textId="77777777" w:rsidR="00DF6AD0" w:rsidRDefault="00DF6AD0" w:rsidP="00DF6AD0">
            <w:pPr>
              <w:pStyle w:val="TablaNormal0"/>
              <w:jc w:val="center"/>
            </w:pPr>
            <w:r>
              <w:t>0</w:t>
            </w:r>
          </w:p>
        </w:tc>
        <w:tc>
          <w:tcPr>
            <w:tcW w:w="1923" w:type="dxa"/>
          </w:tcPr>
          <w:p w14:paraId="03CE3E14" w14:textId="77777777" w:rsidR="00DF6AD0" w:rsidRDefault="00DF6AD0" w:rsidP="00DF6AD0">
            <w:pPr>
              <w:pStyle w:val="TablaNormal0"/>
              <w:jc w:val="center"/>
            </w:pPr>
            <w:r>
              <w:t>0</w:t>
            </w:r>
          </w:p>
        </w:tc>
      </w:tr>
    </w:tbl>
    <w:p w14:paraId="4437A2A4" w14:textId="77777777" w:rsidR="009E63B1" w:rsidRDefault="009E63B1" w:rsidP="009E63B1">
      <w:pPr>
        <w:pStyle w:val="Ttulo3"/>
      </w:pPr>
      <w:bookmarkStart w:id="231" w:name="_Toc45027545"/>
      <w:bookmarkStart w:id="232" w:name="_Toc45029128"/>
      <w:bookmarkStart w:id="233" w:name="_Toc45058643"/>
      <w:r>
        <w:lastRenderedPageBreak/>
        <w:t>11.6.2</w:t>
      </w:r>
      <w:r>
        <w:tab/>
        <w:t>Estilo Título 1 y estilos basados en estilo Título 1</w:t>
      </w:r>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96"/>
        <w:gridCol w:w="1283"/>
        <w:gridCol w:w="1283"/>
        <w:gridCol w:w="1283"/>
        <w:gridCol w:w="1283"/>
        <w:gridCol w:w="1283"/>
        <w:gridCol w:w="1283"/>
      </w:tblGrid>
      <w:tr w:rsidR="009E63B1" w14:paraId="297F63CE" w14:textId="77777777" w:rsidTr="009E63B1">
        <w:trPr>
          <w:tblHeader/>
        </w:trPr>
        <w:tc>
          <w:tcPr>
            <w:tcW w:w="1696" w:type="dxa"/>
          </w:tcPr>
          <w:p w14:paraId="25673510" w14:textId="77777777" w:rsidR="009E63B1" w:rsidRDefault="009E63B1" w:rsidP="006169FB">
            <w:pPr>
              <w:pStyle w:val="TablaNormal0"/>
            </w:pPr>
          </w:p>
        </w:tc>
        <w:tc>
          <w:tcPr>
            <w:tcW w:w="1283" w:type="dxa"/>
          </w:tcPr>
          <w:p w14:paraId="036B653B" w14:textId="77777777" w:rsidR="009E63B1" w:rsidRDefault="009E63B1" w:rsidP="00EE7805">
            <w:pPr>
              <w:pStyle w:val="TablaDestacado"/>
              <w:jc w:val="center"/>
            </w:pPr>
            <w:r>
              <w:t>Título 1</w:t>
            </w:r>
          </w:p>
        </w:tc>
        <w:tc>
          <w:tcPr>
            <w:tcW w:w="1283" w:type="dxa"/>
          </w:tcPr>
          <w:p w14:paraId="4A1747AC" w14:textId="77777777" w:rsidR="009E63B1" w:rsidRDefault="009E63B1" w:rsidP="00EE7805">
            <w:pPr>
              <w:pStyle w:val="TablaDestacado"/>
              <w:jc w:val="center"/>
            </w:pPr>
            <w:r>
              <w:t>Título 2</w:t>
            </w:r>
          </w:p>
        </w:tc>
        <w:tc>
          <w:tcPr>
            <w:tcW w:w="1283" w:type="dxa"/>
          </w:tcPr>
          <w:p w14:paraId="7A257702" w14:textId="77777777" w:rsidR="009E63B1" w:rsidRDefault="009E63B1" w:rsidP="00EE7805">
            <w:pPr>
              <w:pStyle w:val="TablaDestacado"/>
              <w:jc w:val="center"/>
            </w:pPr>
            <w:r>
              <w:t>Título 3</w:t>
            </w:r>
          </w:p>
        </w:tc>
        <w:tc>
          <w:tcPr>
            <w:tcW w:w="1283" w:type="dxa"/>
          </w:tcPr>
          <w:p w14:paraId="0A538CA7" w14:textId="77777777" w:rsidR="009E63B1" w:rsidRDefault="009E63B1" w:rsidP="00EE7805">
            <w:pPr>
              <w:pStyle w:val="TablaDestacado"/>
              <w:jc w:val="center"/>
            </w:pPr>
            <w:r>
              <w:t>Título 4</w:t>
            </w:r>
          </w:p>
        </w:tc>
        <w:tc>
          <w:tcPr>
            <w:tcW w:w="1283" w:type="dxa"/>
          </w:tcPr>
          <w:p w14:paraId="42479F23" w14:textId="77777777" w:rsidR="009E63B1" w:rsidRDefault="009E63B1" w:rsidP="00EE7805">
            <w:pPr>
              <w:pStyle w:val="TablaDestacado"/>
              <w:jc w:val="center"/>
            </w:pPr>
            <w:r>
              <w:t>Título principal</w:t>
            </w:r>
          </w:p>
        </w:tc>
        <w:tc>
          <w:tcPr>
            <w:tcW w:w="1283" w:type="dxa"/>
          </w:tcPr>
          <w:p w14:paraId="50B0CB98" w14:textId="77777777" w:rsidR="009E63B1" w:rsidRDefault="009E63B1" w:rsidP="00EE7805">
            <w:pPr>
              <w:pStyle w:val="TablaDestacado"/>
              <w:jc w:val="center"/>
            </w:pPr>
            <w:r>
              <w:t>Título TDC</w:t>
            </w:r>
          </w:p>
        </w:tc>
      </w:tr>
      <w:tr w:rsidR="009E63B1" w14:paraId="625D3A6B" w14:textId="77777777" w:rsidTr="009E63B1">
        <w:tc>
          <w:tcPr>
            <w:tcW w:w="1696" w:type="dxa"/>
          </w:tcPr>
          <w:p w14:paraId="1724AAA8" w14:textId="77777777" w:rsidR="009E63B1" w:rsidRDefault="009E63B1" w:rsidP="006169FB">
            <w:pPr>
              <w:pStyle w:val="TablaNormal0"/>
            </w:pPr>
            <w:r>
              <w:t>Basado en</w:t>
            </w:r>
          </w:p>
        </w:tc>
        <w:tc>
          <w:tcPr>
            <w:tcW w:w="1283" w:type="dxa"/>
          </w:tcPr>
          <w:p w14:paraId="74B3BA2E" w14:textId="43AF8223" w:rsidR="009E63B1" w:rsidRDefault="00C77285" w:rsidP="00EE7805">
            <w:pPr>
              <w:pStyle w:val="TablaNormal0"/>
              <w:jc w:val="center"/>
            </w:pPr>
            <w:r>
              <w:t>N/A</w:t>
            </w:r>
          </w:p>
        </w:tc>
        <w:tc>
          <w:tcPr>
            <w:tcW w:w="1283" w:type="dxa"/>
          </w:tcPr>
          <w:p w14:paraId="2DFA7E08" w14:textId="77777777" w:rsidR="009E63B1" w:rsidRDefault="009E63B1" w:rsidP="00EE7805">
            <w:pPr>
              <w:pStyle w:val="TablaNormal0"/>
              <w:jc w:val="center"/>
            </w:pPr>
            <w:r>
              <w:t>Título 1</w:t>
            </w:r>
          </w:p>
        </w:tc>
        <w:tc>
          <w:tcPr>
            <w:tcW w:w="1283" w:type="dxa"/>
          </w:tcPr>
          <w:p w14:paraId="7DC1D48A" w14:textId="77777777" w:rsidR="009E63B1" w:rsidRDefault="009E63B1" w:rsidP="00EE7805">
            <w:pPr>
              <w:pStyle w:val="TablaNormal0"/>
              <w:jc w:val="center"/>
            </w:pPr>
            <w:r>
              <w:t>Título 1</w:t>
            </w:r>
          </w:p>
        </w:tc>
        <w:tc>
          <w:tcPr>
            <w:tcW w:w="1283" w:type="dxa"/>
          </w:tcPr>
          <w:p w14:paraId="1003B7F5" w14:textId="77777777" w:rsidR="009E63B1" w:rsidRDefault="009E63B1" w:rsidP="00EE7805">
            <w:pPr>
              <w:pStyle w:val="TablaNormal0"/>
              <w:jc w:val="center"/>
            </w:pPr>
            <w:r>
              <w:t>Título 1</w:t>
            </w:r>
          </w:p>
        </w:tc>
        <w:tc>
          <w:tcPr>
            <w:tcW w:w="1283" w:type="dxa"/>
          </w:tcPr>
          <w:p w14:paraId="79B4F55C" w14:textId="77777777" w:rsidR="009E63B1" w:rsidRDefault="009E63B1" w:rsidP="00EE7805">
            <w:pPr>
              <w:pStyle w:val="TablaNormal0"/>
              <w:jc w:val="center"/>
            </w:pPr>
            <w:r>
              <w:t>Título 1</w:t>
            </w:r>
          </w:p>
        </w:tc>
        <w:tc>
          <w:tcPr>
            <w:tcW w:w="1283" w:type="dxa"/>
          </w:tcPr>
          <w:p w14:paraId="2E35D5F1" w14:textId="77777777" w:rsidR="009E63B1" w:rsidRDefault="009E63B1" w:rsidP="00EE7805">
            <w:pPr>
              <w:pStyle w:val="TablaNormal0"/>
              <w:jc w:val="center"/>
            </w:pPr>
            <w:r>
              <w:t>Título 1</w:t>
            </w:r>
          </w:p>
        </w:tc>
      </w:tr>
      <w:tr w:rsidR="009E63B1" w14:paraId="52F0AC2F" w14:textId="77777777" w:rsidTr="009E63B1">
        <w:tc>
          <w:tcPr>
            <w:tcW w:w="1696" w:type="dxa"/>
          </w:tcPr>
          <w:p w14:paraId="2D96F9BB" w14:textId="77777777" w:rsidR="009E63B1" w:rsidRDefault="009E63B1" w:rsidP="006169FB">
            <w:pPr>
              <w:pStyle w:val="TablaNormal0"/>
            </w:pPr>
            <w:r>
              <w:t>Fuente</w:t>
            </w:r>
          </w:p>
        </w:tc>
        <w:tc>
          <w:tcPr>
            <w:tcW w:w="1283" w:type="dxa"/>
          </w:tcPr>
          <w:p w14:paraId="13F75321" w14:textId="77777777" w:rsidR="009E63B1" w:rsidRDefault="009E63B1" w:rsidP="00EE7805">
            <w:pPr>
              <w:pStyle w:val="TablaNormal0"/>
              <w:jc w:val="center"/>
            </w:pPr>
            <w:r>
              <w:t>Book Antiqua</w:t>
            </w:r>
          </w:p>
        </w:tc>
        <w:tc>
          <w:tcPr>
            <w:tcW w:w="1283" w:type="dxa"/>
          </w:tcPr>
          <w:p w14:paraId="123CC473" w14:textId="77777777" w:rsidR="009E63B1" w:rsidRDefault="009E63B1" w:rsidP="00EE7805">
            <w:pPr>
              <w:pStyle w:val="TablaNormal0"/>
              <w:jc w:val="center"/>
            </w:pPr>
            <w:r>
              <w:t>Book Antiqua</w:t>
            </w:r>
          </w:p>
        </w:tc>
        <w:tc>
          <w:tcPr>
            <w:tcW w:w="1283" w:type="dxa"/>
          </w:tcPr>
          <w:p w14:paraId="404930BE" w14:textId="77777777" w:rsidR="009E63B1" w:rsidRDefault="009E63B1" w:rsidP="00EE7805">
            <w:pPr>
              <w:pStyle w:val="TablaNormal0"/>
              <w:jc w:val="center"/>
            </w:pPr>
            <w:r>
              <w:t>Book Antiqua</w:t>
            </w:r>
          </w:p>
        </w:tc>
        <w:tc>
          <w:tcPr>
            <w:tcW w:w="1283" w:type="dxa"/>
          </w:tcPr>
          <w:p w14:paraId="52DFAF01" w14:textId="77777777" w:rsidR="009E63B1" w:rsidRDefault="009E63B1" w:rsidP="00EE7805">
            <w:pPr>
              <w:pStyle w:val="TablaNormal0"/>
              <w:jc w:val="center"/>
            </w:pPr>
            <w:r>
              <w:t>Book Antiqua</w:t>
            </w:r>
          </w:p>
        </w:tc>
        <w:tc>
          <w:tcPr>
            <w:tcW w:w="1283" w:type="dxa"/>
          </w:tcPr>
          <w:p w14:paraId="6A49AC3A" w14:textId="77777777" w:rsidR="009E63B1" w:rsidRDefault="009E63B1" w:rsidP="00EE7805">
            <w:pPr>
              <w:pStyle w:val="TablaNormal0"/>
              <w:jc w:val="center"/>
            </w:pPr>
            <w:r>
              <w:t>Book Antiqua</w:t>
            </w:r>
          </w:p>
        </w:tc>
        <w:tc>
          <w:tcPr>
            <w:tcW w:w="1283" w:type="dxa"/>
          </w:tcPr>
          <w:p w14:paraId="2761185F" w14:textId="77777777" w:rsidR="009E63B1" w:rsidRDefault="009E63B1" w:rsidP="00EE7805">
            <w:pPr>
              <w:pStyle w:val="TablaNormal0"/>
              <w:jc w:val="center"/>
            </w:pPr>
            <w:r>
              <w:t>Book Antiqua</w:t>
            </w:r>
          </w:p>
        </w:tc>
      </w:tr>
      <w:tr w:rsidR="009E63B1" w14:paraId="0A40668F" w14:textId="77777777" w:rsidTr="009E63B1">
        <w:tc>
          <w:tcPr>
            <w:tcW w:w="1696" w:type="dxa"/>
          </w:tcPr>
          <w:p w14:paraId="760A5F56" w14:textId="0D668054" w:rsidR="009E63B1" w:rsidRDefault="009E63B1" w:rsidP="006169FB">
            <w:pPr>
              <w:pStyle w:val="TablaNormal0"/>
            </w:pPr>
            <w:r>
              <w:t>Tamaño (p</w:t>
            </w:r>
            <w:r w:rsidR="00CA2ACD">
              <w:t>un</w:t>
            </w:r>
            <w:r>
              <w:t>to</w:t>
            </w:r>
            <w:r w:rsidR="00CA2ACD">
              <w:t>s</w:t>
            </w:r>
            <w:r>
              <w:t>)</w:t>
            </w:r>
          </w:p>
        </w:tc>
        <w:tc>
          <w:tcPr>
            <w:tcW w:w="1283" w:type="dxa"/>
          </w:tcPr>
          <w:p w14:paraId="06F86566" w14:textId="77777777" w:rsidR="009E63B1" w:rsidRDefault="009E63B1" w:rsidP="00EE7805">
            <w:pPr>
              <w:pStyle w:val="TablaNormal0"/>
              <w:jc w:val="center"/>
            </w:pPr>
            <w:r>
              <w:t>14</w:t>
            </w:r>
          </w:p>
        </w:tc>
        <w:tc>
          <w:tcPr>
            <w:tcW w:w="1283" w:type="dxa"/>
          </w:tcPr>
          <w:p w14:paraId="0256B6FA" w14:textId="77777777" w:rsidR="009E63B1" w:rsidRDefault="009E63B1" w:rsidP="00EE7805">
            <w:pPr>
              <w:pStyle w:val="TablaNormal0"/>
              <w:jc w:val="center"/>
            </w:pPr>
            <w:r>
              <w:t>13</w:t>
            </w:r>
          </w:p>
        </w:tc>
        <w:tc>
          <w:tcPr>
            <w:tcW w:w="1283" w:type="dxa"/>
          </w:tcPr>
          <w:p w14:paraId="53B63BC8" w14:textId="77777777" w:rsidR="009E63B1" w:rsidRDefault="009E63B1" w:rsidP="00EE7805">
            <w:pPr>
              <w:pStyle w:val="TablaNormal0"/>
              <w:jc w:val="center"/>
            </w:pPr>
            <w:r>
              <w:t>12</w:t>
            </w:r>
          </w:p>
        </w:tc>
        <w:tc>
          <w:tcPr>
            <w:tcW w:w="1283" w:type="dxa"/>
          </w:tcPr>
          <w:p w14:paraId="112052E2" w14:textId="77777777" w:rsidR="009E63B1" w:rsidRDefault="009E63B1" w:rsidP="00EE7805">
            <w:pPr>
              <w:pStyle w:val="TablaNormal0"/>
              <w:jc w:val="center"/>
            </w:pPr>
            <w:r>
              <w:t>11</w:t>
            </w:r>
          </w:p>
        </w:tc>
        <w:tc>
          <w:tcPr>
            <w:tcW w:w="1283" w:type="dxa"/>
          </w:tcPr>
          <w:p w14:paraId="20186FCF" w14:textId="77777777" w:rsidR="009E63B1" w:rsidRDefault="009E63B1" w:rsidP="00EE7805">
            <w:pPr>
              <w:pStyle w:val="TablaNormal0"/>
              <w:jc w:val="center"/>
            </w:pPr>
            <w:r>
              <w:t>14</w:t>
            </w:r>
          </w:p>
        </w:tc>
        <w:tc>
          <w:tcPr>
            <w:tcW w:w="1283" w:type="dxa"/>
          </w:tcPr>
          <w:p w14:paraId="64862B84" w14:textId="77777777" w:rsidR="009E63B1" w:rsidRDefault="009E63B1" w:rsidP="00EE7805">
            <w:pPr>
              <w:pStyle w:val="TablaNormal0"/>
              <w:jc w:val="center"/>
            </w:pPr>
            <w:r>
              <w:t>14</w:t>
            </w:r>
          </w:p>
        </w:tc>
      </w:tr>
      <w:tr w:rsidR="008F5EA0" w14:paraId="7FCF8CEC" w14:textId="77777777" w:rsidTr="009E63B1">
        <w:tc>
          <w:tcPr>
            <w:tcW w:w="1696" w:type="dxa"/>
          </w:tcPr>
          <w:p w14:paraId="1108A319" w14:textId="48784091" w:rsidR="008F5EA0" w:rsidRDefault="008F5EA0" w:rsidP="006169FB">
            <w:pPr>
              <w:pStyle w:val="TablaNormal0"/>
            </w:pPr>
            <w:r>
              <w:t>Cursiva</w:t>
            </w:r>
          </w:p>
        </w:tc>
        <w:tc>
          <w:tcPr>
            <w:tcW w:w="1283" w:type="dxa"/>
          </w:tcPr>
          <w:p w14:paraId="1365AC55" w14:textId="5CA09A3D" w:rsidR="008F5EA0" w:rsidRDefault="008F5EA0" w:rsidP="00EE7805">
            <w:pPr>
              <w:pStyle w:val="TablaNormal0"/>
              <w:jc w:val="center"/>
            </w:pPr>
            <w:r>
              <w:t>No</w:t>
            </w:r>
          </w:p>
        </w:tc>
        <w:tc>
          <w:tcPr>
            <w:tcW w:w="1283" w:type="dxa"/>
          </w:tcPr>
          <w:p w14:paraId="3E90FFD6" w14:textId="32359C59" w:rsidR="008F5EA0" w:rsidRDefault="008F5EA0" w:rsidP="00EE7805">
            <w:pPr>
              <w:pStyle w:val="TablaNormal0"/>
              <w:jc w:val="center"/>
            </w:pPr>
            <w:r>
              <w:t>No</w:t>
            </w:r>
          </w:p>
        </w:tc>
        <w:tc>
          <w:tcPr>
            <w:tcW w:w="1283" w:type="dxa"/>
          </w:tcPr>
          <w:p w14:paraId="5BB38F1B" w14:textId="3C4E263B" w:rsidR="008F5EA0" w:rsidRDefault="008F5EA0" w:rsidP="00EE7805">
            <w:pPr>
              <w:pStyle w:val="TablaNormal0"/>
              <w:jc w:val="center"/>
            </w:pPr>
            <w:r>
              <w:t>No</w:t>
            </w:r>
          </w:p>
        </w:tc>
        <w:tc>
          <w:tcPr>
            <w:tcW w:w="1283" w:type="dxa"/>
          </w:tcPr>
          <w:p w14:paraId="1285DAE6" w14:textId="6CBDEBEF" w:rsidR="008F5EA0" w:rsidRDefault="008F5EA0" w:rsidP="00EE7805">
            <w:pPr>
              <w:pStyle w:val="TablaNormal0"/>
              <w:jc w:val="center"/>
            </w:pPr>
            <w:r>
              <w:t>No</w:t>
            </w:r>
          </w:p>
        </w:tc>
        <w:tc>
          <w:tcPr>
            <w:tcW w:w="1283" w:type="dxa"/>
          </w:tcPr>
          <w:p w14:paraId="342B6619" w14:textId="04FCF452" w:rsidR="008F5EA0" w:rsidRDefault="008F5EA0" w:rsidP="00EE7805">
            <w:pPr>
              <w:pStyle w:val="TablaNormal0"/>
              <w:jc w:val="center"/>
            </w:pPr>
            <w:r>
              <w:t>No</w:t>
            </w:r>
          </w:p>
        </w:tc>
        <w:tc>
          <w:tcPr>
            <w:tcW w:w="1283" w:type="dxa"/>
          </w:tcPr>
          <w:p w14:paraId="7FF89DED" w14:textId="322AAF54" w:rsidR="008F5EA0" w:rsidRDefault="008F5EA0" w:rsidP="00EE7805">
            <w:pPr>
              <w:pStyle w:val="TablaNormal0"/>
              <w:jc w:val="center"/>
            </w:pPr>
            <w:r>
              <w:t>No</w:t>
            </w:r>
          </w:p>
        </w:tc>
      </w:tr>
      <w:tr w:rsidR="009E63B1" w14:paraId="062309FC" w14:textId="77777777" w:rsidTr="009E63B1">
        <w:tc>
          <w:tcPr>
            <w:tcW w:w="1696" w:type="dxa"/>
          </w:tcPr>
          <w:p w14:paraId="63AB3C3C" w14:textId="77777777" w:rsidR="009E63B1" w:rsidRDefault="009E63B1" w:rsidP="006169FB">
            <w:pPr>
              <w:pStyle w:val="TablaNormal0"/>
            </w:pPr>
            <w:r>
              <w:t>Negrita</w:t>
            </w:r>
          </w:p>
        </w:tc>
        <w:tc>
          <w:tcPr>
            <w:tcW w:w="1283" w:type="dxa"/>
          </w:tcPr>
          <w:p w14:paraId="3B32C428" w14:textId="77777777" w:rsidR="009E63B1" w:rsidRDefault="009E63B1" w:rsidP="00EE7805">
            <w:pPr>
              <w:pStyle w:val="TablaNormal0"/>
              <w:jc w:val="center"/>
            </w:pPr>
            <w:r>
              <w:t>Si</w:t>
            </w:r>
          </w:p>
        </w:tc>
        <w:tc>
          <w:tcPr>
            <w:tcW w:w="1283" w:type="dxa"/>
          </w:tcPr>
          <w:p w14:paraId="259BFDC3" w14:textId="77777777" w:rsidR="009E63B1" w:rsidRDefault="009E63B1" w:rsidP="00EE7805">
            <w:pPr>
              <w:pStyle w:val="TablaNormal0"/>
              <w:jc w:val="center"/>
            </w:pPr>
            <w:r>
              <w:t>Si</w:t>
            </w:r>
          </w:p>
        </w:tc>
        <w:tc>
          <w:tcPr>
            <w:tcW w:w="1283" w:type="dxa"/>
          </w:tcPr>
          <w:p w14:paraId="6C62E366" w14:textId="77777777" w:rsidR="009E63B1" w:rsidRDefault="009E63B1" w:rsidP="00EE7805">
            <w:pPr>
              <w:pStyle w:val="TablaNormal0"/>
              <w:jc w:val="center"/>
            </w:pPr>
            <w:r>
              <w:t>No</w:t>
            </w:r>
          </w:p>
        </w:tc>
        <w:tc>
          <w:tcPr>
            <w:tcW w:w="1283" w:type="dxa"/>
          </w:tcPr>
          <w:p w14:paraId="28BABDC9" w14:textId="77777777" w:rsidR="009E63B1" w:rsidRDefault="009E63B1" w:rsidP="00EE7805">
            <w:pPr>
              <w:pStyle w:val="TablaNormal0"/>
              <w:jc w:val="center"/>
            </w:pPr>
            <w:r>
              <w:t>No</w:t>
            </w:r>
          </w:p>
        </w:tc>
        <w:tc>
          <w:tcPr>
            <w:tcW w:w="1283" w:type="dxa"/>
          </w:tcPr>
          <w:p w14:paraId="1F0F9A11" w14:textId="77777777" w:rsidR="009E63B1" w:rsidRDefault="009E63B1" w:rsidP="00EE7805">
            <w:pPr>
              <w:pStyle w:val="TablaNormal0"/>
              <w:jc w:val="center"/>
            </w:pPr>
            <w:r>
              <w:t>Si</w:t>
            </w:r>
          </w:p>
        </w:tc>
        <w:tc>
          <w:tcPr>
            <w:tcW w:w="1283" w:type="dxa"/>
          </w:tcPr>
          <w:p w14:paraId="3496540B" w14:textId="77777777" w:rsidR="009E63B1" w:rsidRDefault="009E63B1" w:rsidP="00EE7805">
            <w:pPr>
              <w:pStyle w:val="TablaNormal0"/>
              <w:jc w:val="center"/>
            </w:pPr>
            <w:r>
              <w:t>Si</w:t>
            </w:r>
          </w:p>
        </w:tc>
      </w:tr>
      <w:tr w:rsidR="009E63B1" w14:paraId="6274596E" w14:textId="77777777" w:rsidTr="009E63B1">
        <w:tc>
          <w:tcPr>
            <w:tcW w:w="1696" w:type="dxa"/>
          </w:tcPr>
          <w:p w14:paraId="0942AFD0" w14:textId="77777777" w:rsidR="009E63B1" w:rsidRDefault="009E63B1" w:rsidP="006169FB">
            <w:pPr>
              <w:pStyle w:val="TablaNormal0"/>
            </w:pPr>
            <w:r>
              <w:t>Subrayado</w:t>
            </w:r>
          </w:p>
        </w:tc>
        <w:tc>
          <w:tcPr>
            <w:tcW w:w="1283" w:type="dxa"/>
          </w:tcPr>
          <w:p w14:paraId="5E5F78EE" w14:textId="77777777" w:rsidR="009E63B1" w:rsidRDefault="009E63B1" w:rsidP="00EE7805">
            <w:pPr>
              <w:pStyle w:val="TablaNormal0"/>
              <w:jc w:val="center"/>
            </w:pPr>
            <w:r>
              <w:t>Si</w:t>
            </w:r>
          </w:p>
        </w:tc>
        <w:tc>
          <w:tcPr>
            <w:tcW w:w="1283" w:type="dxa"/>
          </w:tcPr>
          <w:p w14:paraId="0FAF2F69" w14:textId="77777777" w:rsidR="009E63B1" w:rsidRDefault="009E63B1" w:rsidP="00EE7805">
            <w:pPr>
              <w:pStyle w:val="TablaNormal0"/>
              <w:jc w:val="center"/>
            </w:pPr>
            <w:r>
              <w:t>No</w:t>
            </w:r>
          </w:p>
        </w:tc>
        <w:tc>
          <w:tcPr>
            <w:tcW w:w="1283" w:type="dxa"/>
          </w:tcPr>
          <w:p w14:paraId="4EBA86AA" w14:textId="77777777" w:rsidR="009E63B1" w:rsidRDefault="009E63B1" w:rsidP="00EE7805">
            <w:pPr>
              <w:pStyle w:val="TablaNormal0"/>
              <w:jc w:val="center"/>
            </w:pPr>
            <w:r>
              <w:t>No</w:t>
            </w:r>
          </w:p>
        </w:tc>
        <w:tc>
          <w:tcPr>
            <w:tcW w:w="1283" w:type="dxa"/>
          </w:tcPr>
          <w:p w14:paraId="64CD1873" w14:textId="77777777" w:rsidR="009E63B1" w:rsidRDefault="009E63B1" w:rsidP="00EE7805">
            <w:pPr>
              <w:pStyle w:val="TablaNormal0"/>
              <w:jc w:val="center"/>
            </w:pPr>
            <w:r>
              <w:t>No</w:t>
            </w:r>
          </w:p>
        </w:tc>
        <w:tc>
          <w:tcPr>
            <w:tcW w:w="1283" w:type="dxa"/>
          </w:tcPr>
          <w:p w14:paraId="2B2FD4D0" w14:textId="77777777" w:rsidR="009E63B1" w:rsidRDefault="009E63B1" w:rsidP="00EE7805">
            <w:pPr>
              <w:pStyle w:val="TablaNormal0"/>
              <w:jc w:val="center"/>
            </w:pPr>
            <w:r>
              <w:t>Si</w:t>
            </w:r>
          </w:p>
        </w:tc>
        <w:tc>
          <w:tcPr>
            <w:tcW w:w="1283" w:type="dxa"/>
          </w:tcPr>
          <w:p w14:paraId="6503EBA7" w14:textId="77777777" w:rsidR="009E63B1" w:rsidRDefault="009E63B1" w:rsidP="00EE7805">
            <w:pPr>
              <w:pStyle w:val="TablaNormal0"/>
              <w:jc w:val="center"/>
            </w:pPr>
            <w:r>
              <w:t>Si</w:t>
            </w:r>
          </w:p>
        </w:tc>
      </w:tr>
      <w:tr w:rsidR="009E63B1" w14:paraId="3F0AFA2C" w14:textId="77777777" w:rsidTr="009E63B1">
        <w:tc>
          <w:tcPr>
            <w:tcW w:w="1696" w:type="dxa"/>
          </w:tcPr>
          <w:p w14:paraId="2497C327" w14:textId="77777777" w:rsidR="009E63B1" w:rsidRDefault="009E63B1" w:rsidP="006169FB">
            <w:pPr>
              <w:pStyle w:val="TablaNormal0"/>
            </w:pPr>
            <w:r>
              <w:t>Mayúsculas</w:t>
            </w:r>
          </w:p>
        </w:tc>
        <w:tc>
          <w:tcPr>
            <w:tcW w:w="1283" w:type="dxa"/>
          </w:tcPr>
          <w:p w14:paraId="6D26821C" w14:textId="77777777" w:rsidR="009E63B1" w:rsidRDefault="009E63B1" w:rsidP="00EE7805">
            <w:pPr>
              <w:pStyle w:val="TablaNormal0"/>
              <w:jc w:val="center"/>
            </w:pPr>
            <w:r>
              <w:t>Si</w:t>
            </w:r>
          </w:p>
        </w:tc>
        <w:tc>
          <w:tcPr>
            <w:tcW w:w="1283" w:type="dxa"/>
          </w:tcPr>
          <w:p w14:paraId="795A6F4B" w14:textId="77777777" w:rsidR="009E63B1" w:rsidRDefault="009E63B1" w:rsidP="00EE7805">
            <w:pPr>
              <w:pStyle w:val="TablaNormal0"/>
              <w:jc w:val="center"/>
            </w:pPr>
            <w:r>
              <w:t>No</w:t>
            </w:r>
          </w:p>
        </w:tc>
        <w:tc>
          <w:tcPr>
            <w:tcW w:w="1283" w:type="dxa"/>
          </w:tcPr>
          <w:p w14:paraId="1D6C8BA8" w14:textId="77777777" w:rsidR="009E63B1" w:rsidRDefault="009E63B1" w:rsidP="00EE7805">
            <w:pPr>
              <w:pStyle w:val="TablaNormal0"/>
              <w:jc w:val="center"/>
            </w:pPr>
            <w:r>
              <w:t>Si</w:t>
            </w:r>
          </w:p>
        </w:tc>
        <w:tc>
          <w:tcPr>
            <w:tcW w:w="1283" w:type="dxa"/>
          </w:tcPr>
          <w:p w14:paraId="683665CD" w14:textId="77777777" w:rsidR="009E63B1" w:rsidRDefault="009E63B1" w:rsidP="00EE7805">
            <w:pPr>
              <w:pStyle w:val="TablaNormal0"/>
              <w:jc w:val="center"/>
            </w:pPr>
            <w:r>
              <w:t>No</w:t>
            </w:r>
          </w:p>
        </w:tc>
        <w:tc>
          <w:tcPr>
            <w:tcW w:w="1283" w:type="dxa"/>
          </w:tcPr>
          <w:p w14:paraId="09EC450A" w14:textId="77777777" w:rsidR="009E63B1" w:rsidRDefault="009E63B1" w:rsidP="00EE7805">
            <w:pPr>
              <w:pStyle w:val="TablaNormal0"/>
              <w:jc w:val="center"/>
            </w:pPr>
            <w:r>
              <w:t>Si</w:t>
            </w:r>
          </w:p>
        </w:tc>
        <w:tc>
          <w:tcPr>
            <w:tcW w:w="1283" w:type="dxa"/>
          </w:tcPr>
          <w:p w14:paraId="482142C2" w14:textId="4FEE5175" w:rsidR="009E63B1" w:rsidRDefault="009E63B1" w:rsidP="00EE7805">
            <w:pPr>
              <w:pStyle w:val="TablaNormal0"/>
              <w:jc w:val="center"/>
            </w:pPr>
            <w:r>
              <w:t>S</w:t>
            </w:r>
            <w:r w:rsidR="004303DE">
              <w:t>i</w:t>
            </w:r>
          </w:p>
        </w:tc>
      </w:tr>
      <w:tr w:rsidR="009E63B1" w14:paraId="662DAD28" w14:textId="77777777" w:rsidTr="009E63B1">
        <w:tc>
          <w:tcPr>
            <w:tcW w:w="1696" w:type="dxa"/>
          </w:tcPr>
          <w:p w14:paraId="232C40D4" w14:textId="77777777" w:rsidR="009E63B1" w:rsidRDefault="009E63B1" w:rsidP="006169FB">
            <w:pPr>
              <w:pStyle w:val="TablaNormal0"/>
            </w:pPr>
            <w:r>
              <w:t>Tabulaciones (cm)</w:t>
            </w:r>
          </w:p>
        </w:tc>
        <w:tc>
          <w:tcPr>
            <w:tcW w:w="1283" w:type="dxa"/>
          </w:tcPr>
          <w:p w14:paraId="73BFCC7F" w14:textId="77777777" w:rsidR="009E63B1" w:rsidRDefault="009E63B1" w:rsidP="00EE7805">
            <w:pPr>
              <w:pStyle w:val="TablaNormal0"/>
              <w:jc w:val="center"/>
            </w:pPr>
            <w:r>
              <w:t>Ninguna</w:t>
            </w:r>
          </w:p>
        </w:tc>
        <w:tc>
          <w:tcPr>
            <w:tcW w:w="1283" w:type="dxa"/>
          </w:tcPr>
          <w:p w14:paraId="201508EB" w14:textId="77777777" w:rsidR="009E63B1" w:rsidRDefault="009E63B1" w:rsidP="00EE7805">
            <w:pPr>
              <w:pStyle w:val="TablaNormal0"/>
              <w:jc w:val="center"/>
            </w:pPr>
            <w:r>
              <w:t>Ninguna</w:t>
            </w:r>
          </w:p>
        </w:tc>
        <w:tc>
          <w:tcPr>
            <w:tcW w:w="1283" w:type="dxa"/>
          </w:tcPr>
          <w:p w14:paraId="6203DEAF" w14:textId="77777777" w:rsidR="009E63B1" w:rsidRDefault="009E63B1" w:rsidP="00EE7805">
            <w:pPr>
              <w:pStyle w:val="TablaNormal0"/>
              <w:jc w:val="center"/>
            </w:pPr>
            <w:r>
              <w:t>Ninguna</w:t>
            </w:r>
          </w:p>
        </w:tc>
        <w:tc>
          <w:tcPr>
            <w:tcW w:w="1283" w:type="dxa"/>
          </w:tcPr>
          <w:p w14:paraId="4982CC12" w14:textId="77777777" w:rsidR="009E63B1" w:rsidRDefault="009E63B1" w:rsidP="00EE7805">
            <w:pPr>
              <w:pStyle w:val="TablaNormal0"/>
              <w:jc w:val="center"/>
            </w:pPr>
            <w:r>
              <w:t>Ninguna</w:t>
            </w:r>
          </w:p>
        </w:tc>
        <w:tc>
          <w:tcPr>
            <w:tcW w:w="1283" w:type="dxa"/>
          </w:tcPr>
          <w:p w14:paraId="39DBA8FA" w14:textId="77777777" w:rsidR="009E63B1" w:rsidRDefault="009E63B1" w:rsidP="00EE7805">
            <w:pPr>
              <w:pStyle w:val="TablaNormal0"/>
              <w:jc w:val="center"/>
            </w:pPr>
            <w:r>
              <w:t>Ninguna</w:t>
            </w:r>
          </w:p>
        </w:tc>
        <w:tc>
          <w:tcPr>
            <w:tcW w:w="1283" w:type="dxa"/>
          </w:tcPr>
          <w:p w14:paraId="3AEE61E0" w14:textId="77777777" w:rsidR="009E63B1" w:rsidRDefault="009E63B1" w:rsidP="00EE7805">
            <w:pPr>
              <w:pStyle w:val="TablaNormal0"/>
              <w:jc w:val="center"/>
            </w:pPr>
            <w:r>
              <w:t>Ninguna</w:t>
            </w:r>
          </w:p>
        </w:tc>
      </w:tr>
      <w:tr w:rsidR="009E63B1" w14:paraId="18E2ED21" w14:textId="77777777" w:rsidTr="009E63B1">
        <w:tc>
          <w:tcPr>
            <w:tcW w:w="1696" w:type="dxa"/>
          </w:tcPr>
          <w:p w14:paraId="0158CF1F" w14:textId="77777777" w:rsidR="009E63B1" w:rsidRDefault="009E63B1" w:rsidP="006169FB">
            <w:pPr>
              <w:pStyle w:val="TablaNormal0"/>
            </w:pPr>
            <w:r>
              <w:t>Tipo de Sangría</w:t>
            </w:r>
          </w:p>
        </w:tc>
        <w:tc>
          <w:tcPr>
            <w:tcW w:w="1283" w:type="dxa"/>
          </w:tcPr>
          <w:p w14:paraId="470E87D7" w14:textId="65B295B9" w:rsidR="009E63B1" w:rsidRDefault="004303DE" w:rsidP="00EE7805">
            <w:pPr>
              <w:pStyle w:val="TablaNormal0"/>
              <w:jc w:val="center"/>
            </w:pPr>
            <w:r>
              <w:t>Ninguna</w:t>
            </w:r>
          </w:p>
        </w:tc>
        <w:tc>
          <w:tcPr>
            <w:tcW w:w="1283" w:type="dxa"/>
          </w:tcPr>
          <w:p w14:paraId="137E2A10" w14:textId="78E4D307" w:rsidR="009E63B1" w:rsidRDefault="004303DE" w:rsidP="00EE7805">
            <w:pPr>
              <w:pStyle w:val="TablaNormal0"/>
              <w:jc w:val="center"/>
            </w:pPr>
            <w:r>
              <w:t>Ninguna</w:t>
            </w:r>
          </w:p>
        </w:tc>
        <w:tc>
          <w:tcPr>
            <w:tcW w:w="1283" w:type="dxa"/>
          </w:tcPr>
          <w:p w14:paraId="6A20566A" w14:textId="73B5ED3D" w:rsidR="009E63B1" w:rsidRDefault="004303DE" w:rsidP="00EE7805">
            <w:pPr>
              <w:pStyle w:val="TablaNormal0"/>
              <w:jc w:val="center"/>
            </w:pPr>
            <w:r>
              <w:t>Ninguna</w:t>
            </w:r>
          </w:p>
        </w:tc>
        <w:tc>
          <w:tcPr>
            <w:tcW w:w="1283" w:type="dxa"/>
          </w:tcPr>
          <w:p w14:paraId="75A01FF5" w14:textId="538CCC76" w:rsidR="009E63B1" w:rsidRDefault="004303DE" w:rsidP="00EE7805">
            <w:pPr>
              <w:pStyle w:val="TablaNormal0"/>
              <w:jc w:val="center"/>
            </w:pPr>
            <w:r>
              <w:t>Ninguna</w:t>
            </w:r>
          </w:p>
        </w:tc>
        <w:tc>
          <w:tcPr>
            <w:tcW w:w="1283" w:type="dxa"/>
          </w:tcPr>
          <w:p w14:paraId="1AF6F916" w14:textId="27778DF0" w:rsidR="009E63B1" w:rsidRDefault="004303DE" w:rsidP="00EE7805">
            <w:pPr>
              <w:pStyle w:val="TablaNormal0"/>
              <w:jc w:val="center"/>
            </w:pPr>
            <w:r>
              <w:t>Ninguna</w:t>
            </w:r>
          </w:p>
        </w:tc>
        <w:tc>
          <w:tcPr>
            <w:tcW w:w="1283" w:type="dxa"/>
          </w:tcPr>
          <w:p w14:paraId="0FBE76DE" w14:textId="52284C71" w:rsidR="009E63B1" w:rsidRDefault="004303DE" w:rsidP="00EE7805">
            <w:pPr>
              <w:pStyle w:val="TablaNormal0"/>
              <w:jc w:val="center"/>
            </w:pPr>
            <w:r>
              <w:t>Ninguna</w:t>
            </w:r>
          </w:p>
        </w:tc>
      </w:tr>
      <w:tr w:rsidR="009E63B1" w14:paraId="7A1C73D0" w14:textId="77777777" w:rsidTr="009E63B1">
        <w:tc>
          <w:tcPr>
            <w:tcW w:w="1696" w:type="dxa"/>
          </w:tcPr>
          <w:p w14:paraId="54AFD398" w14:textId="77777777" w:rsidR="009E63B1" w:rsidRDefault="009E63B1" w:rsidP="006169FB">
            <w:pPr>
              <w:pStyle w:val="TablaNormal0"/>
            </w:pPr>
            <w:r>
              <w:t>Tamaño (cm)</w:t>
            </w:r>
          </w:p>
        </w:tc>
        <w:tc>
          <w:tcPr>
            <w:tcW w:w="1283" w:type="dxa"/>
          </w:tcPr>
          <w:p w14:paraId="7855486E" w14:textId="77777777" w:rsidR="009E63B1" w:rsidRDefault="009E63B1" w:rsidP="00EE7805">
            <w:pPr>
              <w:pStyle w:val="TablaNormal0"/>
              <w:jc w:val="center"/>
            </w:pPr>
            <w:r>
              <w:t>0</w:t>
            </w:r>
          </w:p>
        </w:tc>
        <w:tc>
          <w:tcPr>
            <w:tcW w:w="1283" w:type="dxa"/>
          </w:tcPr>
          <w:p w14:paraId="7AC89879" w14:textId="77777777" w:rsidR="009E63B1" w:rsidRDefault="009E63B1" w:rsidP="00EE7805">
            <w:pPr>
              <w:pStyle w:val="TablaNormal0"/>
              <w:jc w:val="center"/>
            </w:pPr>
            <w:r>
              <w:t>0</w:t>
            </w:r>
          </w:p>
        </w:tc>
        <w:tc>
          <w:tcPr>
            <w:tcW w:w="1283" w:type="dxa"/>
          </w:tcPr>
          <w:p w14:paraId="7C8E452D" w14:textId="77777777" w:rsidR="009E63B1" w:rsidRDefault="009E63B1" w:rsidP="00EE7805">
            <w:pPr>
              <w:pStyle w:val="TablaNormal0"/>
              <w:jc w:val="center"/>
            </w:pPr>
            <w:r>
              <w:t>0</w:t>
            </w:r>
          </w:p>
        </w:tc>
        <w:tc>
          <w:tcPr>
            <w:tcW w:w="1283" w:type="dxa"/>
          </w:tcPr>
          <w:p w14:paraId="7900CCD9" w14:textId="77777777" w:rsidR="009E63B1" w:rsidRDefault="009E63B1" w:rsidP="00EE7805">
            <w:pPr>
              <w:pStyle w:val="TablaNormal0"/>
              <w:jc w:val="center"/>
            </w:pPr>
            <w:r>
              <w:t>0</w:t>
            </w:r>
          </w:p>
        </w:tc>
        <w:tc>
          <w:tcPr>
            <w:tcW w:w="1283" w:type="dxa"/>
          </w:tcPr>
          <w:p w14:paraId="2EBFAAA0" w14:textId="77777777" w:rsidR="009E63B1" w:rsidRDefault="009E63B1" w:rsidP="00EE7805">
            <w:pPr>
              <w:pStyle w:val="TablaNormal0"/>
              <w:jc w:val="center"/>
            </w:pPr>
            <w:r>
              <w:t>0</w:t>
            </w:r>
          </w:p>
        </w:tc>
        <w:tc>
          <w:tcPr>
            <w:tcW w:w="1283" w:type="dxa"/>
          </w:tcPr>
          <w:p w14:paraId="0A019777" w14:textId="77777777" w:rsidR="009E63B1" w:rsidRDefault="009E63B1" w:rsidP="00EE7805">
            <w:pPr>
              <w:pStyle w:val="TablaNormal0"/>
              <w:jc w:val="center"/>
            </w:pPr>
            <w:r>
              <w:t>0</w:t>
            </w:r>
          </w:p>
        </w:tc>
      </w:tr>
      <w:tr w:rsidR="009E63B1" w14:paraId="340CEFF2" w14:textId="77777777" w:rsidTr="009E63B1">
        <w:tc>
          <w:tcPr>
            <w:tcW w:w="1696" w:type="dxa"/>
          </w:tcPr>
          <w:p w14:paraId="3093EC9F" w14:textId="77777777" w:rsidR="009E63B1" w:rsidRDefault="009E63B1" w:rsidP="006169FB">
            <w:pPr>
              <w:pStyle w:val="TablaNormal0"/>
            </w:pPr>
            <w:r>
              <w:t>Sangría Francesa (cm)</w:t>
            </w:r>
          </w:p>
        </w:tc>
        <w:tc>
          <w:tcPr>
            <w:tcW w:w="1283" w:type="dxa"/>
          </w:tcPr>
          <w:p w14:paraId="35E9658E" w14:textId="77777777" w:rsidR="009E63B1" w:rsidRDefault="009E63B1" w:rsidP="00EE7805">
            <w:pPr>
              <w:pStyle w:val="TablaNormal0"/>
              <w:jc w:val="center"/>
            </w:pPr>
            <w:r>
              <w:t>1,25</w:t>
            </w:r>
          </w:p>
        </w:tc>
        <w:tc>
          <w:tcPr>
            <w:tcW w:w="1283" w:type="dxa"/>
          </w:tcPr>
          <w:p w14:paraId="55E9D19A" w14:textId="77777777" w:rsidR="009E63B1" w:rsidRDefault="009E63B1" w:rsidP="00EE7805">
            <w:pPr>
              <w:pStyle w:val="TablaNormal0"/>
              <w:jc w:val="center"/>
            </w:pPr>
            <w:r>
              <w:t>1,25</w:t>
            </w:r>
          </w:p>
        </w:tc>
        <w:tc>
          <w:tcPr>
            <w:tcW w:w="1283" w:type="dxa"/>
          </w:tcPr>
          <w:p w14:paraId="061AD2B2" w14:textId="77777777" w:rsidR="009E63B1" w:rsidRDefault="009E63B1" w:rsidP="00EE7805">
            <w:pPr>
              <w:pStyle w:val="TablaNormal0"/>
              <w:jc w:val="center"/>
            </w:pPr>
            <w:r>
              <w:t>1,25</w:t>
            </w:r>
          </w:p>
        </w:tc>
        <w:tc>
          <w:tcPr>
            <w:tcW w:w="1283" w:type="dxa"/>
          </w:tcPr>
          <w:p w14:paraId="4E11B0A8" w14:textId="77777777" w:rsidR="009E63B1" w:rsidRDefault="009E63B1" w:rsidP="00EE7805">
            <w:pPr>
              <w:pStyle w:val="TablaNormal0"/>
              <w:jc w:val="center"/>
            </w:pPr>
            <w:r>
              <w:t>1,25</w:t>
            </w:r>
          </w:p>
        </w:tc>
        <w:tc>
          <w:tcPr>
            <w:tcW w:w="1283" w:type="dxa"/>
          </w:tcPr>
          <w:p w14:paraId="17B30D80" w14:textId="77777777" w:rsidR="009E63B1" w:rsidRDefault="009E63B1" w:rsidP="00EE7805">
            <w:pPr>
              <w:pStyle w:val="TablaNormal0"/>
              <w:jc w:val="center"/>
            </w:pPr>
            <w:r>
              <w:t>0</w:t>
            </w:r>
          </w:p>
        </w:tc>
        <w:tc>
          <w:tcPr>
            <w:tcW w:w="1283" w:type="dxa"/>
          </w:tcPr>
          <w:p w14:paraId="4B19B3A0" w14:textId="77777777" w:rsidR="009E63B1" w:rsidRDefault="009E63B1" w:rsidP="00EE7805">
            <w:pPr>
              <w:pStyle w:val="TablaNormal0"/>
              <w:jc w:val="center"/>
            </w:pPr>
            <w:r>
              <w:t>0</w:t>
            </w:r>
          </w:p>
        </w:tc>
      </w:tr>
      <w:tr w:rsidR="009E63B1" w14:paraId="00625370" w14:textId="77777777" w:rsidTr="009E63B1">
        <w:tc>
          <w:tcPr>
            <w:tcW w:w="1696" w:type="dxa"/>
          </w:tcPr>
          <w:p w14:paraId="6F5DE330" w14:textId="77777777" w:rsidR="009E63B1" w:rsidRDefault="009E63B1" w:rsidP="006169FB">
            <w:pPr>
              <w:pStyle w:val="TablaNormal0"/>
            </w:pPr>
            <w:r>
              <w:t>Alineación</w:t>
            </w:r>
          </w:p>
        </w:tc>
        <w:tc>
          <w:tcPr>
            <w:tcW w:w="1283" w:type="dxa"/>
          </w:tcPr>
          <w:p w14:paraId="7FE1A531" w14:textId="77777777" w:rsidR="009E63B1" w:rsidRDefault="009E63B1" w:rsidP="00EE7805">
            <w:pPr>
              <w:pStyle w:val="TablaNormal0"/>
              <w:jc w:val="center"/>
            </w:pPr>
            <w:r>
              <w:t>Izquierda</w:t>
            </w:r>
          </w:p>
        </w:tc>
        <w:tc>
          <w:tcPr>
            <w:tcW w:w="1283" w:type="dxa"/>
          </w:tcPr>
          <w:p w14:paraId="0E8B3347" w14:textId="77777777" w:rsidR="009E63B1" w:rsidRDefault="009E63B1" w:rsidP="00EE7805">
            <w:pPr>
              <w:pStyle w:val="TablaNormal0"/>
              <w:jc w:val="center"/>
            </w:pPr>
            <w:r>
              <w:t>Izquierda</w:t>
            </w:r>
          </w:p>
        </w:tc>
        <w:tc>
          <w:tcPr>
            <w:tcW w:w="1283" w:type="dxa"/>
          </w:tcPr>
          <w:p w14:paraId="0D3AE29E" w14:textId="77777777" w:rsidR="009E63B1" w:rsidRDefault="009E63B1" w:rsidP="00EE7805">
            <w:pPr>
              <w:pStyle w:val="TablaNormal0"/>
              <w:jc w:val="center"/>
            </w:pPr>
            <w:r>
              <w:t>Izquierda</w:t>
            </w:r>
          </w:p>
        </w:tc>
        <w:tc>
          <w:tcPr>
            <w:tcW w:w="1283" w:type="dxa"/>
          </w:tcPr>
          <w:p w14:paraId="2714873D" w14:textId="77777777" w:rsidR="009E63B1" w:rsidRDefault="009E63B1" w:rsidP="00EE7805">
            <w:pPr>
              <w:pStyle w:val="TablaNormal0"/>
              <w:jc w:val="center"/>
            </w:pPr>
            <w:r>
              <w:t>Izquierda</w:t>
            </w:r>
          </w:p>
        </w:tc>
        <w:tc>
          <w:tcPr>
            <w:tcW w:w="1283" w:type="dxa"/>
          </w:tcPr>
          <w:p w14:paraId="5994FFB5" w14:textId="77777777" w:rsidR="009E63B1" w:rsidRDefault="009E63B1" w:rsidP="00EE7805">
            <w:pPr>
              <w:pStyle w:val="TablaNormal0"/>
              <w:jc w:val="center"/>
            </w:pPr>
            <w:r>
              <w:t>Izquierda</w:t>
            </w:r>
          </w:p>
        </w:tc>
        <w:tc>
          <w:tcPr>
            <w:tcW w:w="1283" w:type="dxa"/>
          </w:tcPr>
          <w:p w14:paraId="4422A6B5" w14:textId="77777777" w:rsidR="009E63B1" w:rsidRDefault="009E63B1" w:rsidP="00EE7805">
            <w:pPr>
              <w:pStyle w:val="TablaNormal0"/>
              <w:jc w:val="center"/>
            </w:pPr>
            <w:r>
              <w:t>Izquierda</w:t>
            </w:r>
          </w:p>
        </w:tc>
      </w:tr>
      <w:tr w:rsidR="009E63B1" w14:paraId="3A220D1D" w14:textId="77777777" w:rsidTr="009E63B1">
        <w:tc>
          <w:tcPr>
            <w:tcW w:w="1696" w:type="dxa"/>
          </w:tcPr>
          <w:p w14:paraId="57278F75" w14:textId="77777777" w:rsidR="009E63B1" w:rsidRDefault="009E63B1" w:rsidP="006169FB">
            <w:pPr>
              <w:pStyle w:val="TablaNormal0"/>
            </w:pPr>
            <w:r>
              <w:t>Interlineado</w:t>
            </w:r>
          </w:p>
        </w:tc>
        <w:tc>
          <w:tcPr>
            <w:tcW w:w="1283" w:type="dxa"/>
          </w:tcPr>
          <w:p w14:paraId="23B755F2" w14:textId="77777777" w:rsidR="009E63B1" w:rsidRDefault="009E63B1" w:rsidP="00EE7805">
            <w:pPr>
              <w:pStyle w:val="TablaNormal0"/>
              <w:jc w:val="center"/>
            </w:pPr>
            <w:r>
              <w:t>Sencillo</w:t>
            </w:r>
          </w:p>
        </w:tc>
        <w:tc>
          <w:tcPr>
            <w:tcW w:w="1283" w:type="dxa"/>
          </w:tcPr>
          <w:p w14:paraId="4B68EFFE" w14:textId="77777777" w:rsidR="009E63B1" w:rsidRDefault="009E63B1" w:rsidP="00EE7805">
            <w:pPr>
              <w:pStyle w:val="TablaNormal0"/>
              <w:jc w:val="center"/>
            </w:pPr>
            <w:r>
              <w:t>Sencillo</w:t>
            </w:r>
          </w:p>
        </w:tc>
        <w:tc>
          <w:tcPr>
            <w:tcW w:w="1283" w:type="dxa"/>
          </w:tcPr>
          <w:p w14:paraId="13CBBD44" w14:textId="77777777" w:rsidR="009E63B1" w:rsidRDefault="009E63B1" w:rsidP="00EE7805">
            <w:pPr>
              <w:pStyle w:val="TablaNormal0"/>
              <w:jc w:val="center"/>
            </w:pPr>
            <w:r>
              <w:t>Sencillo</w:t>
            </w:r>
          </w:p>
        </w:tc>
        <w:tc>
          <w:tcPr>
            <w:tcW w:w="1283" w:type="dxa"/>
          </w:tcPr>
          <w:p w14:paraId="0A2892F4" w14:textId="77777777" w:rsidR="009E63B1" w:rsidRDefault="009E63B1" w:rsidP="00EE7805">
            <w:pPr>
              <w:pStyle w:val="TablaNormal0"/>
              <w:jc w:val="center"/>
            </w:pPr>
            <w:r>
              <w:t>Sencillo</w:t>
            </w:r>
          </w:p>
        </w:tc>
        <w:tc>
          <w:tcPr>
            <w:tcW w:w="1283" w:type="dxa"/>
          </w:tcPr>
          <w:p w14:paraId="519A456D" w14:textId="77777777" w:rsidR="009E63B1" w:rsidRDefault="009E63B1" w:rsidP="00EE7805">
            <w:pPr>
              <w:pStyle w:val="TablaNormal0"/>
              <w:jc w:val="center"/>
            </w:pPr>
            <w:r>
              <w:t>Sencillo</w:t>
            </w:r>
          </w:p>
        </w:tc>
        <w:tc>
          <w:tcPr>
            <w:tcW w:w="1283" w:type="dxa"/>
          </w:tcPr>
          <w:p w14:paraId="26663593" w14:textId="77777777" w:rsidR="009E63B1" w:rsidRDefault="009E63B1" w:rsidP="00EE7805">
            <w:pPr>
              <w:pStyle w:val="TablaNormal0"/>
              <w:jc w:val="center"/>
            </w:pPr>
            <w:r>
              <w:t>Sencillo</w:t>
            </w:r>
          </w:p>
        </w:tc>
      </w:tr>
      <w:tr w:rsidR="009E63B1" w14:paraId="6AE1292A" w14:textId="77777777" w:rsidTr="009E63B1">
        <w:tc>
          <w:tcPr>
            <w:tcW w:w="1696" w:type="dxa"/>
          </w:tcPr>
          <w:p w14:paraId="475DDAAA" w14:textId="24AEC49F" w:rsidR="009E63B1" w:rsidRDefault="009E63B1" w:rsidP="006169FB">
            <w:pPr>
              <w:pStyle w:val="TablaNormal0"/>
            </w:pPr>
            <w:r>
              <w:t>Espaciado antes (p</w:t>
            </w:r>
            <w:r w:rsidR="00CA2ACD">
              <w:t>un</w:t>
            </w:r>
            <w:r>
              <w:t>to</w:t>
            </w:r>
            <w:r w:rsidR="00CA2ACD">
              <w:t>s</w:t>
            </w:r>
            <w:r>
              <w:t>)</w:t>
            </w:r>
          </w:p>
        </w:tc>
        <w:tc>
          <w:tcPr>
            <w:tcW w:w="1283" w:type="dxa"/>
          </w:tcPr>
          <w:p w14:paraId="769A9062" w14:textId="77777777" w:rsidR="009E63B1" w:rsidRDefault="009E63B1" w:rsidP="00EE7805">
            <w:pPr>
              <w:pStyle w:val="TablaNormal0"/>
              <w:jc w:val="center"/>
            </w:pPr>
            <w:r>
              <w:t>12</w:t>
            </w:r>
          </w:p>
        </w:tc>
        <w:tc>
          <w:tcPr>
            <w:tcW w:w="1283" w:type="dxa"/>
          </w:tcPr>
          <w:p w14:paraId="22A1FDA2" w14:textId="77777777" w:rsidR="009E63B1" w:rsidRDefault="009E63B1" w:rsidP="00EE7805">
            <w:pPr>
              <w:pStyle w:val="TablaNormal0"/>
              <w:jc w:val="center"/>
            </w:pPr>
            <w:r>
              <w:t>12</w:t>
            </w:r>
          </w:p>
        </w:tc>
        <w:tc>
          <w:tcPr>
            <w:tcW w:w="1283" w:type="dxa"/>
          </w:tcPr>
          <w:p w14:paraId="3B8BF769" w14:textId="77777777" w:rsidR="009E63B1" w:rsidRDefault="009E63B1" w:rsidP="00EE7805">
            <w:pPr>
              <w:pStyle w:val="TablaNormal0"/>
              <w:jc w:val="center"/>
            </w:pPr>
            <w:r>
              <w:t>12</w:t>
            </w:r>
          </w:p>
        </w:tc>
        <w:tc>
          <w:tcPr>
            <w:tcW w:w="1283" w:type="dxa"/>
          </w:tcPr>
          <w:p w14:paraId="039F3C88" w14:textId="77777777" w:rsidR="009E63B1" w:rsidRDefault="009E63B1" w:rsidP="00EE7805">
            <w:pPr>
              <w:pStyle w:val="TablaNormal0"/>
              <w:jc w:val="center"/>
            </w:pPr>
            <w:r>
              <w:t>12</w:t>
            </w:r>
          </w:p>
        </w:tc>
        <w:tc>
          <w:tcPr>
            <w:tcW w:w="1283" w:type="dxa"/>
          </w:tcPr>
          <w:p w14:paraId="0EE1E887" w14:textId="77777777" w:rsidR="009E63B1" w:rsidRDefault="009E63B1" w:rsidP="00EE7805">
            <w:pPr>
              <w:pStyle w:val="TablaNormal0"/>
              <w:jc w:val="center"/>
            </w:pPr>
            <w:r>
              <w:t>6</w:t>
            </w:r>
          </w:p>
        </w:tc>
        <w:tc>
          <w:tcPr>
            <w:tcW w:w="1283" w:type="dxa"/>
          </w:tcPr>
          <w:p w14:paraId="0BA24296" w14:textId="77777777" w:rsidR="009E63B1" w:rsidRDefault="009E63B1" w:rsidP="00EE7805">
            <w:pPr>
              <w:pStyle w:val="TablaNormal0"/>
              <w:jc w:val="center"/>
            </w:pPr>
            <w:r>
              <w:t>6</w:t>
            </w:r>
          </w:p>
        </w:tc>
      </w:tr>
      <w:tr w:rsidR="009E63B1" w14:paraId="088E0479" w14:textId="77777777" w:rsidTr="009E63B1">
        <w:tc>
          <w:tcPr>
            <w:tcW w:w="1696" w:type="dxa"/>
          </w:tcPr>
          <w:p w14:paraId="5AF524B2" w14:textId="6E32A050" w:rsidR="009E63B1" w:rsidRDefault="009E63B1" w:rsidP="006169FB">
            <w:pPr>
              <w:pStyle w:val="TablaNormal0"/>
            </w:pPr>
            <w:r>
              <w:t>Espaciado después (p</w:t>
            </w:r>
            <w:r w:rsidR="00CA2ACD">
              <w:t>un</w:t>
            </w:r>
            <w:r>
              <w:t>to</w:t>
            </w:r>
            <w:r w:rsidR="00CA2ACD">
              <w:t>s</w:t>
            </w:r>
            <w:r>
              <w:t>)</w:t>
            </w:r>
          </w:p>
        </w:tc>
        <w:tc>
          <w:tcPr>
            <w:tcW w:w="1283" w:type="dxa"/>
          </w:tcPr>
          <w:p w14:paraId="098DA4FF" w14:textId="77777777" w:rsidR="009E63B1" w:rsidRDefault="009E63B1" w:rsidP="00EE7805">
            <w:pPr>
              <w:pStyle w:val="TablaNormal0"/>
              <w:jc w:val="center"/>
            </w:pPr>
            <w:r>
              <w:t>6</w:t>
            </w:r>
          </w:p>
        </w:tc>
        <w:tc>
          <w:tcPr>
            <w:tcW w:w="1283" w:type="dxa"/>
          </w:tcPr>
          <w:p w14:paraId="19FF866F" w14:textId="77777777" w:rsidR="009E63B1" w:rsidRDefault="009E63B1" w:rsidP="00EE7805">
            <w:pPr>
              <w:pStyle w:val="TablaNormal0"/>
              <w:jc w:val="center"/>
            </w:pPr>
            <w:r>
              <w:t>6</w:t>
            </w:r>
          </w:p>
        </w:tc>
        <w:tc>
          <w:tcPr>
            <w:tcW w:w="1283" w:type="dxa"/>
          </w:tcPr>
          <w:p w14:paraId="7AD501D9" w14:textId="77777777" w:rsidR="009E63B1" w:rsidRDefault="009E63B1" w:rsidP="00EE7805">
            <w:pPr>
              <w:pStyle w:val="TablaNormal0"/>
              <w:jc w:val="center"/>
            </w:pPr>
            <w:r>
              <w:t>6</w:t>
            </w:r>
          </w:p>
        </w:tc>
        <w:tc>
          <w:tcPr>
            <w:tcW w:w="1283" w:type="dxa"/>
          </w:tcPr>
          <w:p w14:paraId="58B4E481" w14:textId="77777777" w:rsidR="009E63B1" w:rsidRDefault="009E63B1" w:rsidP="00EE7805">
            <w:pPr>
              <w:pStyle w:val="TablaNormal0"/>
              <w:jc w:val="center"/>
            </w:pPr>
            <w:r>
              <w:t>6</w:t>
            </w:r>
          </w:p>
        </w:tc>
        <w:tc>
          <w:tcPr>
            <w:tcW w:w="1283" w:type="dxa"/>
          </w:tcPr>
          <w:p w14:paraId="2EAF20AD" w14:textId="77777777" w:rsidR="009E63B1" w:rsidRDefault="009E63B1" w:rsidP="00EE7805">
            <w:pPr>
              <w:pStyle w:val="TablaNormal0"/>
              <w:jc w:val="center"/>
            </w:pPr>
            <w:r>
              <w:t>6</w:t>
            </w:r>
          </w:p>
        </w:tc>
        <w:tc>
          <w:tcPr>
            <w:tcW w:w="1283" w:type="dxa"/>
          </w:tcPr>
          <w:p w14:paraId="0F855156" w14:textId="77777777" w:rsidR="009E63B1" w:rsidRDefault="009E63B1" w:rsidP="00EE7805">
            <w:pPr>
              <w:pStyle w:val="TablaNormal0"/>
              <w:jc w:val="center"/>
            </w:pPr>
            <w:r>
              <w:t>6</w:t>
            </w:r>
          </w:p>
        </w:tc>
      </w:tr>
      <w:tr w:rsidR="009E63B1" w14:paraId="29175520" w14:textId="77777777" w:rsidTr="009E63B1">
        <w:tc>
          <w:tcPr>
            <w:tcW w:w="1696" w:type="dxa"/>
          </w:tcPr>
          <w:p w14:paraId="4B4E3A39" w14:textId="77777777" w:rsidR="009E63B1" w:rsidRDefault="009E63B1" w:rsidP="006169FB">
            <w:pPr>
              <w:pStyle w:val="TablaNormal0"/>
            </w:pPr>
            <w:r>
              <w:t>Control de viudas y huérfanas</w:t>
            </w:r>
          </w:p>
        </w:tc>
        <w:tc>
          <w:tcPr>
            <w:tcW w:w="1283" w:type="dxa"/>
          </w:tcPr>
          <w:p w14:paraId="131C7341" w14:textId="77777777" w:rsidR="009E63B1" w:rsidRDefault="009E63B1" w:rsidP="00EE7805">
            <w:pPr>
              <w:pStyle w:val="TablaNormal0"/>
              <w:jc w:val="center"/>
            </w:pPr>
            <w:r>
              <w:t>Si</w:t>
            </w:r>
          </w:p>
        </w:tc>
        <w:tc>
          <w:tcPr>
            <w:tcW w:w="1283" w:type="dxa"/>
          </w:tcPr>
          <w:p w14:paraId="457E3039" w14:textId="77777777" w:rsidR="009E63B1" w:rsidRDefault="009E63B1" w:rsidP="00EE7805">
            <w:pPr>
              <w:pStyle w:val="TablaNormal0"/>
              <w:jc w:val="center"/>
            </w:pPr>
            <w:r>
              <w:t>Si</w:t>
            </w:r>
          </w:p>
        </w:tc>
        <w:tc>
          <w:tcPr>
            <w:tcW w:w="1283" w:type="dxa"/>
          </w:tcPr>
          <w:p w14:paraId="150CC99C" w14:textId="77777777" w:rsidR="009E63B1" w:rsidRDefault="009E63B1" w:rsidP="00EE7805">
            <w:pPr>
              <w:pStyle w:val="TablaNormal0"/>
              <w:jc w:val="center"/>
            </w:pPr>
            <w:r>
              <w:t>Si</w:t>
            </w:r>
          </w:p>
        </w:tc>
        <w:tc>
          <w:tcPr>
            <w:tcW w:w="1283" w:type="dxa"/>
          </w:tcPr>
          <w:p w14:paraId="269F236A" w14:textId="77777777" w:rsidR="009E63B1" w:rsidRDefault="009E63B1" w:rsidP="00EE7805">
            <w:pPr>
              <w:pStyle w:val="TablaNormal0"/>
              <w:jc w:val="center"/>
            </w:pPr>
            <w:r>
              <w:t>Si</w:t>
            </w:r>
          </w:p>
        </w:tc>
        <w:tc>
          <w:tcPr>
            <w:tcW w:w="1283" w:type="dxa"/>
          </w:tcPr>
          <w:p w14:paraId="421E66C2" w14:textId="77777777" w:rsidR="009E63B1" w:rsidRDefault="009E63B1" w:rsidP="00EE7805">
            <w:pPr>
              <w:pStyle w:val="TablaNormal0"/>
              <w:jc w:val="center"/>
            </w:pPr>
            <w:r>
              <w:t>Si</w:t>
            </w:r>
          </w:p>
        </w:tc>
        <w:tc>
          <w:tcPr>
            <w:tcW w:w="1283" w:type="dxa"/>
          </w:tcPr>
          <w:p w14:paraId="235904BC" w14:textId="77777777" w:rsidR="009E63B1" w:rsidRDefault="009E63B1" w:rsidP="00EE7805">
            <w:pPr>
              <w:pStyle w:val="TablaNormal0"/>
              <w:jc w:val="center"/>
            </w:pPr>
            <w:r>
              <w:t>Si</w:t>
            </w:r>
          </w:p>
        </w:tc>
      </w:tr>
      <w:tr w:rsidR="009E63B1" w14:paraId="055D80AE" w14:textId="77777777" w:rsidTr="009E63B1">
        <w:tc>
          <w:tcPr>
            <w:tcW w:w="1696" w:type="dxa"/>
          </w:tcPr>
          <w:p w14:paraId="7F296245" w14:textId="77777777" w:rsidR="009E63B1" w:rsidRDefault="009E63B1" w:rsidP="006169FB">
            <w:pPr>
              <w:pStyle w:val="TablaNormal0"/>
            </w:pPr>
            <w:r>
              <w:lastRenderedPageBreak/>
              <w:t>Conservar con el siguiente</w:t>
            </w:r>
          </w:p>
        </w:tc>
        <w:tc>
          <w:tcPr>
            <w:tcW w:w="1283" w:type="dxa"/>
          </w:tcPr>
          <w:p w14:paraId="71ABF35D" w14:textId="77777777" w:rsidR="009E63B1" w:rsidRDefault="009E63B1" w:rsidP="00EE7805">
            <w:pPr>
              <w:pStyle w:val="TablaNormal0"/>
              <w:jc w:val="center"/>
            </w:pPr>
            <w:r>
              <w:t>Si</w:t>
            </w:r>
          </w:p>
        </w:tc>
        <w:tc>
          <w:tcPr>
            <w:tcW w:w="1283" w:type="dxa"/>
          </w:tcPr>
          <w:p w14:paraId="6CA43231" w14:textId="77777777" w:rsidR="009E63B1" w:rsidRDefault="009E63B1" w:rsidP="00EE7805">
            <w:pPr>
              <w:pStyle w:val="TablaNormal0"/>
              <w:jc w:val="center"/>
            </w:pPr>
            <w:r>
              <w:t>Si</w:t>
            </w:r>
          </w:p>
        </w:tc>
        <w:tc>
          <w:tcPr>
            <w:tcW w:w="1283" w:type="dxa"/>
          </w:tcPr>
          <w:p w14:paraId="722661EE" w14:textId="77777777" w:rsidR="009E63B1" w:rsidRDefault="009E63B1" w:rsidP="00EE7805">
            <w:pPr>
              <w:pStyle w:val="TablaNormal0"/>
              <w:jc w:val="center"/>
            </w:pPr>
            <w:r>
              <w:t>Si</w:t>
            </w:r>
          </w:p>
        </w:tc>
        <w:tc>
          <w:tcPr>
            <w:tcW w:w="1283" w:type="dxa"/>
          </w:tcPr>
          <w:p w14:paraId="4587E976" w14:textId="77777777" w:rsidR="009E63B1" w:rsidRDefault="009E63B1" w:rsidP="00EE7805">
            <w:pPr>
              <w:pStyle w:val="TablaNormal0"/>
              <w:jc w:val="center"/>
            </w:pPr>
            <w:r>
              <w:t>Si</w:t>
            </w:r>
          </w:p>
        </w:tc>
        <w:tc>
          <w:tcPr>
            <w:tcW w:w="1283" w:type="dxa"/>
          </w:tcPr>
          <w:p w14:paraId="0A143368" w14:textId="77777777" w:rsidR="009E63B1" w:rsidRDefault="009E63B1" w:rsidP="00EE7805">
            <w:pPr>
              <w:pStyle w:val="TablaNormal0"/>
              <w:jc w:val="center"/>
            </w:pPr>
            <w:r>
              <w:t>Si</w:t>
            </w:r>
          </w:p>
        </w:tc>
        <w:tc>
          <w:tcPr>
            <w:tcW w:w="1283" w:type="dxa"/>
          </w:tcPr>
          <w:p w14:paraId="4404C099" w14:textId="77777777" w:rsidR="009E63B1" w:rsidRDefault="009E63B1" w:rsidP="00EE7805">
            <w:pPr>
              <w:pStyle w:val="TablaNormal0"/>
              <w:jc w:val="center"/>
            </w:pPr>
            <w:r>
              <w:t>Si</w:t>
            </w:r>
          </w:p>
        </w:tc>
      </w:tr>
      <w:tr w:rsidR="009E63B1" w14:paraId="1F0D3FB1" w14:textId="77777777" w:rsidTr="009E63B1">
        <w:tc>
          <w:tcPr>
            <w:tcW w:w="1696" w:type="dxa"/>
          </w:tcPr>
          <w:p w14:paraId="6F1E578B" w14:textId="77777777" w:rsidR="009E63B1" w:rsidRDefault="009E63B1" w:rsidP="006169FB">
            <w:pPr>
              <w:pStyle w:val="TablaNormal0"/>
            </w:pPr>
            <w:r>
              <w:t>Conservar líneas juntas</w:t>
            </w:r>
          </w:p>
        </w:tc>
        <w:tc>
          <w:tcPr>
            <w:tcW w:w="1283" w:type="dxa"/>
          </w:tcPr>
          <w:p w14:paraId="7A116282" w14:textId="77777777" w:rsidR="009E63B1" w:rsidRDefault="009E63B1" w:rsidP="00EE7805">
            <w:pPr>
              <w:pStyle w:val="TablaNormal0"/>
              <w:jc w:val="center"/>
            </w:pPr>
            <w:r>
              <w:t>Si</w:t>
            </w:r>
          </w:p>
        </w:tc>
        <w:tc>
          <w:tcPr>
            <w:tcW w:w="1283" w:type="dxa"/>
          </w:tcPr>
          <w:p w14:paraId="07FD0E8A" w14:textId="77777777" w:rsidR="009E63B1" w:rsidRDefault="009E63B1" w:rsidP="00EE7805">
            <w:pPr>
              <w:pStyle w:val="TablaNormal0"/>
              <w:jc w:val="center"/>
            </w:pPr>
            <w:r>
              <w:t>Si</w:t>
            </w:r>
          </w:p>
        </w:tc>
        <w:tc>
          <w:tcPr>
            <w:tcW w:w="1283" w:type="dxa"/>
          </w:tcPr>
          <w:p w14:paraId="12237A9C" w14:textId="77777777" w:rsidR="009E63B1" w:rsidRDefault="009E63B1" w:rsidP="00EE7805">
            <w:pPr>
              <w:pStyle w:val="TablaNormal0"/>
              <w:jc w:val="center"/>
            </w:pPr>
            <w:r>
              <w:t>Si</w:t>
            </w:r>
          </w:p>
        </w:tc>
        <w:tc>
          <w:tcPr>
            <w:tcW w:w="1283" w:type="dxa"/>
          </w:tcPr>
          <w:p w14:paraId="7623682B" w14:textId="77777777" w:rsidR="009E63B1" w:rsidRDefault="009E63B1" w:rsidP="00EE7805">
            <w:pPr>
              <w:pStyle w:val="TablaNormal0"/>
              <w:jc w:val="center"/>
            </w:pPr>
            <w:r>
              <w:t>Si</w:t>
            </w:r>
          </w:p>
        </w:tc>
        <w:tc>
          <w:tcPr>
            <w:tcW w:w="1283" w:type="dxa"/>
          </w:tcPr>
          <w:p w14:paraId="47602DFC" w14:textId="77777777" w:rsidR="009E63B1" w:rsidRDefault="009E63B1" w:rsidP="00EE7805">
            <w:pPr>
              <w:pStyle w:val="TablaNormal0"/>
              <w:jc w:val="center"/>
            </w:pPr>
            <w:r>
              <w:t>Si</w:t>
            </w:r>
          </w:p>
        </w:tc>
        <w:tc>
          <w:tcPr>
            <w:tcW w:w="1283" w:type="dxa"/>
          </w:tcPr>
          <w:p w14:paraId="4FD0F9D5" w14:textId="77777777" w:rsidR="009E63B1" w:rsidRDefault="009E63B1" w:rsidP="00EE7805">
            <w:pPr>
              <w:pStyle w:val="TablaNormal0"/>
              <w:jc w:val="center"/>
            </w:pPr>
            <w:r>
              <w:t>Si</w:t>
            </w:r>
          </w:p>
        </w:tc>
      </w:tr>
      <w:tr w:rsidR="009E63B1" w14:paraId="1D120042" w14:textId="77777777" w:rsidTr="009E63B1">
        <w:tc>
          <w:tcPr>
            <w:tcW w:w="1696" w:type="dxa"/>
          </w:tcPr>
          <w:p w14:paraId="5A511E93" w14:textId="77777777" w:rsidR="009E63B1" w:rsidRDefault="009E63B1" w:rsidP="006169FB">
            <w:pPr>
              <w:pStyle w:val="TablaNormal0"/>
            </w:pPr>
            <w:r>
              <w:t>No dividir palabras</w:t>
            </w:r>
          </w:p>
        </w:tc>
        <w:tc>
          <w:tcPr>
            <w:tcW w:w="1283" w:type="dxa"/>
          </w:tcPr>
          <w:p w14:paraId="750ECCDC" w14:textId="77777777" w:rsidR="009E63B1" w:rsidRDefault="009E63B1" w:rsidP="00EE7805">
            <w:pPr>
              <w:pStyle w:val="TablaNormal0"/>
              <w:jc w:val="center"/>
            </w:pPr>
            <w:r>
              <w:t>Si</w:t>
            </w:r>
          </w:p>
        </w:tc>
        <w:tc>
          <w:tcPr>
            <w:tcW w:w="1283" w:type="dxa"/>
          </w:tcPr>
          <w:p w14:paraId="53D5FD7F" w14:textId="77777777" w:rsidR="009E63B1" w:rsidRDefault="009E63B1" w:rsidP="00EE7805">
            <w:pPr>
              <w:pStyle w:val="TablaNormal0"/>
              <w:jc w:val="center"/>
            </w:pPr>
            <w:r>
              <w:t>Si</w:t>
            </w:r>
          </w:p>
        </w:tc>
        <w:tc>
          <w:tcPr>
            <w:tcW w:w="1283" w:type="dxa"/>
          </w:tcPr>
          <w:p w14:paraId="536AC86D" w14:textId="77777777" w:rsidR="009E63B1" w:rsidRDefault="009E63B1" w:rsidP="00EE7805">
            <w:pPr>
              <w:pStyle w:val="TablaNormal0"/>
              <w:jc w:val="center"/>
            </w:pPr>
            <w:r>
              <w:t>Si</w:t>
            </w:r>
          </w:p>
        </w:tc>
        <w:tc>
          <w:tcPr>
            <w:tcW w:w="1283" w:type="dxa"/>
          </w:tcPr>
          <w:p w14:paraId="4297EEE4" w14:textId="77777777" w:rsidR="009E63B1" w:rsidRDefault="009E63B1" w:rsidP="00EE7805">
            <w:pPr>
              <w:pStyle w:val="TablaNormal0"/>
              <w:jc w:val="center"/>
            </w:pPr>
            <w:r>
              <w:t>Si</w:t>
            </w:r>
          </w:p>
        </w:tc>
        <w:tc>
          <w:tcPr>
            <w:tcW w:w="1283" w:type="dxa"/>
          </w:tcPr>
          <w:p w14:paraId="59B46CE1" w14:textId="77777777" w:rsidR="009E63B1" w:rsidRDefault="009E63B1" w:rsidP="00EE7805">
            <w:pPr>
              <w:pStyle w:val="TablaNormal0"/>
              <w:jc w:val="center"/>
            </w:pPr>
            <w:r>
              <w:t>Si</w:t>
            </w:r>
          </w:p>
        </w:tc>
        <w:tc>
          <w:tcPr>
            <w:tcW w:w="1283" w:type="dxa"/>
          </w:tcPr>
          <w:p w14:paraId="79C1DB96" w14:textId="77777777" w:rsidR="009E63B1" w:rsidRDefault="009E63B1" w:rsidP="00EE7805">
            <w:pPr>
              <w:pStyle w:val="TablaNormal0"/>
              <w:jc w:val="center"/>
            </w:pPr>
            <w:r>
              <w:t>Si</w:t>
            </w:r>
          </w:p>
        </w:tc>
      </w:tr>
      <w:tr w:rsidR="009E63B1" w14:paraId="28C99FC5" w14:textId="77777777" w:rsidTr="009E63B1">
        <w:tc>
          <w:tcPr>
            <w:tcW w:w="1696" w:type="dxa"/>
          </w:tcPr>
          <w:p w14:paraId="56A093B4" w14:textId="77777777" w:rsidR="009E63B1" w:rsidRDefault="009E63B1" w:rsidP="006169FB">
            <w:pPr>
              <w:pStyle w:val="TablaNormal0"/>
            </w:pPr>
            <w:r>
              <w:t>Mostrar en lista de estilos</w:t>
            </w:r>
          </w:p>
        </w:tc>
        <w:tc>
          <w:tcPr>
            <w:tcW w:w="1283" w:type="dxa"/>
          </w:tcPr>
          <w:p w14:paraId="694F5547" w14:textId="77777777" w:rsidR="009E63B1" w:rsidRDefault="009E63B1" w:rsidP="00EE7805">
            <w:pPr>
              <w:pStyle w:val="TablaNormal0"/>
              <w:jc w:val="center"/>
            </w:pPr>
            <w:r>
              <w:t>Si</w:t>
            </w:r>
          </w:p>
        </w:tc>
        <w:tc>
          <w:tcPr>
            <w:tcW w:w="1283" w:type="dxa"/>
          </w:tcPr>
          <w:p w14:paraId="23876C6C" w14:textId="77777777" w:rsidR="009E63B1" w:rsidRDefault="009E63B1" w:rsidP="00EE7805">
            <w:pPr>
              <w:pStyle w:val="TablaNormal0"/>
              <w:jc w:val="center"/>
            </w:pPr>
            <w:r>
              <w:t>Si</w:t>
            </w:r>
          </w:p>
        </w:tc>
        <w:tc>
          <w:tcPr>
            <w:tcW w:w="1283" w:type="dxa"/>
          </w:tcPr>
          <w:p w14:paraId="1D5726BB" w14:textId="77777777" w:rsidR="009E63B1" w:rsidRDefault="009E63B1" w:rsidP="00EE7805">
            <w:pPr>
              <w:pStyle w:val="TablaNormal0"/>
              <w:jc w:val="center"/>
            </w:pPr>
            <w:r>
              <w:t>Si</w:t>
            </w:r>
          </w:p>
        </w:tc>
        <w:tc>
          <w:tcPr>
            <w:tcW w:w="1283" w:type="dxa"/>
          </w:tcPr>
          <w:p w14:paraId="33758FF4" w14:textId="77777777" w:rsidR="009E63B1" w:rsidRDefault="009E63B1" w:rsidP="00EE7805">
            <w:pPr>
              <w:pStyle w:val="TablaNormal0"/>
              <w:jc w:val="center"/>
            </w:pPr>
            <w:r>
              <w:t>Si</w:t>
            </w:r>
          </w:p>
        </w:tc>
        <w:tc>
          <w:tcPr>
            <w:tcW w:w="1283" w:type="dxa"/>
          </w:tcPr>
          <w:p w14:paraId="40204A13" w14:textId="77777777" w:rsidR="009E63B1" w:rsidRDefault="009E63B1" w:rsidP="00EE7805">
            <w:pPr>
              <w:pStyle w:val="TablaNormal0"/>
              <w:jc w:val="center"/>
            </w:pPr>
            <w:r>
              <w:t>Si</w:t>
            </w:r>
          </w:p>
        </w:tc>
        <w:tc>
          <w:tcPr>
            <w:tcW w:w="1283" w:type="dxa"/>
          </w:tcPr>
          <w:p w14:paraId="31C68ADA" w14:textId="77777777" w:rsidR="009E63B1" w:rsidRDefault="009E63B1" w:rsidP="00EE7805">
            <w:pPr>
              <w:pStyle w:val="TablaNormal0"/>
              <w:jc w:val="center"/>
            </w:pPr>
            <w:r>
              <w:t>SI</w:t>
            </w:r>
          </w:p>
        </w:tc>
      </w:tr>
      <w:tr w:rsidR="009E63B1" w14:paraId="27BA56B2" w14:textId="77777777" w:rsidTr="009E63B1">
        <w:tc>
          <w:tcPr>
            <w:tcW w:w="1696" w:type="dxa"/>
          </w:tcPr>
          <w:p w14:paraId="5A03027C" w14:textId="77777777" w:rsidR="009E63B1" w:rsidRDefault="009E63B1" w:rsidP="006169FB">
            <w:pPr>
              <w:pStyle w:val="TablaNormal0"/>
            </w:pPr>
            <w:r>
              <w:t>Nivel de esquema</w:t>
            </w:r>
          </w:p>
        </w:tc>
        <w:tc>
          <w:tcPr>
            <w:tcW w:w="1283" w:type="dxa"/>
          </w:tcPr>
          <w:p w14:paraId="4083388C" w14:textId="77777777" w:rsidR="009E63B1" w:rsidRDefault="009E63B1" w:rsidP="00EE7805">
            <w:pPr>
              <w:pStyle w:val="TablaNormal0"/>
              <w:jc w:val="center"/>
            </w:pPr>
            <w:r>
              <w:t>1</w:t>
            </w:r>
          </w:p>
        </w:tc>
        <w:tc>
          <w:tcPr>
            <w:tcW w:w="1283" w:type="dxa"/>
          </w:tcPr>
          <w:p w14:paraId="051D231D" w14:textId="77777777" w:rsidR="009E63B1" w:rsidRDefault="009E63B1" w:rsidP="00EE7805">
            <w:pPr>
              <w:pStyle w:val="TablaNormal0"/>
              <w:jc w:val="center"/>
            </w:pPr>
            <w:r>
              <w:t>2</w:t>
            </w:r>
          </w:p>
        </w:tc>
        <w:tc>
          <w:tcPr>
            <w:tcW w:w="1283" w:type="dxa"/>
          </w:tcPr>
          <w:p w14:paraId="49D8B141" w14:textId="77777777" w:rsidR="009E63B1" w:rsidRDefault="009E63B1" w:rsidP="00EE7805">
            <w:pPr>
              <w:pStyle w:val="TablaNormal0"/>
              <w:jc w:val="center"/>
            </w:pPr>
            <w:r>
              <w:t>3</w:t>
            </w:r>
          </w:p>
        </w:tc>
        <w:tc>
          <w:tcPr>
            <w:tcW w:w="1283" w:type="dxa"/>
          </w:tcPr>
          <w:p w14:paraId="1914DA6A" w14:textId="77777777" w:rsidR="009E63B1" w:rsidRDefault="009E63B1" w:rsidP="00EE7805">
            <w:pPr>
              <w:pStyle w:val="TablaNormal0"/>
              <w:jc w:val="center"/>
            </w:pPr>
            <w:r>
              <w:t>4</w:t>
            </w:r>
          </w:p>
        </w:tc>
        <w:tc>
          <w:tcPr>
            <w:tcW w:w="1283" w:type="dxa"/>
          </w:tcPr>
          <w:p w14:paraId="500BD924" w14:textId="77777777" w:rsidR="009E63B1" w:rsidRDefault="009E63B1" w:rsidP="00EE7805">
            <w:pPr>
              <w:pStyle w:val="TablaNormal0"/>
              <w:jc w:val="center"/>
            </w:pPr>
            <w:r>
              <w:t>0</w:t>
            </w:r>
          </w:p>
        </w:tc>
        <w:tc>
          <w:tcPr>
            <w:tcW w:w="1283" w:type="dxa"/>
          </w:tcPr>
          <w:p w14:paraId="7196229A" w14:textId="3C5DA350" w:rsidR="009E63B1" w:rsidRDefault="00DF6AD0" w:rsidP="00EE7805">
            <w:pPr>
              <w:pStyle w:val="TablaNormal0"/>
              <w:jc w:val="center"/>
            </w:pPr>
            <w:r>
              <w:t>0</w:t>
            </w:r>
          </w:p>
        </w:tc>
      </w:tr>
    </w:tbl>
    <w:p w14:paraId="2549218E" w14:textId="29804339" w:rsidR="00F654CA" w:rsidRDefault="00F654CA" w:rsidP="00F654CA">
      <w:pPr>
        <w:pStyle w:val="Ttulo3"/>
      </w:pPr>
      <w:bookmarkStart w:id="234" w:name="_Toc45058644"/>
      <w:bookmarkStart w:id="235" w:name="_Toc45027546"/>
      <w:bookmarkStart w:id="236" w:name="_Toc45029129"/>
      <w:r>
        <w:t>11.6.4</w:t>
      </w:r>
      <w:r>
        <w:tab/>
        <w:t>Otros Estilos</w:t>
      </w:r>
      <w:r w:rsidR="00D93AE5">
        <w:t xml:space="preserve"> (en construcción)</w:t>
      </w:r>
      <w:bookmarkEnd w:id="2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96"/>
        <w:gridCol w:w="1283"/>
        <w:gridCol w:w="1283"/>
        <w:gridCol w:w="1283"/>
        <w:gridCol w:w="1283"/>
        <w:gridCol w:w="1283"/>
        <w:gridCol w:w="1283"/>
      </w:tblGrid>
      <w:tr w:rsidR="00F654CA" w14:paraId="3944EE55" w14:textId="77777777" w:rsidTr="00E12D96">
        <w:trPr>
          <w:tblHeader/>
        </w:trPr>
        <w:tc>
          <w:tcPr>
            <w:tcW w:w="1696" w:type="dxa"/>
          </w:tcPr>
          <w:p w14:paraId="01990F72" w14:textId="77777777" w:rsidR="00F654CA" w:rsidRDefault="00F654CA" w:rsidP="006169FB">
            <w:pPr>
              <w:pStyle w:val="TablaDestacado"/>
            </w:pPr>
          </w:p>
        </w:tc>
        <w:tc>
          <w:tcPr>
            <w:tcW w:w="1283" w:type="dxa"/>
          </w:tcPr>
          <w:p w14:paraId="67F22722" w14:textId="7DE65A96" w:rsidR="00F654CA" w:rsidRDefault="00F654CA" w:rsidP="00EE7805">
            <w:pPr>
              <w:pStyle w:val="TablaDestacado"/>
              <w:jc w:val="center"/>
            </w:pPr>
            <w:r>
              <w:t>Texto en Anexos</w:t>
            </w:r>
          </w:p>
        </w:tc>
        <w:tc>
          <w:tcPr>
            <w:tcW w:w="1283" w:type="dxa"/>
          </w:tcPr>
          <w:p w14:paraId="4FD42F53" w14:textId="7105B252" w:rsidR="00F654CA" w:rsidRDefault="00F654CA" w:rsidP="00EE7805">
            <w:pPr>
              <w:pStyle w:val="TablaDestacado"/>
              <w:jc w:val="center"/>
            </w:pPr>
            <w:r>
              <w:t>Texto en Formas</w:t>
            </w:r>
          </w:p>
        </w:tc>
        <w:tc>
          <w:tcPr>
            <w:tcW w:w="1283" w:type="dxa"/>
          </w:tcPr>
          <w:p w14:paraId="1A285EA4" w14:textId="5825EDA3" w:rsidR="00F654CA" w:rsidRDefault="00F545E1" w:rsidP="00EE7805">
            <w:pPr>
              <w:pStyle w:val="TablaDestacado"/>
              <w:jc w:val="center"/>
            </w:pPr>
            <w:r>
              <w:t>Tabla en Anexos</w:t>
            </w:r>
          </w:p>
        </w:tc>
        <w:tc>
          <w:tcPr>
            <w:tcW w:w="1283" w:type="dxa"/>
          </w:tcPr>
          <w:p w14:paraId="19C38B1A" w14:textId="31A32ED6" w:rsidR="00F654CA" w:rsidRDefault="00F545E1" w:rsidP="00EE7805">
            <w:pPr>
              <w:pStyle w:val="TablaDestacado"/>
              <w:jc w:val="center"/>
            </w:pPr>
            <w:r>
              <w:t>Cita</w:t>
            </w:r>
          </w:p>
        </w:tc>
        <w:tc>
          <w:tcPr>
            <w:tcW w:w="1283" w:type="dxa"/>
          </w:tcPr>
          <w:p w14:paraId="7DBC2FE5" w14:textId="3CC8529A" w:rsidR="00F654CA" w:rsidRDefault="00F654CA" w:rsidP="00EE7805">
            <w:pPr>
              <w:pStyle w:val="TablaDestacado"/>
              <w:jc w:val="center"/>
            </w:pPr>
          </w:p>
        </w:tc>
        <w:tc>
          <w:tcPr>
            <w:tcW w:w="1283" w:type="dxa"/>
          </w:tcPr>
          <w:p w14:paraId="37866106" w14:textId="7B1FA382" w:rsidR="00F654CA" w:rsidRDefault="00F654CA" w:rsidP="00EE7805">
            <w:pPr>
              <w:pStyle w:val="TablaDestacado"/>
              <w:jc w:val="center"/>
            </w:pPr>
          </w:p>
        </w:tc>
      </w:tr>
      <w:tr w:rsidR="00F654CA" w14:paraId="12872C33" w14:textId="77777777" w:rsidTr="00E12D96">
        <w:tc>
          <w:tcPr>
            <w:tcW w:w="1696" w:type="dxa"/>
          </w:tcPr>
          <w:p w14:paraId="247813D7" w14:textId="77777777" w:rsidR="00F654CA" w:rsidRDefault="00F654CA" w:rsidP="006169FB">
            <w:pPr>
              <w:pStyle w:val="TablaNormal0"/>
            </w:pPr>
            <w:r>
              <w:t>Basado en</w:t>
            </w:r>
          </w:p>
        </w:tc>
        <w:tc>
          <w:tcPr>
            <w:tcW w:w="1283" w:type="dxa"/>
          </w:tcPr>
          <w:p w14:paraId="2D9DD43B" w14:textId="794F23E4" w:rsidR="00F654CA" w:rsidRDefault="00C77285" w:rsidP="00EE7805">
            <w:pPr>
              <w:pStyle w:val="TablaNormal0"/>
              <w:jc w:val="center"/>
            </w:pPr>
            <w:r>
              <w:t>N/A</w:t>
            </w:r>
          </w:p>
        </w:tc>
        <w:tc>
          <w:tcPr>
            <w:tcW w:w="1283" w:type="dxa"/>
          </w:tcPr>
          <w:p w14:paraId="1AE3ACF5" w14:textId="64B123F9" w:rsidR="00F654CA" w:rsidRDefault="00C77285" w:rsidP="00EE7805">
            <w:pPr>
              <w:pStyle w:val="TablaNormal0"/>
              <w:jc w:val="center"/>
            </w:pPr>
            <w:r>
              <w:t>N/A</w:t>
            </w:r>
          </w:p>
        </w:tc>
        <w:tc>
          <w:tcPr>
            <w:tcW w:w="1283" w:type="dxa"/>
          </w:tcPr>
          <w:p w14:paraId="2B6EFE75" w14:textId="331BA4E4" w:rsidR="00F654CA" w:rsidRDefault="00F545E1" w:rsidP="00EE7805">
            <w:pPr>
              <w:pStyle w:val="TablaNormal0"/>
              <w:jc w:val="center"/>
            </w:pPr>
            <w:r>
              <w:t>N/A</w:t>
            </w:r>
          </w:p>
        </w:tc>
        <w:tc>
          <w:tcPr>
            <w:tcW w:w="1283" w:type="dxa"/>
          </w:tcPr>
          <w:p w14:paraId="5C24A4F8" w14:textId="3580FAE1" w:rsidR="00F654CA" w:rsidRDefault="00F545E1" w:rsidP="00EE7805">
            <w:pPr>
              <w:pStyle w:val="TablaNormal0"/>
              <w:jc w:val="center"/>
            </w:pPr>
            <w:r>
              <w:t>Normal</w:t>
            </w:r>
          </w:p>
        </w:tc>
        <w:tc>
          <w:tcPr>
            <w:tcW w:w="1283" w:type="dxa"/>
          </w:tcPr>
          <w:p w14:paraId="04D9AF77" w14:textId="42617A70" w:rsidR="00F654CA" w:rsidRDefault="00F654CA" w:rsidP="00EE7805">
            <w:pPr>
              <w:pStyle w:val="TablaNormal0"/>
              <w:jc w:val="center"/>
            </w:pPr>
          </w:p>
        </w:tc>
        <w:tc>
          <w:tcPr>
            <w:tcW w:w="1283" w:type="dxa"/>
          </w:tcPr>
          <w:p w14:paraId="2E2D14E4" w14:textId="482B5B7C" w:rsidR="00F654CA" w:rsidRDefault="00F654CA" w:rsidP="00EE7805">
            <w:pPr>
              <w:pStyle w:val="TablaNormal0"/>
              <w:jc w:val="center"/>
            </w:pPr>
          </w:p>
        </w:tc>
      </w:tr>
      <w:tr w:rsidR="00F654CA" w14:paraId="08FDA4CC" w14:textId="77777777" w:rsidTr="00E12D96">
        <w:tc>
          <w:tcPr>
            <w:tcW w:w="1696" w:type="dxa"/>
          </w:tcPr>
          <w:p w14:paraId="66B74AEF" w14:textId="77777777" w:rsidR="00F654CA" w:rsidRDefault="00F654CA" w:rsidP="006169FB">
            <w:pPr>
              <w:pStyle w:val="TablaNormal0"/>
            </w:pPr>
            <w:r>
              <w:t>Fuente</w:t>
            </w:r>
          </w:p>
        </w:tc>
        <w:tc>
          <w:tcPr>
            <w:tcW w:w="1283" w:type="dxa"/>
          </w:tcPr>
          <w:p w14:paraId="20C2ABB0" w14:textId="640698A1" w:rsidR="00F654CA" w:rsidRDefault="00F654CA" w:rsidP="00EE7805">
            <w:pPr>
              <w:pStyle w:val="TablaNormal0"/>
              <w:jc w:val="center"/>
            </w:pPr>
            <w:r>
              <w:t>Segoe UI</w:t>
            </w:r>
          </w:p>
        </w:tc>
        <w:tc>
          <w:tcPr>
            <w:tcW w:w="1283" w:type="dxa"/>
          </w:tcPr>
          <w:p w14:paraId="674131E3" w14:textId="359E24D8" w:rsidR="00F654CA" w:rsidRDefault="00F654CA" w:rsidP="00EE7805">
            <w:pPr>
              <w:pStyle w:val="TablaNormal0"/>
              <w:jc w:val="center"/>
            </w:pPr>
            <w:r>
              <w:t>Segoe UI</w:t>
            </w:r>
          </w:p>
        </w:tc>
        <w:tc>
          <w:tcPr>
            <w:tcW w:w="1283" w:type="dxa"/>
          </w:tcPr>
          <w:p w14:paraId="4B23BF16" w14:textId="790A141D" w:rsidR="00F654CA" w:rsidRDefault="00F545E1" w:rsidP="00EE7805">
            <w:pPr>
              <w:pStyle w:val="TablaNormal0"/>
              <w:jc w:val="center"/>
            </w:pPr>
            <w:r>
              <w:t>Segoe UI</w:t>
            </w:r>
          </w:p>
        </w:tc>
        <w:tc>
          <w:tcPr>
            <w:tcW w:w="1283" w:type="dxa"/>
          </w:tcPr>
          <w:p w14:paraId="35667EDE" w14:textId="4DEE08FC" w:rsidR="00F654CA" w:rsidRDefault="00F545E1" w:rsidP="00EE7805">
            <w:pPr>
              <w:pStyle w:val="TablaNormal0"/>
              <w:jc w:val="center"/>
            </w:pPr>
            <w:r>
              <w:t>Book Antiqua</w:t>
            </w:r>
          </w:p>
        </w:tc>
        <w:tc>
          <w:tcPr>
            <w:tcW w:w="1283" w:type="dxa"/>
          </w:tcPr>
          <w:p w14:paraId="381DD640" w14:textId="508BB733" w:rsidR="00F654CA" w:rsidRDefault="00F654CA" w:rsidP="00EE7805">
            <w:pPr>
              <w:pStyle w:val="TablaNormal0"/>
              <w:jc w:val="center"/>
            </w:pPr>
          </w:p>
        </w:tc>
        <w:tc>
          <w:tcPr>
            <w:tcW w:w="1283" w:type="dxa"/>
          </w:tcPr>
          <w:p w14:paraId="6BB139A7" w14:textId="1AD09FB6" w:rsidR="00F654CA" w:rsidRDefault="00F654CA" w:rsidP="00EE7805">
            <w:pPr>
              <w:pStyle w:val="TablaNormal0"/>
              <w:jc w:val="center"/>
            </w:pPr>
          </w:p>
        </w:tc>
      </w:tr>
      <w:tr w:rsidR="00F654CA" w14:paraId="3D9663EA" w14:textId="77777777" w:rsidTr="00E12D96">
        <w:tc>
          <w:tcPr>
            <w:tcW w:w="1696" w:type="dxa"/>
          </w:tcPr>
          <w:p w14:paraId="05A7D398" w14:textId="387013A5" w:rsidR="00F654CA" w:rsidRDefault="00F654CA" w:rsidP="006169FB">
            <w:pPr>
              <w:pStyle w:val="TablaNormal0"/>
            </w:pPr>
            <w:r>
              <w:t>Tamaño (p</w:t>
            </w:r>
            <w:r w:rsidR="00CA2ACD">
              <w:t>un</w:t>
            </w:r>
            <w:r>
              <w:t>to</w:t>
            </w:r>
            <w:r w:rsidR="00CA2ACD">
              <w:t>s</w:t>
            </w:r>
            <w:r>
              <w:t>)</w:t>
            </w:r>
          </w:p>
        </w:tc>
        <w:tc>
          <w:tcPr>
            <w:tcW w:w="1283" w:type="dxa"/>
          </w:tcPr>
          <w:p w14:paraId="126D2B83" w14:textId="52636E08" w:rsidR="00F654CA" w:rsidRDefault="00F654CA" w:rsidP="00EE7805">
            <w:pPr>
              <w:pStyle w:val="TablaNormal0"/>
              <w:jc w:val="center"/>
            </w:pPr>
            <w:r>
              <w:t>10</w:t>
            </w:r>
          </w:p>
        </w:tc>
        <w:tc>
          <w:tcPr>
            <w:tcW w:w="1283" w:type="dxa"/>
          </w:tcPr>
          <w:p w14:paraId="012B0A66" w14:textId="0D1D39D5" w:rsidR="00F654CA" w:rsidRDefault="00F654CA" w:rsidP="00EE7805">
            <w:pPr>
              <w:pStyle w:val="TablaNormal0"/>
              <w:jc w:val="center"/>
            </w:pPr>
            <w:r>
              <w:t>10</w:t>
            </w:r>
          </w:p>
        </w:tc>
        <w:tc>
          <w:tcPr>
            <w:tcW w:w="1283" w:type="dxa"/>
          </w:tcPr>
          <w:p w14:paraId="6B3A9B4E" w14:textId="0FFCDD1A" w:rsidR="00F654CA" w:rsidRDefault="00F545E1" w:rsidP="00EE7805">
            <w:pPr>
              <w:pStyle w:val="TablaNormal0"/>
              <w:jc w:val="center"/>
            </w:pPr>
            <w:r>
              <w:t>8-10</w:t>
            </w:r>
          </w:p>
        </w:tc>
        <w:tc>
          <w:tcPr>
            <w:tcW w:w="1283" w:type="dxa"/>
          </w:tcPr>
          <w:p w14:paraId="4264FEA4" w14:textId="5A582D80" w:rsidR="00F545E1" w:rsidRDefault="00F545E1" w:rsidP="00F545E1">
            <w:pPr>
              <w:pStyle w:val="TablaNormal0"/>
              <w:jc w:val="center"/>
            </w:pPr>
            <w:r>
              <w:t>11</w:t>
            </w:r>
          </w:p>
        </w:tc>
        <w:tc>
          <w:tcPr>
            <w:tcW w:w="1283" w:type="dxa"/>
          </w:tcPr>
          <w:p w14:paraId="3789AFF9" w14:textId="5D0DDC39" w:rsidR="00F654CA" w:rsidRDefault="00F654CA" w:rsidP="00EE7805">
            <w:pPr>
              <w:pStyle w:val="TablaNormal0"/>
              <w:jc w:val="center"/>
            </w:pPr>
          </w:p>
        </w:tc>
        <w:tc>
          <w:tcPr>
            <w:tcW w:w="1283" w:type="dxa"/>
          </w:tcPr>
          <w:p w14:paraId="3830A77E" w14:textId="38101BF8" w:rsidR="00F654CA" w:rsidRDefault="00F654CA" w:rsidP="00EE7805">
            <w:pPr>
              <w:pStyle w:val="TablaNormal0"/>
              <w:jc w:val="center"/>
            </w:pPr>
          </w:p>
        </w:tc>
      </w:tr>
      <w:tr w:rsidR="008F5EA0" w14:paraId="32982DFB" w14:textId="77777777" w:rsidTr="00E12D96">
        <w:tc>
          <w:tcPr>
            <w:tcW w:w="1696" w:type="dxa"/>
          </w:tcPr>
          <w:p w14:paraId="3150B88D" w14:textId="5A9907C6" w:rsidR="008F5EA0" w:rsidRDefault="008F5EA0" w:rsidP="006169FB">
            <w:pPr>
              <w:pStyle w:val="TablaNormal0"/>
            </w:pPr>
            <w:r>
              <w:t>Cursiva</w:t>
            </w:r>
          </w:p>
        </w:tc>
        <w:tc>
          <w:tcPr>
            <w:tcW w:w="1283" w:type="dxa"/>
          </w:tcPr>
          <w:p w14:paraId="00C4C402" w14:textId="770C028D" w:rsidR="008F5EA0" w:rsidRDefault="008F5EA0" w:rsidP="00EE7805">
            <w:pPr>
              <w:pStyle w:val="TablaNormal0"/>
              <w:jc w:val="center"/>
            </w:pPr>
            <w:r>
              <w:t>No</w:t>
            </w:r>
          </w:p>
        </w:tc>
        <w:tc>
          <w:tcPr>
            <w:tcW w:w="1283" w:type="dxa"/>
          </w:tcPr>
          <w:p w14:paraId="17A02F7C" w14:textId="4324FFD8" w:rsidR="008F5EA0" w:rsidRDefault="008F5EA0" w:rsidP="00EE7805">
            <w:pPr>
              <w:pStyle w:val="TablaNormal0"/>
              <w:jc w:val="center"/>
            </w:pPr>
            <w:r>
              <w:t>No</w:t>
            </w:r>
          </w:p>
        </w:tc>
        <w:tc>
          <w:tcPr>
            <w:tcW w:w="1283" w:type="dxa"/>
          </w:tcPr>
          <w:p w14:paraId="774A68B5" w14:textId="5415A354" w:rsidR="008F5EA0" w:rsidRDefault="008F5EA0" w:rsidP="00EE7805">
            <w:pPr>
              <w:pStyle w:val="TablaNormal0"/>
              <w:jc w:val="center"/>
            </w:pPr>
            <w:r>
              <w:t>No</w:t>
            </w:r>
          </w:p>
        </w:tc>
        <w:tc>
          <w:tcPr>
            <w:tcW w:w="1283" w:type="dxa"/>
          </w:tcPr>
          <w:p w14:paraId="7C9FEA17" w14:textId="1E2BBF3D" w:rsidR="008F5EA0" w:rsidRDefault="008F5EA0" w:rsidP="00EE7805">
            <w:pPr>
              <w:pStyle w:val="TablaNormal0"/>
              <w:jc w:val="center"/>
            </w:pPr>
            <w:r>
              <w:t>Si</w:t>
            </w:r>
          </w:p>
        </w:tc>
        <w:tc>
          <w:tcPr>
            <w:tcW w:w="1283" w:type="dxa"/>
          </w:tcPr>
          <w:p w14:paraId="1DE46008" w14:textId="77777777" w:rsidR="008F5EA0" w:rsidRDefault="008F5EA0" w:rsidP="00EE7805">
            <w:pPr>
              <w:pStyle w:val="TablaNormal0"/>
              <w:jc w:val="center"/>
            </w:pPr>
          </w:p>
        </w:tc>
        <w:tc>
          <w:tcPr>
            <w:tcW w:w="1283" w:type="dxa"/>
          </w:tcPr>
          <w:p w14:paraId="5D44C721" w14:textId="77777777" w:rsidR="008F5EA0" w:rsidRDefault="008F5EA0" w:rsidP="00EE7805">
            <w:pPr>
              <w:pStyle w:val="TablaNormal0"/>
              <w:jc w:val="center"/>
            </w:pPr>
          </w:p>
        </w:tc>
      </w:tr>
      <w:tr w:rsidR="00F654CA" w14:paraId="112B70F4" w14:textId="77777777" w:rsidTr="00E12D96">
        <w:tc>
          <w:tcPr>
            <w:tcW w:w="1696" w:type="dxa"/>
          </w:tcPr>
          <w:p w14:paraId="4D83EB5D" w14:textId="77777777" w:rsidR="00F654CA" w:rsidRDefault="00F654CA" w:rsidP="006169FB">
            <w:pPr>
              <w:pStyle w:val="TablaNormal0"/>
            </w:pPr>
            <w:r>
              <w:t>Negrita</w:t>
            </w:r>
          </w:p>
        </w:tc>
        <w:tc>
          <w:tcPr>
            <w:tcW w:w="1283" w:type="dxa"/>
          </w:tcPr>
          <w:p w14:paraId="58E92314" w14:textId="77777777" w:rsidR="00F654CA" w:rsidRDefault="00F654CA" w:rsidP="00EE7805">
            <w:pPr>
              <w:pStyle w:val="TablaNormal0"/>
              <w:jc w:val="center"/>
            </w:pPr>
            <w:r>
              <w:t>No</w:t>
            </w:r>
          </w:p>
        </w:tc>
        <w:tc>
          <w:tcPr>
            <w:tcW w:w="1283" w:type="dxa"/>
          </w:tcPr>
          <w:p w14:paraId="02F39D5F" w14:textId="77777777" w:rsidR="00F654CA" w:rsidRDefault="00F654CA" w:rsidP="00EE7805">
            <w:pPr>
              <w:pStyle w:val="TablaNormal0"/>
              <w:jc w:val="center"/>
            </w:pPr>
            <w:r>
              <w:t>No</w:t>
            </w:r>
          </w:p>
        </w:tc>
        <w:tc>
          <w:tcPr>
            <w:tcW w:w="1283" w:type="dxa"/>
          </w:tcPr>
          <w:p w14:paraId="56E8F697" w14:textId="1A0C5DCF" w:rsidR="00F654CA" w:rsidRDefault="00F545E1" w:rsidP="00EE7805">
            <w:pPr>
              <w:pStyle w:val="TablaNormal0"/>
              <w:jc w:val="center"/>
            </w:pPr>
            <w:r>
              <w:t>No</w:t>
            </w:r>
          </w:p>
        </w:tc>
        <w:tc>
          <w:tcPr>
            <w:tcW w:w="1283" w:type="dxa"/>
          </w:tcPr>
          <w:p w14:paraId="4248D7B9" w14:textId="54CE3513" w:rsidR="00F654CA" w:rsidRDefault="00F545E1" w:rsidP="00EE7805">
            <w:pPr>
              <w:pStyle w:val="TablaNormal0"/>
              <w:jc w:val="center"/>
            </w:pPr>
            <w:r>
              <w:t>No</w:t>
            </w:r>
          </w:p>
        </w:tc>
        <w:tc>
          <w:tcPr>
            <w:tcW w:w="1283" w:type="dxa"/>
          </w:tcPr>
          <w:p w14:paraId="7F88AF04" w14:textId="1BC6DE73" w:rsidR="00F654CA" w:rsidRDefault="00F654CA" w:rsidP="00EE7805">
            <w:pPr>
              <w:pStyle w:val="TablaNormal0"/>
              <w:jc w:val="center"/>
            </w:pPr>
          </w:p>
        </w:tc>
        <w:tc>
          <w:tcPr>
            <w:tcW w:w="1283" w:type="dxa"/>
          </w:tcPr>
          <w:p w14:paraId="39AF325A" w14:textId="1C30EB7D" w:rsidR="00F654CA" w:rsidRDefault="00F654CA" w:rsidP="00EE7805">
            <w:pPr>
              <w:pStyle w:val="TablaNormal0"/>
              <w:jc w:val="center"/>
            </w:pPr>
          </w:p>
        </w:tc>
      </w:tr>
      <w:tr w:rsidR="00F654CA" w14:paraId="468D506B" w14:textId="77777777" w:rsidTr="00E12D96">
        <w:tc>
          <w:tcPr>
            <w:tcW w:w="1696" w:type="dxa"/>
          </w:tcPr>
          <w:p w14:paraId="4A98F457" w14:textId="77777777" w:rsidR="00F654CA" w:rsidRDefault="00F654CA" w:rsidP="006169FB">
            <w:pPr>
              <w:pStyle w:val="TablaNormal0"/>
            </w:pPr>
            <w:r>
              <w:t>Subrayado</w:t>
            </w:r>
          </w:p>
        </w:tc>
        <w:tc>
          <w:tcPr>
            <w:tcW w:w="1283" w:type="dxa"/>
          </w:tcPr>
          <w:p w14:paraId="68E2942E" w14:textId="77777777" w:rsidR="00F654CA" w:rsidRDefault="00F654CA" w:rsidP="00EE7805">
            <w:pPr>
              <w:pStyle w:val="TablaNormal0"/>
              <w:jc w:val="center"/>
            </w:pPr>
            <w:r>
              <w:t>No</w:t>
            </w:r>
          </w:p>
        </w:tc>
        <w:tc>
          <w:tcPr>
            <w:tcW w:w="1283" w:type="dxa"/>
          </w:tcPr>
          <w:p w14:paraId="575B9C19" w14:textId="77777777" w:rsidR="00F654CA" w:rsidRDefault="00F654CA" w:rsidP="00EE7805">
            <w:pPr>
              <w:pStyle w:val="TablaNormal0"/>
              <w:jc w:val="center"/>
            </w:pPr>
            <w:r>
              <w:t>No</w:t>
            </w:r>
          </w:p>
        </w:tc>
        <w:tc>
          <w:tcPr>
            <w:tcW w:w="1283" w:type="dxa"/>
          </w:tcPr>
          <w:p w14:paraId="708060CB" w14:textId="1A4DBA64" w:rsidR="00F654CA" w:rsidRDefault="00F545E1" w:rsidP="00EE7805">
            <w:pPr>
              <w:pStyle w:val="TablaNormal0"/>
              <w:jc w:val="center"/>
            </w:pPr>
            <w:r>
              <w:t>No</w:t>
            </w:r>
          </w:p>
        </w:tc>
        <w:tc>
          <w:tcPr>
            <w:tcW w:w="1283" w:type="dxa"/>
          </w:tcPr>
          <w:p w14:paraId="080E334D" w14:textId="4ADC2DC1" w:rsidR="00F654CA" w:rsidRDefault="00F545E1" w:rsidP="00EE7805">
            <w:pPr>
              <w:pStyle w:val="TablaNormal0"/>
              <w:jc w:val="center"/>
            </w:pPr>
            <w:r>
              <w:t>No</w:t>
            </w:r>
          </w:p>
        </w:tc>
        <w:tc>
          <w:tcPr>
            <w:tcW w:w="1283" w:type="dxa"/>
          </w:tcPr>
          <w:p w14:paraId="23D2C5A6" w14:textId="7932A691" w:rsidR="00F654CA" w:rsidRDefault="00F654CA" w:rsidP="00EE7805">
            <w:pPr>
              <w:pStyle w:val="TablaNormal0"/>
              <w:jc w:val="center"/>
            </w:pPr>
          </w:p>
        </w:tc>
        <w:tc>
          <w:tcPr>
            <w:tcW w:w="1283" w:type="dxa"/>
          </w:tcPr>
          <w:p w14:paraId="67F53F61" w14:textId="60E2D5D8" w:rsidR="00F654CA" w:rsidRDefault="00F654CA" w:rsidP="00EE7805">
            <w:pPr>
              <w:pStyle w:val="TablaNormal0"/>
              <w:jc w:val="center"/>
            </w:pPr>
          </w:p>
        </w:tc>
      </w:tr>
      <w:tr w:rsidR="00F654CA" w14:paraId="6B0C971A" w14:textId="77777777" w:rsidTr="00E12D96">
        <w:tc>
          <w:tcPr>
            <w:tcW w:w="1696" w:type="dxa"/>
          </w:tcPr>
          <w:p w14:paraId="3652ED17" w14:textId="77777777" w:rsidR="00F654CA" w:rsidRDefault="00F654CA" w:rsidP="006169FB">
            <w:pPr>
              <w:pStyle w:val="TablaNormal0"/>
            </w:pPr>
            <w:r>
              <w:t>Mayúsculas</w:t>
            </w:r>
          </w:p>
        </w:tc>
        <w:tc>
          <w:tcPr>
            <w:tcW w:w="1283" w:type="dxa"/>
          </w:tcPr>
          <w:p w14:paraId="265E6B7E" w14:textId="77777777" w:rsidR="00F654CA" w:rsidRDefault="00F654CA" w:rsidP="00EE7805">
            <w:pPr>
              <w:pStyle w:val="TablaNormal0"/>
              <w:jc w:val="center"/>
            </w:pPr>
            <w:r>
              <w:t>No</w:t>
            </w:r>
          </w:p>
        </w:tc>
        <w:tc>
          <w:tcPr>
            <w:tcW w:w="1283" w:type="dxa"/>
          </w:tcPr>
          <w:p w14:paraId="0F4E75FA" w14:textId="77777777" w:rsidR="00F654CA" w:rsidRDefault="00F654CA" w:rsidP="00EE7805">
            <w:pPr>
              <w:pStyle w:val="TablaNormal0"/>
              <w:jc w:val="center"/>
            </w:pPr>
            <w:r>
              <w:t>No</w:t>
            </w:r>
          </w:p>
        </w:tc>
        <w:tc>
          <w:tcPr>
            <w:tcW w:w="1283" w:type="dxa"/>
          </w:tcPr>
          <w:p w14:paraId="5010A9F2" w14:textId="37C76BB8" w:rsidR="00F654CA" w:rsidRDefault="00F545E1" w:rsidP="00EE7805">
            <w:pPr>
              <w:pStyle w:val="TablaNormal0"/>
              <w:jc w:val="center"/>
            </w:pPr>
            <w:r>
              <w:t>No</w:t>
            </w:r>
          </w:p>
        </w:tc>
        <w:tc>
          <w:tcPr>
            <w:tcW w:w="1283" w:type="dxa"/>
          </w:tcPr>
          <w:p w14:paraId="2A54969C" w14:textId="74762E87" w:rsidR="00F654CA" w:rsidRDefault="00F545E1" w:rsidP="00EE7805">
            <w:pPr>
              <w:pStyle w:val="TablaNormal0"/>
              <w:jc w:val="center"/>
            </w:pPr>
            <w:r>
              <w:t>No</w:t>
            </w:r>
          </w:p>
        </w:tc>
        <w:tc>
          <w:tcPr>
            <w:tcW w:w="1283" w:type="dxa"/>
          </w:tcPr>
          <w:p w14:paraId="0A22B584" w14:textId="2B2D9366" w:rsidR="00F654CA" w:rsidRDefault="00F654CA" w:rsidP="00EE7805">
            <w:pPr>
              <w:pStyle w:val="TablaNormal0"/>
              <w:jc w:val="center"/>
            </w:pPr>
          </w:p>
        </w:tc>
        <w:tc>
          <w:tcPr>
            <w:tcW w:w="1283" w:type="dxa"/>
          </w:tcPr>
          <w:p w14:paraId="709A506F" w14:textId="13D345E8" w:rsidR="00F654CA" w:rsidRDefault="00F654CA" w:rsidP="00EE7805">
            <w:pPr>
              <w:pStyle w:val="TablaNormal0"/>
              <w:jc w:val="center"/>
            </w:pPr>
          </w:p>
        </w:tc>
      </w:tr>
      <w:tr w:rsidR="00F654CA" w14:paraId="385C46F1" w14:textId="77777777" w:rsidTr="00E12D96">
        <w:tc>
          <w:tcPr>
            <w:tcW w:w="1696" w:type="dxa"/>
          </w:tcPr>
          <w:p w14:paraId="5D0DA61F" w14:textId="77777777" w:rsidR="00F654CA" w:rsidRDefault="00F654CA" w:rsidP="006169FB">
            <w:pPr>
              <w:pStyle w:val="TablaNormal0"/>
            </w:pPr>
            <w:r>
              <w:t>Tabulaciones (cm)</w:t>
            </w:r>
          </w:p>
        </w:tc>
        <w:tc>
          <w:tcPr>
            <w:tcW w:w="1283" w:type="dxa"/>
          </w:tcPr>
          <w:p w14:paraId="6FAADFD5" w14:textId="77777777" w:rsidR="00F654CA" w:rsidRDefault="00F654CA" w:rsidP="00EE7805">
            <w:pPr>
              <w:pStyle w:val="TablaNormal0"/>
              <w:jc w:val="center"/>
            </w:pPr>
            <w:r>
              <w:t>Ninguna</w:t>
            </w:r>
          </w:p>
        </w:tc>
        <w:tc>
          <w:tcPr>
            <w:tcW w:w="1283" w:type="dxa"/>
          </w:tcPr>
          <w:p w14:paraId="0959CFCA" w14:textId="77777777" w:rsidR="00F654CA" w:rsidRDefault="00F654CA" w:rsidP="00EE7805">
            <w:pPr>
              <w:pStyle w:val="TablaNormal0"/>
              <w:jc w:val="center"/>
            </w:pPr>
            <w:r>
              <w:t>Ninguna</w:t>
            </w:r>
          </w:p>
        </w:tc>
        <w:tc>
          <w:tcPr>
            <w:tcW w:w="1283" w:type="dxa"/>
          </w:tcPr>
          <w:p w14:paraId="71B3DFCC" w14:textId="176DCC2B" w:rsidR="00F654CA" w:rsidRDefault="00F545E1" w:rsidP="00EE7805">
            <w:pPr>
              <w:pStyle w:val="TablaNormal0"/>
              <w:jc w:val="center"/>
            </w:pPr>
            <w:r>
              <w:t>Ninguna</w:t>
            </w:r>
          </w:p>
        </w:tc>
        <w:tc>
          <w:tcPr>
            <w:tcW w:w="1283" w:type="dxa"/>
          </w:tcPr>
          <w:p w14:paraId="62A444C2" w14:textId="3F32B479" w:rsidR="00F654CA" w:rsidRDefault="00F545E1" w:rsidP="00EE7805">
            <w:pPr>
              <w:pStyle w:val="TablaNormal0"/>
              <w:jc w:val="center"/>
            </w:pPr>
            <w:r>
              <w:t>Ninguna</w:t>
            </w:r>
          </w:p>
        </w:tc>
        <w:tc>
          <w:tcPr>
            <w:tcW w:w="1283" w:type="dxa"/>
          </w:tcPr>
          <w:p w14:paraId="2AD34F35" w14:textId="08FE797B" w:rsidR="00F654CA" w:rsidRDefault="00F654CA" w:rsidP="00EE7805">
            <w:pPr>
              <w:pStyle w:val="TablaNormal0"/>
              <w:jc w:val="center"/>
            </w:pPr>
          </w:p>
        </w:tc>
        <w:tc>
          <w:tcPr>
            <w:tcW w:w="1283" w:type="dxa"/>
          </w:tcPr>
          <w:p w14:paraId="17307098" w14:textId="6522F42E" w:rsidR="00F654CA" w:rsidRDefault="00F654CA" w:rsidP="00EE7805">
            <w:pPr>
              <w:pStyle w:val="TablaNormal0"/>
              <w:jc w:val="center"/>
            </w:pPr>
          </w:p>
        </w:tc>
      </w:tr>
      <w:tr w:rsidR="00F654CA" w14:paraId="6AB83826" w14:textId="77777777" w:rsidTr="00E12D96">
        <w:tc>
          <w:tcPr>
            <w:tcW w:w="1696" w:type="dxa"/>
          </w:tcPr>
          <w:p w14:paraId="471A6F94" w14:textId="77777777" w:rsidR="00F654CA" w:rsidRDefault="00F654CA" w:rsidP="006169FB">
            <w:pPr>
              <w:pStyle w:val="TablaNormal0"/>
            </w:pPr>
            <w:r>
              <w:t>Tipo de Sangría</w:t>
            </w:r>
          </w:p>
        </w:tc>
        <w:tc>
          <w:tcPr>
            <w:tcW w:w="1283" w:type="dxa"/>
          </w:tcPr>
          <w:p w14:paraId="5C376D69" w14:textId="2C8F8FC5" w:rsidR="00F654CA" w:rsidRDefault="00EE7805" w:rsidP="00EE7805">
            <w:pPr>
              <w:pStyle w:val="TablaNormal0"/>
              <w:jc w:val="center"/>
            </w:pPr>
            <w:r>
              <w:t>Ninguna</w:t>
            </w:r>
          </w:p>
        </w:tc>
        <w:tc>
          <w:tcPr>
            <w:tcW w:w="1283" w:type="dxa"/>
          </w:tcPr>
          <w:p w14:paraId="556D3D85" w14:textId="7768AF02" w:rsidR="00F654CA" w:rsidRDefault="00F654CA" w:rsidP="00EE7805">
            <w:pPr>
              <w:pStyle w:val="TablaNormal0"/>
              <w:jc w:val="center"/>
            </w:pPr>
            <w:r>
              <w:t>Ninguna</w:t>
            </w:r>
          </w:p>
        </w:tc>
        <w:tc>
          <w:tcPr>
            <w:tcW w:w="1283" w:type="dxa"/>
          </w:tcPr>
          <w:p w14:paraId="5ADDF221" w14:textId="76B05D14" w:rsidR="00F654CA" w:rsidRDefault="00F545E1" w:rsidP="00EE7805">
            <w:pPr>
              <w:pStyle w:val="TablaNormal0"/>
              <w:jc w:val="center"/>
            </w:pPr>
            <w:r>
              <w:t>Ninguna</w:t>
            </w:r>
          </w:p>
        </w:tc>
        <w:tc>
          <w:tcPr>
            <w:tcW w:w="1283" w:type="dxa"/>
          </w:tcPr>
          <w:p w14:paraId="0F9EBB86" w14:textId="29D27D96" w:rsidR="00F654CA" w:rsidRDefault="00F545E1" w:rsidP="00EE7805">
            <w:pPr>
              <w:pStyle w:val="TablaNormal0"/>
              <w:jc w:val="center"/>
            </w:pPr>
            <w:r>
              <w:t>Izquierda y Derecha</w:t>
            </w:r>
          </w:p>
        </w:tc>
        <w:tc>
          <w:tcPr>
            <w:tcW w:w="1283" w:type="dxa"/>
          </w:tcPr>
          <w:p w14:paraId="578CCDDC" w14:textId="0E0AEDBA" w:rsidR="00F654CA" w:rsidRDefault="00F654CA" w:rsidP="00EE7805">
            <w:pPr>
              <w:pStyle w:val="TablaNormal0"/>
              <w:jc w:val="center"/>
            </w:pPr>
          </w:p>
        </w:tc>
        <w:tc>
          <w:tcPr>
            <w:tcW w:w="1283" w:type="dxa"/>
          </w:tcPr>
          <w:p w14:paraId="4FC24404" w14:textId="07922E68" w:rsidR="00F654CA" w:rsidRDefault="00F654CA" w:rsidP="00EE7805">
            <w:pPr>
              <w:pStyle w:val="TablaNormal0"/>
              <w:jc w:val="center"/>
            </w:pPr>
          </w:p>
        </w:tc>
      </w:tr>
      <w:tr w:rsidR="00F654CA" w14:paraId="14BBBB1B" w14:textId="77777777" w:rsidTr="00E12D96">
        <w:tc>
          <w:tcPr>
            <w:tcW w:w="1696" w:type="dxa"/>
          </w:tcPr>
          <w:p w14:paraId="384EFCD2" w14:textId="77777777" w:rsidR="00F654CA" w:rsidRDefault="00F654CA" w:rsidP="006169FB">
            <w:pPr>
              <w:pStyle w:val="TablaNormal0"/>
            </w:pPr>
            <w:r>
              <w:lastRenderedPageBreak/>
              <w:t>Tamaño (cm)</w:t>
            </w:r>
          </w:p>
        </w:tc>
        <w:tc>
          <w:tcPr>
            <w:tcW w:w="1283" w:type="dxa"/>
          </w:tcPr>
          <w:p w14:paraId="4945D729" w14:textId="3C66D728" w:rsidR="00F654CA" w:rsidRDefault="00F654CA" w:rsidP="00EE7805">
            <w:pPr>
              <w:pStyle w:val="TablaNormal0"/>
              <w:jc w:val="center"/>
            </w:pPr>
            <w:r>
              <w:t>0</w:t>
            </w:r>
          </w:p>
        </w:tc>
        <w:tc>
          <w:tcPr>
            <w:tcW w:w="1283" w:type="dxa"/>
          </w:tcPr>
          <w:p w14:paraId="175C15B1" w14:textId="0B130C82" w:rsidR="00F654CA" w:rsidRDefault="00F654CA" w:rsidP="00EE7805">
            <w:pPr>
              <w:pStyle w:val="TablaNormal0"/>
              <w:jc w:val="center"/>
            </w:pPr>
            <w:r>
              <w:t>0</w:t>
            </w:r>
          </w:p>
        </w:tc>
        <w:tc>
          <w:tcPr>
            <w:tcW w:w="1283" w:type="dxa"/>
          </w:tcPr>
          <w:p w14:paraId="42B8D9F4" w14:textId="780C7BC1" w:rsidR="00F654CA" w:rsidRDefault="00F545E1" w:rsidP="00EE7805">
            <w:pPr>
              <w:pStyle w:val="TablaNormal0"/>
              <w:jc w:val="center"/>
            </w:pPr>
            <w:r>
              <w:t>0</w:t>
            </w:r>
          </w:p>
        </w:tc>
        <w:tc>
          <w:tcPr>
            <w:tcW w:w="1283" w:type="dxa"/>
          </w:tcPr>
          <w:p w14:paraId="488E3763" w14:textId="797F9A9F" w:rsidR="00F654CA" w:rsidRDefault="00F545E1" w:rsidP="00EE7805">
            <w:pPr>
              <w:pStyle w:val="TablaNormal0"/>
              <w:jc w:val="center"/>
            </w:pPr>
            <w:r>
              <w:t>1,52</w:t>
            </w:r>
          </w:p>
        </w:tc>
        <w:tc>
          <w:tcPr>
            <w:tcW w:w="1283" w:type="dxa"/>
          </w:tcPr>
          <w:p w14:paraId="12EFB153" w14:textId="2E3D6563" w:rsidR="00F654CA" w:rsidRDefault="00F654CA" w:rsidP="00EE7805">
            <w:pPr>
              <w:pStyle w:val="TablaNormal0"/>
              <w:jc w:val="center"/>
            </w:pPr>
          </w:p>
        </w:tc>
        <w:tc>
          <w:tcPr>
            <w:tcW w:w="1283" w:type="dxa"/>
          </w:tcPr>
          <w:p w14:paraId="10728742" w14:textId="2B747872" w:rsidR="00F654CA" w:rsidRDefault="00F654CA" w:rsidP="00EE7805">
            <w:pPr>
              <w:pStyle w:val="TablaNormal0"/>
              <w:jc w:val="center"/>
            </w:pPr>
          </w:p>
        </w:tc>
      </w:tr>
      <w:tr w:rsidR="00F654CA" w14:paraId="14F5DA53" w14:textId="77777777" w:rsidTr="00E12D96">
        <w:tc>
          <w:tcPr>
            <w:tcW w:w="1696" w:type="dxa"/>
          </w:tcPr>
          <w:p w14:paraId="0105C345" w14:textId="77777777" w:rsidR="00F654CA" w:rsidRDefault="00F654CA" w:rsidP="006169FB">
            <w:pPr>
              <w:pStyle w:val="TablaNormal0"/>
            </w:pPr>
            <w:r>
              <w:t>Sangría Francesa (cm)</w:t>
            </w:r>
          </w:p>
        </w:tc>
        <w:tc>
          <w:tcPr>
            <w:tcW w:w="1283" w:type="dxa"/>
          </w:tcPr>
          <w:p w14:paraId="5520D3FB" w14:textId="77777777" w:rsidR="00F654CA" w:rsidRDefault="00F654CA" w:rsidP="00EE7805">
            <w:pPr>
              <w:pStyle w:val="TablaNormal0"/>
              <w:jc w:val="center"/>
            </w:pPr>
            <w:r>
              <w:t>0</w:t>
            </w:r>
          </w:p>
        </w:tc>
        <w:tc>
          <w:tcPr>
            <w:tcW w:w="1283" w:type="dxa"/>
          </w:tcPr>
          <w:p w14:paraId="67711A93" w14:textId="77777777" w:rsidR="00F654CA" w:rsidRDefault="00F654CA" w:rsidP="00EE7805">
            <w:pPr>
              <w:pStyle w:val="TablaNormal0"/>
              <w:jc w:val="center"/>
            </w:pPr>
            <w:r>
              <w:t>0</w:t>
            </w:r>
          </w:p>
        </w:tc>
        <w:tc>
          <w:tcPr>
            <w:tcW w:w="1283" w:type="dxa"/>
          </w:tcPr>
          <w:p w14:paraId="79156F43" w14:textId="11889F55" w:rsidR="00F654CA" w:rsidRDefault="00F545E1" w:rsidP="00EE7805">
            <w:pPr>
              <w:pStyle w:val="TablaNormal0"/>
              <w:jc w:val="center"/>
            </w:pPr>
            <w:r>
              <w:t>0</w:t>
            </w:r>
          </w:p>
        </w:tc>
        <w:tc>
          <w:tcPr>
            <w:tcW w:w="1283" w:type="dxa"/>
          </w:tcPr>
          <w:p w14:paraId="465A52D4" w14:textId="1529DBCC" w:rsidR="00F654CA" w:rsidRDefault="00F545E1" w:rsidP="00EE7805">
            <w:pPr>
              <w:pStyle w:val="TablaNormal0"/>
              <w:jc w:val="center"/>
            </w:pPr>
            <w:r>
              <w:t>0</w:t>
            </w:r>
          </w:p>
        </w:tc>
        <w:tc>
          <w:tcPr>
            <w:tcW w:w="1283" w:type="dxa"/>
          </w:tcPr>
          <w:p w14:paraId="122861AA" w14:textId="0E9E9EFB" w:rsidR="00F654CA" w:rsidRDefault="00F654CA" w:rsidP="00EE7805">
            <w:pPr>
              <w:pStyle w:val="TablaNormal0"/>
              <w:jc w:val="center"/>
            </w:pPr>
          </w:p>
        </w:tc>
        <w:tc>
          <w:tcPr>
            <w:tcW w:w="1283" w:type="dxa"/>
          </w:tcPr>
          <w:p w14:paraId="323777A6" w14:textId="02E10C39" w:rsidR="00F654CA" w:rsidRDefault="00F654CA" w:rsidP="00EE7805">
            <w:pPr>
              <w:pStyle w:val="TablaNormal0"/>
              <w:jc w:val="center"/>
            </w:pPr>
          </w:p>
        </w:tc>
      </w:tr>
      <w:tr w:rsidR="00F654CA" w14:paraId="4684CD12" w14:textId="77777777" w:rsidTr="00E12D96">
        <w:tc>
          <w:tcPr>
            <w:tcW w:w="1696" w:type="dxa"/>
          </w:tcPr>
          <w:p w14:paraId="36C54C6A" w14:textId="77777777" w:rsidR="00F654CA" w:rsidRDefault="00F654CA" w:rsidP="006169FB">
            <w:pPr>
              <w:pStyle w:val="TablaNormal0"/>
            </w:pPr>
            <w:r>
              <w:t>Alineación</w:t>
            </w:r>
          </w:p>
        </w:tc>
        <w:tc>
          <w:tcPr>
            <w:tcW w:w="1283" w:type="dxa"/>
          </w:tcPr>
          <w:p w14:paraId="4A114311" w14:textId="77777777" w:rsidR="00F654CA" w:rsidRDefault="00F654CA" w:rsidP="00EE7805">
            <w:pPr>
              <w:pStyle w:val="TablaNormal0"/>
              <w:jc w:val="center"/>
            </w:pPr>
            <w:r>
              <w:t>Justificada</w:t>
            </w:r>
          </w:p>
        </w:tc>
        <w:tc>
          <w:tcPr>
            <w:tcW w:w="1283" w:type="dxa"/>
          </w:tcPr>
          <w:p w14:paraId="1346C4BC" w14:textId="1172DDA5" w:rsidR="00F654CA" w:rsidRDefault="00F654CA" w:rsidP="00EE7805">
            <w:pPr>
              <w:pStyle w:val="TablaNormal0"/>
              <w:jc w:val="center"/>
            </w:pPr>
            <w:r>
              <w:t>Centrado</w:t>
            </w:r>
          </w:p>
        </w:tc>
        <w:tc>
          <w:tcPr>
            <w:tcW w:w="1283" w:type="dxa"/>
          </w:tcPr>
          <w:p w14:paraId="1CF626CF" w14:textId="6C8E313D" w:rsidR="00F654CA" w:rsidRDefault="00F545E1" w:rsidP="00EE7805">
            <w:pPr>
              <w:pStyle w:val="TablaNormal0"/>
              <w:jc w:val="center"/>
            </w:pPr>
            <w:r>
              <w:t>Centrado</w:t>
            </w:r>
          </w:p>
        </w:tc>
        <w:tc>
          <w:tcPr>
            <w:tcW w:w="1283" w:type="dxa"/>
          </w:tcPr>
          <w:p w14:paraId="2A3B83C1" w14:textId="0E0210F2" w:rsidR="00F654CA" w:rsidRDefault="00F545E1" w:rsidP="00EE7805">
            <w:pPr>
              <w:pStyle w:val="TablaNormal0"/>
              <w:jc w:val="center"/>
            </w:pPr>
            <w:r>
              <w:t>Centrado</w:t>
            </w:r>
          </w:p>
        </w:tc>
        <w:tc>
          <w:tcPr>
            <w:tcW w:w="1283" w:type="dxa"/>
          </w:tcPr>
          <w:p w14:paraId="483A5190" w14:textId="0BDFEC32" w:rsidR="00F654CA" w:rsidRDefault="00F654CA" w:rsidP="00EE7805">
            <w:pPr>
              <w:pStyle w:val="TablaNormal0"/>
              <w:jc w:val="center"/>
            </w:pPr>
          </w:p>
        </w:tc>
        <w:tc>
          <w:tcPr>
            <w:tcW w:w="1283" w:type="dxa"/>
          </w:tcPr>
          <w:p w14:paraId="0057E1F9" w14:textId="26FE7BCB" w:rsidR="00F654CA" w:rsidRDefault="00F654CA" w:rsidP="00EE7805">
            <w:pPr>
              <w:pStyle w:val="TablaNormal0"/>
              <w:jc w:val="center"/>
            </w:pPr>
          </w:p>
        </w:tc>
      </w:tr>
      <w:tr w:rsidR="00F654CA" w14:paraId="535075C9" w14:textId="77777777" w:rsidTr="00E12D96">
        <w:tc>
          <w:tcPr>
            <w:tcW w:w="1696" w:type="dxa"/>
          </w:tcPr>
          <w:p w14:paraId="6FBC0D8B" w14:textId="731B98B1" w:rsidR="00DF6AD0" w:rsidRDefault="00F654CA" w:rsidP="006169FB">
            <w:pPr>
              <w:pStyle w:val="TablaNormal0"/>
            </w:pPr>
            <w:r>
              <w:t>Interlineado</w:t>
            </w:r>
            <w:r w:rsidR="00DF6AD0">
              <w:t xml:space="preserve"> (puntos)</w:t>
            </w:r>
          </w:p>
        </w:tc>
        <w:tc>
          <w:tcPr>
            <w:tcW w:w="1283" w:type="dxa"/>
          </w:tcPr>
          <w:p w14:paraId="1C608C34" w14:textId="34306D67" w:rsidR="00F654CA" w:rsidRDefault="00F654CA" w:rsidP="00EE7805">
            <w:pPr>
              <w:pStyle w:val="TablaNormal0"/>
              <w:jc w:val="center"/>
            </w:pPr>
            <w:r>
              <w:t xml:space="preserve">Exacto </w:t>
            </w:r>
            <w:r>
              <w:br/>
              <w:t>12</w:t>
            </w:r>
          </w:p>
        </w:tc>
        <w:tc>
          <w:tcPr>
            <w:tcW w:w="1283" w:type="dxa"/>
          </w:tcPr>
          <w:p w14:paraId="3EEF605C" w14:textId="7C5B62D6" w:rsidR="00F654CA" w:rsidRDefault="00F654CA" w:rsidP="00EE7805">
            <w:pPr>
              <w:pStyle w:val="TablaNormal0"/>
              <w:jc w:val="center"/>
            </w:pPr>
            <w:r>
              <w:t xml:space="preserve">Exacto </w:t>
            </w:r>
            <w:r>
              <w:br/>
              <w:t>12</w:t>
            </w:r>
          </w:p>
        </w:tc>
        <w:tc>
          <w:tcPr>
            <w:tcW w:w="1283" w:type="dxa"/>
          </w:tcPr>
          <w:p w14:paraId="00508F7A" w14:textId="5951FE07" w:rsidR="00F654CA" w:rsidRDefault="00F545E1" w:rsidP="00EE7805">
            <w:pPr>
              <w:pStyle w:val="TablaNormal0"/>
              <w:jc w:val="center"/>
            </w:pPr>
            <w:r>
              <w:t>Sencillo</w:t>
            </w:r>
          </w:p>
        </w:tc>
        <w:tc>
          <w:tcPr>
            <w:tcW w:w="1283" w:type="dxa"/>
          </w:tcPr>
          <w:p w14:paraId="2D9CFDEF" w14:textId="25F88F92" w:rsidR="00F654CA" w:rsidRDefault="00F545E1" w:rsidP="00EE7805">
            <w:pPr>
              <w:pStyle w:val="TablaNormal0"/>
              <w:jc w:val="center"/>
            </w:pPr>
            <w:r>
              <w:t>Sencillo</w:t>
            </w:r>
          </w:p>
        </w:tc>
        <w:tc>
          <w:tcPr>
            <w:tcW w:w="1283" w:type="dxa"/>
          </w:tcPr>
          <w:p w14:paraId="7AC67FA8" w14:textId="74F51DD4" w:rsidR="00F654CA" w:rsidRDefault="00F654CA" w:rsidP="00EE7805">
            <w:pPr>
              <w:pStyle w:val="TablaNormal0"/>
              <w:jc w:val="center"/>
            </w:pPr>
          </w:p>
        </w:tc>
        <w:tc>
          <w:tcPr>
            <w:tcW w:w="1283" w:type="dxa"/>
          </w:tcPr>
          <w:p w14:paraId="2C1C4359" w14:textId="36E11BD2" w:rsidR="00F654CA" w:rsidRDefault="00F654CA" w:rsidP="00EE7805">
            <w:pPr>
              <w:pStyle w:val="TablaNormal0"/>
              <w:jc w:val="center"/>
            </w:pPr>
          </w:p>
        </w:tc>
      </w:tr>
      <w:tr w:rsidR="00F654CA" w14:paraId="03D8A601" w14:textId="77777777" w:rsidTr="00E12D96">
        <w:tc>
          <w:tcPr>
            <w:tcW w:w="1696" w:type="dxa"/>
          </w:tcPr>
          <w:p w14:paraId="50C392A9" w14:textId="6FF63F6E" w:rsidR="00F654CA" w:rsidRDefault="00F654CA" w:rsidP="006169FB">
            <w:pPr>
              <w:pStyle w:val="TablaNormal0"/>
            </w:pPr>
            <w:r>
              <w:t>Espaciado antes (p</w:t>
            </w:r>
            <w:r w:rsidR="00CA2ACD">
              <w:t>un</w:t>
            </w:r>
            <w:r>
              <w:t>to</w:t>
            </w:r>
            <w:r w:rsidR="00CA2ACD">
              <w:t>s</w:t>
            </w:r>
            <w:r>
              <w:t>)</w:t>
            </w:r>
          </w:p>
        </w:tc>
        <w:tc>
          <w:tcPr>
            <w:tcW w:w="1283" w:type="dxa"/>
          </w:tcPr>
          <w:p w14:paraId="79DE33C9" w14:textId="77777777" w:rsidR="00F654CA" w:rsidRDefault="00F654CA" w:rsidP="00EE7805">
            <w:pPr>
              <w:pStyle w:val="TablaNormal0"/>
              <w:jc w:val="center"/>
            </w:pPr>
            <w:r>
              <w:t>0</w:t>
            </w:r>
          </w:p>
        </w:tc>
        <w:tc>
          <w:tcPr>
            <w:tcW w:w="1283" w:type="dxa"/>
          </w:tcPr>
          <w:p w14:paraId="5C75906B" w14:textId="77777777" w:rsidR="00F654CA" w:rsidRDefault="00F654CA" w:rsidP="00EE7805">
            <w:pPr>
              <w:pStyle w:val="TablaNormal0"/>
              <w:jc w:val="center"/>
            </w:pPr>
            <w:r>
              <w:t>0</w:t>
            </w:r>
          </w:p>
        </w:tc>
        <w:tc>
          <w:tcPr>
            <w:tcW w:w="1283" w:type="dxa"/>
          </w:tcPr>
          <w:p w14:paraId="25323004" w14:textId="191907F9" w:rsidR="00F654CA" w:rsidRDefault="00F545E1" w:rsidP="00EE7805">
            <w:pPr>
              <w:pStyle w:val="TablaNormal0"/>
              <w:jc w:val="center"/>
            </w:pPr>
            <w:r>
              <w:t>0</w:t>
            </w:r>
          </w:p>
        </w:tc>
        <w:tc>
          <w:tcPr>
            <w:tcW w:w="1283" w:type="dxa"/>
          </w:tcPr>
          <w:p w14:paraId="1168C673" w14:textId="5637FC91" w:rsidR="00F654CA" w:rsidRDefault="00F545E1" w:rsidP="00EE7805">
            <w:pPr>
              <w:pStyle w:val="TablaNormal0"/>
              <w:jc w:val="center"/>
            </w:pPr>
            <w:r>
              <w:t>0</w:t>
            </w:r>
          </w:p>
        </w:tc>
        <w:tc>
          <w:tcPr>
            <w:tcW w:w="1283" w:type="dxa"/>
          </w:tcPr>
          <w:p w14:paraId="7B91D7B5" w14:textId="4253510E" w:rsidR="00F654CA" w:rsidRDefault="00F654CA" w:rsidP="00EE7805">
            <w:pPr>
              <w:pStyle w:val="TablaNormal0"/>
              <w:jc w:val="center"/>
            </w:pPr>
          </w:p>
        </w:tc>
        <w:tc>
          <w:tcPr>
            <w:tcW w:w="1283" w:type="dxa"/>
          </w:tcPr>
          <w:p w14:paraId="250D21DB" w14:textId="69F3A023" w:rsidR="00F654CA" w:rsidRDefault="00F654CA" w:rsidP="00EE7805">
            <w:pPr>
              <w:pStyle w:val="TablaNormal0"/>
              <w:jc w:val="center"/>
            </w:pPr>
          </w:p>
        </w:tc>
      </w:tr>
      <w:tr w:rsidR="00F654CA" w14:paraId="5DC8D6F9" w14:textId="77777777" w:rsidTr="00E12D96">
        <w:tc>
          <w:tcPr>
            <w:tcW w:w="1696" w:type="dxa"/>
          </w:tcPr>
          <w:p w14:paraId="296526DE" w14:textId="0E14A29B" w:rsidR="00F654CA" w:rsidRDefault="00F654CA" w:rsidP="006169FB">
            <w:pPr>
              <w:pStyle w:val="TablaNormal0"/>
            </w:pPr>
            <w:r>
              <w:t>Espaciado después (p</w:t>
            </w:r>
            <w:r w:rsidR="00CA2ACD">
              <w:t>un</w:t>
            </w:r>
            <w:r>
              <w:t>to</w:t>
            </w:r>
            <w:r w:rsidR="00CA2ACD">
              <w:t>s</w:t>
            </w:r>
            <w:r>
              <w:t>)</w:t>
            </w:r>
          </w:p>
        </w:tc>
        <w:tc>
          <w:tcPr>
            <w:tcW w:w="1283" w:type="dxa"/>
          </w:tcPr>
          <w:p w14:paraId="2890D676" w14:textId="77777777" w:rsidR="00F654CA" w:rsidRDefault="00F654CA" w:rsidP="00EE7805">
            <w:pPr>
              <w:pStyle w:val="TablaNormal0"/>
              <w:jc w:val="center"/>
            </w:pPr>
            <w:r>
              <w:t>6</w:t>
            </w:r>
          </w:p>
        </w:tc>
        <w:tc>
          <w:tcPr>
            <w:tcW w:w="1283" w:type="dxa"/>
          </w:tcPr>
          <w:p w14:paraId="57802F1A" w14:textId="46BE8784" w:rsidR="00F654CA" w:rsidRDefault="00952733" w:rsidP="00EE7805">
            <w:pPr>
              <w:pStyle w:val="TablaNormal0"/>
              <w:jc w:val="center"/>
            </w:pPr>
            <w:r>
              <w:t>0</w:t>
            </w:r>
          </w:p>
        </w:tc>
        <w:tc>
          <w:tcPr>
            <w:tcW w:w="1283" w:type="dxa"/>
          </w:tcPr>
          <w:p w14:paraId="6B9BE829" w14:textId="6CDA380B" w:rsidR="00F654CA" w:rsidRDefault="00F545E1" w:rsidP="00EE7805">
            <w:pPr>
              <w:pStyle w:val="TablaNormal0"/>
              <w:jc w:val="center"/>
            </w:pPr>
            <w:r>
              <w:t>0</w:t>
            </w:r>
          </w:p>
        </w:tc>
        <w:tc>
          <w:tcPr>
            <w:tcW w:w="1283" w:type="dxa"/>
          </w:tcPr>
          <w:p w14:paraId="5726666D" w14:textId="17B37E49" w:rsidR="00F654CA" w:rsidRDefault="00F545E1" w:rsidP="00EE7805">
            <w:pPr>
              <w:pStyle w:val="TablaNormal0"/>
              <w:jc w:val="center"/>
            </w:pPr>
            <w:r>
              <w:t>6</w:t>
            </w:r>
          </w:p>
        </w:tc>
        <w:tc>
          <w:tcPr>
            <w:tcW w:w="1283" w:type="dxa"/>
          </w:tcPr>
          <w:p w14:paraId="77345569" w14:textId="6239B64A" w:rsidR="00F654CA" w:rsidRDefault="00F654CA" w:rsidP="00EE7805">
            <w:pPr>
              <w:pStyle w:val="TablaNormal0"/>
              <w:jc w:val="center"/>
            </w:pPr>
          </w:p>
        </w:tc>
        <w:tc>
          <w:tcPr>
            <w:tcW w:w="1283" w:type="dxa"/>
          </w:tcPr>
          <w:p w14:paraId="2DBD99FA" w14:textId="2180B8AE" w:rsidR="00F654CA" w:rsidRDefault="00F654CA" w:rsidP="00EE7805">
            <w:pPr>
              <w:pStyle w:val="TablaNormal0"/>
              <w:jc w:val="center"/>
            </w:pPr>
          </w:p>
        </w:tc>
      </w:tr>
      <w:tr w:rsidR="00F654CA" w14:paraId="4FB54C7D" w14:textId="77777777" w:rsidTr="00E12D96">
        <w:tc>
          <w:tcPr>
            <w:tcW w:w="1696" w:type="dxa"/>
          </w:tcPr>
          <w:p w14:paraId="7CEBEF69" w14:textId="77777777" w:rsidR="00F654CA" w:rsidRDefault="00F654CA" w:rsidP="006169FB">
            <w:pPr>
              <w:pStyle w:val="TablaNormal0"/>
            </w:pPr>
            <w:r>
              <w:t>Control de viudas y huérfanas</w:t>
            </w:r>
          </w:p>
        </w:tc>
        <w:tc>
          <w:tcPr>
            <w:tcW w:w="1283" w:type="dxa"/>
          </w:tcPr>
          <w:p w14:paraId="024C9100" w14:textId="77777777" w:rsidR="00F654CA" w:rsidRDefault="00F654CA" w:rsidP="00EE7805">
            <w:pPr>
              <w:pStyle w:val="TablaNormal0"/>
              <w:jc w:val="center"/>
            </w:pPr>
            <w:r>
              <w:t>Si</w:t>
            </w:r>
          </w:p>
        </w:tc>
        <w:tc>
          <w:tcPr>
            <w:tcW w:w="1283" w:type="dxa"/>
          </w:tcPr>
          <w:p w14:paraId="4E63583C" w14:textId="77777777" w:rsidR="00F654CA" w:rsidRDefault="00F654CA" w:rsidP="00EE7805">
            <w:pPr>
              <w:pStyle w:val="TablaNormal0"/>
              <w:jc w:val="center"/>
            </w:pPr>
            <w:r>
              <w:t>Si</w:t>
            </w:r>
          </w:p>
        </w:tc>
        <w:tc>
          <w:tcPr>
            <w:tcW w:w="1283" w:type="dxa"/>
          </w:tcPr>
          <w:p w14:paraId="543CC838" w14:textId="6DC6F37F" w:rsidR="00F654CA" w:rsidRDefault="00F545E1" w:rsidP="00EE7805">
            <w:pPr>
              <w:pStyle w:val="TablaNormal0"/>
              <w:jc w:val="center"/>
            </w:pPr>
            <w:r>
              <w:t>Si</w:t>
            </w:r>
          </w:p>
        </w:tc>
        <w:tc>
          <w:tcPr>
            <w:tcW w:w="1283" w:type="dxa"/>
          </w:tcPr>
          <w:p w14:paraId="3AD9F5B2" w14:textId="6094794F" w:rsidR="00F654CA" w:rsidRDefault="00F545E1" w:rsidP="00EE7805">
            <w:pPr>
              <w:pStyle w:val="TablaNormal0"/>
              <w:jc w:val="center"/>
            </w:pPr>
            <w:r>
              <w:t>Si</w:t>
            </w:r>
          </w:p>
        </w:tc>
        <w:tc>
          <w:tcPr>
            <w:tcW w:w="1283" w:type="dxa"/>
          </w:tcPr>
          <w:p w14:paraId="56B36FF9" w14:textId="5620AD9E" w:rsidR="00F654CA" w:rsidRDefault="00F654CA" w:rsidP="00EE7805">
            <w:pPr>
              <w:pStyle w:val="TablaNormal0"/>
              <w:jc w:val="center"/>
            </w:pPr>
          </w:p>
        </w:tc>
        <w:tc>
          <w:tcPr>
            <w:tcW w:w="1283" w:type="dxa"/>
          </w:tcPr>
          <w:p w14:paraId="3CDB9A25" w14:textId="5F3D84E8" w:rsidR="00F654CA" w:rsidRDefault="00F654CA" w:rsidP="00EE7805">
            <w:pPr>
              <w:pStyle w:val="TablaNormal0"/>
              <w:jc w:val="center"/>
            </w:pPr>
          </w:p>
        </w:tc>
      </w:tr>
      <w:tr w:rsidR="00F654CA" w14:paraId="34E868BA" w14:textId="77777777" w:rsidTr="00E12D96">
        <w:tc>
          <w:tcPr>
            <w:tcW w:w="1696" w:type="dxa"/>
          </w:tcPr>
          <w:p w14:paraId="79444973" w14:textId="77777777" w:rsidR="00F654CA" w:rsidRDefault="00F654CA" w:rsidP="006169FB">
            <w:pPr>
              <w:pStyle w:val="TablaNormal0"/>
            </w:pPr>
            <w:r>
              <w:t>Conservar con el siguiente</w:t>
            </w:r>
          </w:p>
        </w:tc>
        <w:tc>
          <w:tcPr>
            <w:tcW w:w="1283" w:type="dxa"/>
          </w:tcPr>
          <w:p w14:paraId="4BC2AC26" w14:textId="79677317" w:rsidR="00F654CA" w:rsidRDefault="007B53AF" w:rsidP="00EE7805">
            <w:pPr>
              <w:pStyle w:val="TablaNormal0"/>
              <w:jc w:val="center"/>
            </w:pPr>
            <w:r>
              <w:t>No</w:t>
            </w:r>
          </w:p>
        </w:tc>
        <w:tc>
          <w:tcPr>
            <w:tcW w:w="1283" w:type="dxa"/>
          </w:tcPr>
          <w:p w14:paraId="065312E3" w14:textId="3C413AD7" w:rsidR="00F654CA" w:rsidRDefault="007B53AF" w:rsidP="00EE7805">
            <w:pPr>
              <w:pStyle w:val="TablaNormal0"/>
              <w:jc w:val="center"/>
            </w:pPr>
            <w:r>
              <w:t>Si</w:t>
            </w:r>
          </w:p>
        </w:tc>
        <w:tc>
          <w:tcPr>
            <w:tcW w:w="1283" w:type="dxa"/>
          </w:tcPr>
          <w:p w14:paraId="3C084337" w14:textId="43C2A56B" w:rsidR="00F654CA" w:rsidRDefault="00F545E1" w:rsidP="00EE7805">
            <w:pPr>
              <w:pStyle w:val="TablaNormal0"/>
              <w:jc w:val="center"/>
            </w:pPr>
            <w:r>
              <w:t>No</w:t>
            </w:r>
          </w:p>
        </w:tc>
        <w:tc>
          <w:tcPr>
            <w:tcW w:w="1283" w:type="dxa"/>
          </w:tcPr>
          <w:p w14:paraId="24076A07" w14:textId="25CC1689" w:rsidR="00F654CA" w:rsidRDefault="00F545E1" w:rsidP="00EE7805">
            <w:pPr>
              <w:pStyle w:val="TablaNormal0"/>
              <w:jc w:val="center"/>
            </w:pPr>
            <w:r>
              <w:t>No</w:t>
            </w:r>
          </w:p>
        </w:tc>
        <w:tc>
          <w:tcPr>
            <w:tcW w:w="1283" w:type="dxa"/>
          </w:tcPr>
          <w:p w14:paraId="4B7B483D" w14:textId="47AAD36D" w:rsidR="00F654CA" w:rsidRDefault="00F654CA" w:rsidP="00EE7805">
            <w:pPr>
              <w:pStyle w:val="TablaNormal0"/>
              <w:jc w:val="center"/>
            </w:pPr>
          </w:p>
        </w:tc>
        <w:tc>
          <w:tcPr>
            <w:tcW w:w="1283" w:type="dxa"/>
          </w:tcPr>
          <w:p w14:paraId="538F20C1" w14:textId="14EC48A0" w:rsidR="00F654CA" w:rsidRDefault="00F654CA" w:rsidP="00EE7805">
            <w:pPr>
              <w:pStyle w:val="TablaNormal0"/>
              <w:jc w:val="center"/>
            </w:pPr>
          </w:p>
        </w:tc>
      </w:tr>
      <w:tr w:rsidR="00F654CA" w14:paraId="4D79F966" w14:textId="77777777" w:rsidTr="00E12D96">
        <w:tc>
          <w:tcPr>
            <w:tcW w:w="1696" w:type="dxa"/>
          </w:tcPr>
          <w:p w14:paraId="53066E87" w14:textId="77777777" w:rsidR="00F654CA" w:rsidRDefault="00F654CA" w:rsidP="006169FB">
            <w:pPr>
              <w:pStyle w:val="TablaNormal0"/>
            </w:pPr>
            <w:r>
              <w:t>Conservar líneas juntas</w:t>
            </w:r>
          </w:p>
        </w:tc>
        <w:tc>
          <w:tcPr>
            <w:tcW w:w="1283" w:type="dxa"/>
          </w:tcPr>
          <w:p w14:paraId="38CB0B68" w14:textId="62ED7246" w:rsidR="00F654CA" w:rsidRDefault="00F654CA" w:rsidP="00EE7805">
            <w:pPr>
              <w:pStyle w:val="TablaNormal0"/>
              <w:jc w:val="center"/>
            </w:pPr>
            <w:r>
              <w:t>Si</w:t>
            </w:r>
          </w:p>
        </w:tc>
        <w:tc>
          <w:tcPr>
            <w:tcW w:w="1283" w:type="dxa"/>
          </w:tcPr>
          <w:p w14:paraId="608170DE" w14:textId="61981831" w:rsidR="00F654CA" w:rsidRDefault="00F654CA" w:rsidP="00EE7805">
            <w:pPr>
              <w:pStyle w:val="TablaNormal0"/>
              <w:jc w:val="center"/>
            </w:pPr>
            <w:r>
              <w:t>Si</w:t>
            </w:r>
          </w:p>
        </w:tc>
        <w:tc>
          <w:tcPr>
            <w:tcW w:w="1283" w:type="dxa"/>
          </w:tcPr>
          <w:p w14:paraId="60D3D78D" w14:textId="55F669D8" w:rsidR="00F654CA" w:rsidRDefault="00F545E1" w:rsidP="00EE7805">
            <w:pPr>
              <w:pStyle w:val="TablaNormal0"/>
              <w:jc w:val="center"/>
            </w:pPr>
            <w:r>
              <w:t>Si</w:t>
            </w:r>
          </w:p>
        </w:tc>
        <w:tc>
          <w:tcPr>
            <w:tcW w:w="1283" w:type="dxa"/>
          </w:tcPr>
          <w:p w14:paraId="3A01336F" w14:textId="77D8CBBC" w:rsidR="00F654CA" w:rsidRDefault="00F545E1" w:rsidP="00EE7805">
            <w:pPr>
              <w:pStyle w:val="TablaNormal0"/>
              <w:jc w:val="center"/>
            </w:pPr>
            <w:r>
              <w:t>Si</w:t>
            </w:r>
          </w:p>
        </w:tc>
        <w:tc>
          <w:tcPr>
            <w:tcW w:w="1283" w:type="dxa"/>
          </w:tcPr>
          <w:p w14:paraId="5B1F02CA" w14:textId="0EC541BA" w:rsidR="00F654CA" w:rsidRDefault="00F654CA" w:rsidP="00EE7805">
            <w:pPr>
              <w:pStyle w:val="TablaNormal0"/>
              <w:jc w:val="center"/>
            </w:pPr>
          </w:p>
        </w:tc>
        <w:tc>
          <w:tcPr>
            <w:tcW w:w="1283" w:type="dxa"/>
          </w:tcPr>
          <w:p w14:paraId="4FBAD493" w14:textId="19ACA1BB" w:rsidR="00F654CA" w:rsidRDefault="00F654CA" w:rsidP="00EE7805">
            <w:pPr>
              <w:pStyle w:val="TablaNormal0"/>
              <w:jc w:val="center"/>
            </w:pPr>
          </w:p>
        </w:tc>
      </w:tr>
      <w:tr w:rsidR="00F654CA" w14:paraId="3D9221EC" w14:textId="77777777" w:rsidTr="00E12D96">
        <w:tc>
          <w:tcPr>
            <w:tcW w:w="1696" w:type="dxa"/>
          </w:tcPr>
          <w:p w14:paraId="5B618A68" w14:textId="77777777" w:rsidR="00F654CA" w:rsidRDefault="00F654CA" w:rsidP="006169FB">
            <w:pPr>
              <w:pStyle w:val="TablaNormal0"/>
            </w:pPr>
            <w:r>
              <w:t>No dividir palabras</w:t>
            </w:r>
          </w:p>
        </w:tc>
        <w:tc>
          <w:tcPr>
            <w:tcW w:w="1283" w:type="dxa"/>
          </w:tcPr>
          <w:p w14:paraId="48079524" w14:textId="5CA37C24" w:rsidR="00F654CA" w:rsidRDefault="00F654CA" w:rsidP="00EE7805">
            <w:pPr>
              <w:pStyle w:val="TablaNormal0"/>
              <w:jc w:val="center"/>
            </w:pPr>
            <w:r>
              <w:t>Si</w:t>
            </w:r>
          </w:p>
        </w:tc>
        <w:tc>
          <w:tcPr>
            <w:tcW w:w="1283" w:type="dxa"/>
          </w:tcPr>
          <w:p w14:paraId="65F16C5A" w14:textId="24450B04" w:rsidR="00F654CA" w:rsidRDefault="00F654CA" w:rsidP="00EE7805">
            <w:pPr>
              <w:pStyle w:val="TablaNormal0"/>
              <w:jc w:val="center"/>
            </w:pPr>
            <w:r>
              <w:t>Si</w:t>
            </w:r>
          </w:p>
        </w:tc>
        <w:tc>
          <w:tcPr>
            <w:tcW w:w="1283" w:type="dxa"/>
          </w:tcPr>
          <w:p w14:paraId="79D6B692" w14:textId="6E3B5DE4" w:rsidR="00F654CA" w:rsidRDefault="00F545E1" w:rsidP="00EE7805">
            <w:pPr>
              <w:pStyle w:val="TablaNormal0"/>
              <w:jc w:val="center"/>
            </w:pPr>
            <w:r>
              <w:t>Si</w:t>
            </w:r>
          </w:p>
        </w:tc>
        <w:tc>
          <w:tcPr>
            <w:tcW w:w="1283" w:type="dxa"/>
          </w:tcPr>
          <w:p w14:paraId="3D27053C" w14:textId="4A69B19E" w:rsidR="00F654CA" w:rsidRDefault="00F545E1" w:rsidP="00EE7805">
            <w:pPr>
              <w:pStyle w:val="TablaNormal0"/>
              <w:jc w:val="center"/>
            </w:pPr>
            <w:r>
              <w:t>Si</w:t>
            </w:r>
          </w:p>
        </w:tc>
        <w:tc>
          <w:tcPr>
            <w:tcW w:w="1283" w:type="dxa"/>
          </w:tcPr>
          <w:p w14:paraId="1D00B4ED" w14:textId="4AB90223" w:rsidR="00F654CA" w:rsidRDefault="00F654CA" w:rsidP="00EE7805">
            <w:pPr>
              <w:pStyle w:val="TablaNormal0"/>
              <w:jc w:val="center"/>
            </w:pPr>
          </w:p>
        </w:tc>
        <w:tc>
          <w:tcPr>
            <w:tcW w:w="1283" w:type="dxa"/>
          </w:tcPr>
          <w:p w14:paraId="3F29B1AD" w14:textId="6917A244" w:rsidR="00F654CA" w:rsidRDefault="00F654CA" w:rsidP="00EE7805">
            <w:pPr>
              <w:pStyle w:val="TablaNormal0"/>
              <w:jc w:val="center"/>
            </w:pPr>
          </w:p>
        </w:tc>
      </w:tr>
      <w:tr w:rsidR="00F654CA" w14:paraId="31ECC24F" w14:textId="77777777" w:rsidTr="00E12D96">
        <w:tc>
          <w:tcPr>
            <w:tcW w:w="1696" w:type="dxa"/>
          </w:tcPr>
          <w:p w14:paraId="2A2C400A" w14:textId="1BF18B3C" w:rsidR="00F654CA" w:rsidRDefault="00F654CA" w:rsidP="006169FB">
            <w:pPr>
              <w:pStyle w:val="TablaNormal0"/>
            </w:pPr>
            <w:r>
              <w:t>Mostrar en lista de estilos</w:t>
            </w:r>
          </w:p>
        </w:tc>
        <w:tc>
          <w:tcPr>
            <w:tcW w:w="1283" w:type="dxa"/>
          </w:tcPr>
          <w:p w14:paraId="7EA18949" w14:textId="77777777" w:rsidR="00F654CA" w:rsidRDefault="00F654CA" w:rsidP="00EE7805">
            <w:pPr>
              <w:pStyle w:val="TablaNormal0"/>
              <w:jc w:val="center"/>
            </w:pPr>
            <w:r>
              <w:t>Si</w:t>
            </w:r>
          </w:p>
        </w:tc>
        <w:tc>
          <w:tcPr>
            <w:tcW w:w="1283" w:type="dxa"/>
          </w:tcPr>
          <w:p w14:paraId="161CA491" w14:textId="77777777" w:rsidR="00F654CA" w:rsidRDefault="00F654CA" w:rsidP="00EE7805">
            <w:pPr>
              <w:pStyle w:val="TablaNormal0"/>
              <w:jc w:val="center"/>
            </w:pPr>
            <w:r>
              <w:t>Si</w:t>
            </w:r>
          </w:p>
        </w:tc>
        <w:tc>
          <w:tcPr>
            <w:tcW w:w="1283" w:type="dxa"/>
          </w:tcPr>
          <w:p w14:paraId="63E209A4" w14:textId="4C09A8CF" w:rsidR="00F654CA" w:rsidRDefault="00F545E1" w:rsidP="00EE7805">
            <w:pPr>
              <w:pStyle w:val="TablaNormal0"/>
              <w:jc w:val="center"/>
            </w:pPr>
            <w:r>
              <w:t>Si</w:t>
            </w:r>
          </w:p>
        </w:tc>
        <w:tc>
          <w:tcPr>
            <w:tcW w:w="1283" w:type="dxa"/>
          </w:tcPr>
          <w:p w14:paraId="7198D6E8" w14:textId="7461ABCC" w:rsidR="00F654CA" w:rsidRDefault="00F545E1" w:rsidP="00EE7805">
            <w:pPr>
              <w:pStyle w:val="TablaNormal0"/>
              <w:jc w:val="center"/>
            </w:pPr>
            <w:r>
              <w:t>No</w:t>
            </w:r>
          </w:p>
        </w:tc>
        <w:tc>
          <w:tcPr>
            <w:tcW w:w="1283" w:type="dxa"/>
          </w:tcPr>
          <w:p w14:paraId="0F796591" w14:textId="1E471FEF" w:rsidR="00F654CA" w:rsidRDefault="00F654CA" w:rsidP="00EE7805">
            <w:pPr>
              <w:pStyle w:val="TablaNormal0"/>
              <w:jc w:val="center"/>
            </w:pPr>
          </w:p>
        </w:tc>
        <w:tc>
          <w:tcPr>
            <w:tcW w:w="1283" w:type="dxa"/>
          </w:tcPr>
          <w:p w14:paraId="3F3A12B7" w14:textId="37A70A69" w:rsidR="00F654CA" w:rsidRDefault="00F654CA" w:rsidP="00EE7805">
            <w:pPr>
              <w:pStyle w:val="TablaNormal0"/>
              <w:jc w:val="center"/>
            </w:pPr>
          </w:p>
        </w:tc>
      </w:tr>
      <w:tr w:rsidR="00F654CA" w14:paraId="32651BCD" w14:textId="77777777" w:rsidTr="00E12D96">
        <w:tc>
          <w:tcPr>
            <w:tcW w:w="1696" w:type="dxa"/>
          </w:tcPr>
          <w:p w14:paraId="62E723A5" w14:textId="77777777" w:rsidR="00F654CA" w:rsidRDefault="00F654CA" w:rsidP="006169FB">
            <w:pPr>
              <w:pStyle w:val="TablaNormal0"/>
            </w:pPr>
            <w:r>
              <w:t>Nivel de esquema</w:t>
            </w:r>
          </w:p>
        </w:tc>
        <w:tc>
          <w:tcPr>
            <w:tcW w:w="1283" w:type="dxa"/>
          </w:tcPr>
          <w:p w14:paraId="584F4DB4" w14:textId="77777777" w:rsidR="00F654CA" w:rsidRDefault="00F654CA" w:rsidP="00EE7805">
            <w:pPr>
              <w:pStyle w:val="TablaNormal0"/>
              <w:jc w:val="center"/>
            </w:pPr>
            <w:r>
              <w:t>0</w:t>
            </w:r>
          </w:p>
        </w:tc>
        <w:tc>
          <w:tcPr>
            <w:tcW w:w="1283" w:type="dxa"/>
          </w:tcPr>
          <w:p w14:paraId="7564C748" w14:textId="77777777" w:rsidR="00F654CA" w:rsidRDefault="00F654CA" w:rsidP="00EE7805">
            <w:pPr>
              <w:pStyle w:val="TablaNormal0"/>
              <w:jc w:val="center"/>
            </w:pPr>
            <w:r>
              <w:t>0</w:t>
            </w:r>
          </w:p>
        </w:tc>
        <w:tc>
          <w:tcPr>
            <w:tcW w:w="1283" w:type="dxa"/>
          </w:tcPr>
          <w:p w14:paraId="363E0DA4" w14:textId="443BD973" w:rsidR="00F654CA" w:rsidRDefault="00F545E1" w:rsidP="00EE7805">
            <w:pPr>
              <w:pStyle w:val="TablaNormal0"/>
              <w:jc w:val="center"/>
            </w:pPr>
            <w:r>
              <w:t>0</w:t>
            </w:r>
          </w:p>
        </w:tc>
        <w:tc>
          <w:tcPr>
            <w:tcW w:w="1283" w:type="dxa"/>
          </w:tcPr>
          <w:p w14:paraId="059E296B" w14:textId="44D61B5E" w:rsidR="00F654CA" w:rsidRDefault="00F545E1" w:rsidP="00EE7805">
            <w:pPr>
              <w:pStyle w:val="TablaNormal0"/>
              <w:jc w:val="center"/>
            </w:pPr>
            <w:r>
              <w:t>0</w:t>
            </w:r>
          </w:p>
        </w:tc>
        <w:tc>
          <w:tcPr>
            <w:tcW w:w="1283" w:type="dxa"/>
          </w:tcPr>
          <w:p w14:paraId="1FA7A35F" w14:textId="4DD159FC" w:rsidR="00F654CA" w:rsidRDefault="00F654CA" w:rsidP="00EE7805">
            <w:pPr>
              <w:pStyle w:val="TablaNormal0"/>
              <w:jc w:val="center"/>
            </w:pPr>
          </w:p>
        </w:tc>
        <w:tc>
          <w:tcPr>
            <w:tcW w:w="1283" w:type="dxa"/>
          </w:tcPr>
          <w:p w14:paraId="7D334182" w14:textId="6351A26F" w:rsidR="00F654CA" w:rsidRDefault="00F654CA" w:rsidP="00EE7805">
            <w:pPr>
              <w:pStyle w:val="TablaNormal0"/>
              <w:jc w:val="center"/>
            </w:pPr>
          </w:p>
        </w:tc>
      </w:tr>
    </w:tbl>
    <w:p w14:paraId="1A4C21FE" w14:textId="79FB750A" w:rsidR="00D93AE5" w:rsidRDefault="00D93AE5" w:rsidP="00D93AE5">
      <w:pPr>
        <w:pStyle w:val="Ttulo3"/>
      </w:pPr>
      <w:bookmarkStart w:id="237" w:name="_Toc45058645"/>
      <w:r>
        <w:t>11.6.5</w:t>
      </w:r>
      <w:r>
        <w:tab/>
        <w:t>Lista de Viñetas CESFAM</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696"/>
        <w:gridCol w:w="1283"/>
        <w:gridCol w:w="1283"/>
        <w:gridCol w:w="1283"/>
        <w:gridCol w:w="1283"/>
        <w:gridCol w:w="1283"/>
        <w:gridCol w:w="1283"/>
      </w:tblGrid>
      <w:tr w:rsidR="00D93AE5" w14:paraId="6DABE29B" w14:textId="77777777" w:rsidTr="00E12D96">
        <w:trPr>
          <w:tblHeader/>
        </w:trPr>
        <w:tc>
          <w:tcPr>
            <w:tcW w:w="1696" w:type="dxa"/>
          </w:tcPr>
          <w:p w14:paraId="75C0D6ED" w14:textId="77777777" w:rsidR="00D93AE5" w:rsidRDefault="00D93AE5" w:rsidP="006169FB">
            <w:pPr>
              <w:pStyle w:val="TablaDestacado"/>
            </w:pPr>
          </w:p>
        </w:tc>
        <w:tc>
          <w:tcPr>
            <w:tcW w:w="1283" w:type="dxa"/>
          </w:tcPr>
          <w:p w14:paraId="02023125" w14:textId="0FBF6108" w:rsidR="00D93AE5" w:rsidRDefault="00D93AE5" w:rsidP="00492D1F">
            <w:pPr>
              <w:pStyle w:val="TablaDestacado"/>
              <w:jc w:val="center"/>
            </w:pPr>
            <w:r>
              <w:t>Nivel 1</w:t>
            </w:r>
          </w:p>
        </w:tc>
        <w:tc>
          <w:tcPr>
            <w:tcW w:w="1283" w:type="dxa"/>
          </w:tcPr>
          <w:p w14:paraId="29241369" w14:textId="1CC8C97C" w:rsidR="00D93AE5" w:rsidRDefault="00D93AE5" w:rsidP="00492D1F">
            <w:pPr>
              <w:pStyle w:val="TablaDestacado"/>
              <w:jc w:val="center"/>
            </w:pPr>
            <w:r>
              <w:t>Nivel 2</w:t>
            </w:r>
          </w:p>
        </w:tc>
        <w:tc>
          <w:tcPr>
            <w:tcW w:w="1283" w:type="dxa"/>
          </w:tcPr>
          <w:p w14:paraId="68097B1C" w14:textId="3B63E89F" w:rsidR="00D93AE5" w:rsidRDefault="00D93AE5" w:rsidP="00492D1F">
            <w:pPr>
              <w:pStyle w:val="TablaDestacado"/>
              <w:jc w:val="center"/>
            </w:pPr>
            <w:r>
              <w:t>Nivel 3</w:t>
            </w:r>
          </w:p>
        </w:tc>
        <w:tc>
          <w:tcPr>
            <w:tcW w:w="1283" w:type="dxa"/>
          </w:tcPr>
          <w:p w14:paraId="4EC4DB74" w14:textId="5337300B" w:rsidR="00D93AE5" w:rsidRDefault="00D93AE5" w:rsidP="00492D1F">
            <w:pPr>
              <w:pStyle w:val="TablaDestacado"/>
              <w:jc w:val="center"/>
            </w:pPr>
            <w:r>
              <w:t>Nivel 4</w:t>
            </w:r>
          </w:p>
        </w:tc>
        <w:tc>
          <w:tcPr>
            <w:tcW w:w="1283" w:type="dxa"/>
          </w:tcPr>
          <w:p w14:paraId="7123DBC3" w14:textId="2E67EC72" w:rsidR="00D93AE5" w:rsidRDefault="00D93AE5" w:rsidP="00492D1F">
            <w:pPr>
              <w:pStyle w:val="TablaDestacado"/>
              <w:jc w:val="center"/>
            </w:pPr>
            <w:r>
              <w:t>Nivel 5</w:t>
            </w:r>
          </w:p>
        </w:tc>
        <w:tc>
          <w:tcPr>
            <w:tcW w:w="1283" w:type="dxa"/>
          </w:tcPr>
          <w:p w14:paraId="07B2B3E4" w14:textId="61274A38" w:rsidR="00D93AE5" w:rsidRDefault="00D93AE5" w:rsidP="00492D1F">
            <w:pPr>
              <w:pStyle w:val="TablaDestacado"/>
              <w:jc w:val="center"/>
            </w:pPr>
            <w:r>
              <w:t>Nivel 6</w:t>
            </w:r>
          </w:p>
        </w:tc>
      </w:tr>
      <w:tr w:rsidR="00D33FA8" w14:paraId="762A648B" w14:textId="77777777" w:rsidTr="00E12D96">
        <w:tc>
          <w:tcPr>
            <w:tcW w:w="1696" w:type="dxa"/>
          </w:tcPr>
          <w:p w14:paraId="762137A9" w14:textId="02E8315E" w:rsidR="00D33FA8" w:rsidRDefault="00D33FA8" w:rsidP="006169FB">
            <w:pPr>
              <w:pStyle w:val="TablaNormal0"/>
            </w:pPr>
            <w:r>
              <w:t>Símbolo</w:t>
            </w:r>
          </w:p>
        </w:tc>
        <w:tc>
          <w:tcPr>
            <w:tcW w:w="1283" w:type="dxa"/>
          </w:tcPr>
          <w:p w14:paraId="73614933" w14:textId="5194A446" w:rsidR="00D33FA8" w:rsidRDefault="00D33FA8" w:rsidP="00492D1F">
            <w:pPr>
              <w:pStyle w:val="TablaNormal0"/>
              <w:jc w:val="center"/>
            </w:pPr>
            <w:r>
              <w:sym w:font="Symbol" w:char="F0B7"/>
            </w:r>
          </w:p>
        </w:tc>
        <w:tc>
          <w:tcPr>
            <w:tcW w:w="1283" w:type="dxa"/>
          </w:tcPr>
          <w:p w14:paraId="76421EA3" w14:textId="119214B5" w:rsidR="00D33FA8" w:rsidRPr="00D93AE5" w:rsidRDefault="00D33FA8" w:rsidP="00492D1F">
            <w:pPr>
              <w:pStyle w:val="TablaNormal0"/>
              <w:jc w:val="center"/>
            </w:pPr>
            <w:r>
              <w:t>o</w:t>
            </w:r>
          </w:p>
        </w:tc>
        <w:tc>
          <w:tcPr>
            <w:tcW w:w="1283" w:type="dxa"/>
          </w:tcPr>
          <w:p w14:paraId="619E4FD2" w14:textId="00DFAD1D" w:rsidR="00D33FA8" w:rsidRPr="00D93AE5" w:rsidRDefault="00D33FA8" w:rsidP="00492D1F">
            <w:pPr>
              <w:pStyle w:val="TablaNormal0"/>
              <w:jc w:val="center"/>
            </w:pPr>
            <w:r>
              <w:sym w:font="Wingdings" w:char="F0A7"/>
            </w:r>
          </w:p>
        </w:tc>
        <w:tc>
          <w:tcPr>
            <w:tcW w:w="1283" w:type="dxa"/>
          </w:tcPr>
          <w:p w14:paraId="116907D4" w14:textId="70E10B50" w:rsidR="00D33FA8" w:rsidRDefault="00D33FA8" w:rsidP="00492D1F">
            <w:pPr>
              <w:pStyle w:val="TablaNormal0"/>
              <w:jc w:val="center"/>
            </w:pPr>
            <w:r>
              <w:sym w:font="Symbol" w:char="F0B7"/>
            </w:r>
          </w:p>
        </w:tc>
        <w:tc>
          <w:tcPr>
            <w:tcW w:w="1283" w:type="dxa"/>
          </w:tcPr>
          <w:p w14:paraId="055E1002" w14:textId="047BE125" w:rsidR="00D33FA8" w:rsidRDefault="00D33FA8" w:rsidP="00492D1F">
            <w:pPr>
              <w:pStyle w:val="TablaNormal0"/>
              <w:jc w:val="center"/>
            </w:pPr>
            <w:r>
              <w:t>o</w:t>
            </w:r>
          </w:p>
        </w:tc>
        <w:tc>
          <w:tcPr>
            <w:tcW w:w="1283" w:type="dxa"/>
          </w:tcPr>
          <w:p w14:paraId="0498D4DA" w14:textId="1F78FD45" w:rsidR="00D33FA8" w:rsidRDefault="00D33FA8" w:rsidP="00492D1F">
            <w:pPr>
              <w:pStyle w:val="TablaNormal0"/>
              <w:jc w:val="center"/>
            </w:pPr>
            <w:r>
              <w:sym w:font="Wingdings" w:char="F0A7"/>
            </w:r>
          </w:p>
        </w:tc>
      </w:tr>
      <w:tr w:rsidR="00D33FA8" w14:paraId="033373E7" w14:textId="77777777" w:rsidTr="00E12D96">
        <w:tc>
          <w:tcPr>
            <w:tcW w:w="1696" w:type="dxa"/>
          </w:tcPr>
          <w:p w14:paraId="53600EEC" w14:textId="77777777" w:rsidR="00D33FA8" w:rsidRDefault="00D33FA8" w:rsidP="006169FB">
            <w:pPr>
              <w:pStyle w:val="TablaNormal0"/>
            </w:pPr>
            <w:r>
              <w:lastRenderedPageBreak/>
              <w:t>Fuente</w:t>
            </w:r>
          </w:p>
        </w:tc>
        <w:tc>
          <w:tcPr>
            <w:tcW w:w="1283" w:type="dxa"/>
          </w:tcPr>
          <w:p w14:paraId="27295944" w14:textId="489C68E5" w:rsidR="00D33FA8" w:rsidRDefault="00D33FA8" w:rsidP="00492D1F">
            <w:pPr>
              <w:pStyle w:val="TablaNormal0"/>
              <w:jc w:val="center"/>
            </w:pPr>
            <w:r>
              <w:t>Symbol</w:t>
            </w:r>
          </w:p>
        </w:tc>
        <w:tc>
          <w:tcPr>
            <w:tcW w:w="1283" w:type="dxa"/>
          </w:tcPr>
          <w:p w14:paraId="78523DE5" w14:textId="3B524748" w:rsidR="00D33FA8" w:rsidRDefault="00D33FA8" w:rsidP="00492D1F">
            <w:pPr>
              <w:pStyle w:val="TablaNormal0"/>
              <w:jc w:val="center"/>
            </w:pPr>
            <w:r>
              <w:t>Courier New</w:t>
            </w:r>
          </w:p>
        </w:tc>
        <w:tc>
          <w:tcPr>
            <w:tcW w:w="1283" w:type="dxa"/>
          </w:tcPr>
          <w:p w14:paraId="061D833D" w14:textId="204E3E71" w:rsidR="00D33FA8" w:rsidRDefault="00D33FA8" w:rsidP="00492D1F">
            <w:pPr>
              <w:pStyle w:val="TablaNormal0"/>
              <w:jc w:val="center"/>
            </w:pPr>
            <w:r w:rsidRPr="00C23E70">
              <w:rPr>
                <w:sz w:val="20"/>
                <w:szCs w:val="20"/>
              </w:rPr>
              <w:t>Wingding</w:t>
            </w:r>
            <w:r w:rsidR="008C4903" w:rsidRPr="00C23E70">
              <w:rPr>
                <w:sz w:val="20"/>
                <w:szCs w:val="20"/>
              </w:rPr>
              <w:t>s</w:t>
            </w:r>
          </w:p>
        </w:tc>
        <w:tc>
          <w:tcPr>
            <w:tcW w:w="1283" w:type="dxa"/>
          </w:tcPr>
          <w:p w14:paraId="3540772E" w14:textId="7BCF49DC" w:rsidR="00D33FA8" w:rsidRDefault="00D33FA8" w:rsidP="00492D1F">
            <w:pPr>
              <w:pStyle w:val="TablaNormal0"/>
              <w:jc w:val="center"/>
            </w:pPr>
            <w:r>
              <w:t>Symbol</w:t>
            </w:r>
          </w:p>
        </w:tc>
        <w:tc>
          <w:tcPr>
            <w:tcW w:w="1283" w:type="dxa"/>
          </w:tcPr>
          <w:p w14:paraId="0528E626" w14:textId="5A248552" w:rsidR="00D33FA8" w:rsidRDefault="00D33FA8" w:rsidP="00492D1F">
            <w:pPr>
              <w:pStyle w:val="TablaNormal0"/>
              <w:jc w:val="center"/>
            </w:pPr>
            <w:r>
              <w:t>Courier New</w:t>
            </w:r>
          </w:p>
        </w:tc>
        <w:tc>
          <w:tcPr>
            <w:tcW w:w="1283" w:type="dxa"/>
          </w:tcPr>
          <w:p w14:paraId="0D11E965" w14:textId="231B8320" w:rsidR="00D33FA8" w:rsidRPr="008C4903" w:rsidRDefault="00D33FA8" w:rsidP="00492D1F">
            <w:pPr>
              <w:pStyle w:val="TablaNormal0"/>
              <w:jc w:val="center"/>
            </w:pPr>
            <w:r w:rsidRPr="00C23E70">
              <w:rPr>
                <w:sz w:val="20"/>
                <w:szCs w:val="20"/>
              </w:rPr>
              <w:t>Wingding</w:t>
            </w:r>
            <w:r w:rsidR="008C4903" w:rsidRPr="00C23E70">
              <w:rPr>
                <w:sz w:val="20"/>
                <w:szCs w:val="20"/>
              </w:rPr>
              <w:t>s</w:t>
            </w:r>
          </w:p>
        </w:tc>
      </w:tr>
      <w:tr w:rsidR="00D33FA8" w14:paraId="3E5E2E27" w14:textId="77777777" w:rsidTr="00E12D96">
        <w:tc>
          <w:tcPr>
            <w:tcW w:w="1696" w:type="dxa"/>
          </w:tcPr>
          <w:p w14:paraId="55E29DBD" w14:textId="77777777" w:rsidR="00D33FA8" w:rsidRDefault="00D33FA8" w:rsidP="006169FB">
            <w:pPr>
              <w:pStyle w:val="TablaNormal0"/>
            </w:pPr>
            <w:r>
              <w:t>Tipo de Sangría</w:t>
            </w:r>
          </w:p>
        </w:tc>
        <w:tc>
          <w:tcPr>
            <w:tcW w:w="1283" w:type="dxa"/>
          </w:tcPr>
          <w:p w14:paraId="71CA2C81" w14:textId="46B149DB" w:rsidR="00D33FA8" w:rsidRDefault="00D33FA8" w:rsidP="00492D1F">
            <w:pPr>
              <w:pStyle w:val="TablaNormal0"/>
              <w:jc w:val="center"/>
            </w:pPr>
            <w:r>
              <w:t>Izquierda</w:t>
            </w:r>
          </w:p>
        </w:tc>
        <w:tc>
          <w:tcPr>
            <w:tcW w:w="1283" w:type="dxa"/>
          </w:tcPr>
          <w:p w14:paraId="741A50B0" w14:textId="7046A232" w:rsidR="00D33FA8" w:rsidRDefault="00D33FA8" w:rsidP="00492D1F">
            <w:pPr>
              <w:pStyle w:val="TablaNormal0"/>
              <w:jc w:val="center"/>
            </w:pPr>
            <w:r>
              <w:t>Izquierda</w:t>
            </w:r>
          </w:p>
        </w:tc>
        <w:tc>
          <w:tcPr>
            <w:tcW w:w="1283" w:type="dxa"/>
          </w:tcPr>
          <w:p w14:paraId="30966BA5" w14:textId="6083FFBA" w:rsidR="00D33FA8" w:rsidRDefault="00D33FA8" w:rsidP="00492D1F">
            <w:pPr>
              <w:pStyle w:val="TablaNormal0"/>
              <w:jc w:val="center"/>
            </w:pPr>
            <w:r>
              <w:t>Izquierda</w:t>
            </w:r>
          </w:p>
        </w:tc>
        <w:tc>
          <w:tcPr>
            <w:tcW w:w="1283" w:type="dxa"/>
          </w:tcPr>
          <w:p w14:paraId="15AC6E96" w14:textId="5F07318B" w:rsidR="00D33FA8" w:rsidRDefault="00D33FA8" w:rsidP="00492D1F">
            <w:pPr>
              <w:pStyle w:val="TablaNormal0"/>
              <w:jc w:val="center"/>
            </w:pPr>
            <w:r>
              <w:t>Izquierda</w:t>
            </w:r>
          </w:p>
        </w:tc>
        <w:tc>
          <w:tcPr>
            <w:tcW w:w="1283" w:type="dxa"/>
          </w:tcPr>
          <w:p w14:paraId="131B3B93" w14:textId="49BBECC1" w:rsidR="00D33FA8" w:rsidRDefault="00D33FA8" w:rsidP="00492D1F">
            <w:pPr>
              <w:pStyle w:val="TablaNormal0"/>
              <w:jc w:val="center"/>
            </w:pPr>
            <w:r>
              <w:t>Izquierda</w:t>
            </w:r>
          </w:p>
        </w:tc>
        <w:tc>
          <w:tcPr>
            <w:tcW w:w="1283" w:type="dxa"/>
          </w:tcPr>
          <w:p w14:paraId="16C92A08" w14:textId="5C816CC3" w:rsidR="00D33FA8" w:rsidRDefault="00D33FA8" w:rsidP="00492D1F">
            <w:pPr>
              <w:pStyle w:val="TablaNormal0"/>
              <w:jc w:val="center"/>
            </w:pPr>
            <w:r>
              <w:t>Izquierda</w:t>
            </w:r>
          </w:p>
        </w:tc>
      </w:tr>
      <w:tr w:rsidR="00D33FA8" w14:paraId="5557F87D" w14:textId="77777777" w:rsidTr="00E12D96">
        <w:tc>
          <w:tcPr>
            <w:tcW w:w="1696" w:type="dxa"/>
          </w:tcPr>
          <w:p w14:paraId="3E1D5F51" w14:textId="77777777" w:rsidR="00D33FA8" w:rsidRDefault="00D33FA8" w:rsidP="006169FB">
            <w:pPr>
              <w:pStyle w:val="TablaNormal0"/>
            </w:pPr>
            <w:r>
              <w:t>Tamaño (cm)</w:t>
            </w:r>
          </w:p>
        </w:tc>
        <w:tc>
          <w:tcPr>
            <w:tcW w:w="1283" w:type="dxa"/>
          </w:tcPr>
          <w:p w14:paraId="07DE7567" w14:textId="2FFF62FD" w:rsidR="00D33FA8" w:rsidRDefault="00D33FA8" w:rsidP="00492D1F">
            <w:pPr>
              <w:pStyle w:val="TablaNormal0"/>
              <w:jc w:val="center"/>
            </w:pPr>
            <w:r>
              <w:t>0,6</w:t>
            </w:r>
          </w:p>
        </w:tc>
        <w:tc>
          <w:tcPr>
            <w:tcW w:w="1283" w:type="dxa"/>
          </w:tcPr>
          <w:p w14:paraId="7C4AB520" w14:textId="056F54E5" w:rsidR="00D33FA8" w:rsidRDefault="00D33FA8" w:rsidP="00492D1F">
            <w:pPr>
              <w:pStyle w:val="TablaNormal0"/>
              <w:jc w:val="center"/>
            </w:pPr>
            <w:r>
              <w:t>1,25</w:t>
            </w:r>
          </w:p>
        </w:tc>
        <w:tc>
          <w:tcPr>
            <w:tcW w:w="1283" w:type="dxa"/>
          </w:tcPr>
          <w:p w14:paraId="59137C1E" w14:textId="489DD48B" w:rsidR="00D33FA8" w:rsidRDefault="00D33FA8" w:rsidP="00492D1F">
            <w:pPr>
              <w:pStyle w:val="TablaNormal0"/>
              <w:jc w:val="center"/>
            </w:pPr>
            <w:r>
              <w:t>2</w:t>
            </w:r>
          </w:p>
        </w:tc>
        <w:tc>
          <w:tcPr>
            <w:tcW w:w="1283" w:type="dxa"/>
          </w:tcPr>
          <w:p w14:paraId="5B8D6F87" w14:textId="249CC8C1" w:rsidR="00D33FA8" w:rsidRDefault="00D33FA8" w:rsidP="00492D1F">
            <w:pPr>
              <w:pStyle w:val="TablaNormal0"/>
              <w:jc w:val="center"/>
            </w:pPr>
            <w:r>
              <w:t>2,75</w:t>
            </w:r>
          </w:p>
        </w:tc>
        <w:tc>
          <w:tcPr>
            <w:tcW w:w="1283" w:type="dxa"/>
          </w:tcPr>
          <w:p w14:paraId="5BFC65B5" w14:textId="14D5DACF" w:rsidR="00D33FA8" w:rsidRDefault="00D33FA8" w:rsidP="00492D1F">
            <w:pPr>
              <w:pStyle w:val="TablaNormal0"/>
              <w:jc w:val="center"/>
            </w:pPr>
            <w:r>
              <w:t>3,5</w:t>
            </w:r>
          </w:p>
        </w:tc>
        <w:tc>
          <w:tcPr>
            <w:tcW w:w="1283" w:type="dxa"/>
          </w:tcPr>
          <w:p w14:paraId="7CD6BE85" w14:textId="0A2C3CB4" w:rsidR="00D33FA8" w:rsidRDefault="00D33FA8" w:rsidP="00492D1F">
            <w:pPr>
              <w:pStyle w:val="TablaNormal0"/>
              <w:jc w:val="center"/>
            </w:pPr>
            <w:r>
              <w:t>4,25</w:t>
            </w:r>
          </w:p>
        </w:tc>
      </w:tr>
      <w:tr w:rsidR="00D33FA8" w14:paraId="792A172B" w14:textId="77777777" w:rsidTr="00E12D96">
        <w:tc>
          <w:tcPr>
            <w:tcW w:w="1696" w:type="dxa"/>
          </w:tcPr>
          <w:p w14:paraId="2AE4BD23" w14:textId="77777777" w:rsidR="00D33FA8" w:rsidRDefault="00D33FA8" w:rsidP="006169FB">
            <w:pPr>
              <w:pStyle w:val="TablaNormal0"/>
            </w:pPr>
            <w:r>
              <w:t>Sangría Francesa (cm)</w:t>
            </w:r>
          </w:p>
        </w:tc>
        <w:tc>
          <w:tcPr>
            <w:tcW w:w="1283" w:type="dxa"/>
          </w:tcPr>
          <w:p w14:paraId="2438A682" w14:textId="1F2219A2" w:rsidR="00D33FA8" w:rsidRDefault="00D33FA8" w:rsidP="00492D1F">
            <w:pPr>
              <w:pStyle w:val="TablaNormal0"/>
              <w:jc w:val="center"/>
            </w:pPr>
            <w:r>
              <w:t>0,65</w:t>
            </w:r>
          </w:p>
        </w:tc>
        <w:tc>
          <w:tcPr>
            <w:tcW w:w="1283" w:type="dxa"/>
          </w:tcPr>
          <w:p w14:paraId="2C5884F2" w14:textId="1D41DB47" w:rsidR="00D33FA8" w:rsidRDefault="00D33FA8" w:rsidP="00492D1F">
            <w:pPr>
              <w:pStyle w:val="TablaNormal0"/>
              <w:jc w:val="center"/>
            </w:pPr>
            <w:r>
              <w:t>0,75</w:t>
            </w:r>
          </w:p>
        </w:tc>
        <w:tc>
          <w:tcPr>
            <w:tcW w:w="1283" w:type="dxa"/>
          </w:tcPr>
          <w:p w14:paraId="5AF108D6" w14:textId="23C4A77F" w:rsidR="00D33FA8" w:rsidRDefault="00D33FA8" w:rsidP="00492D1F">
            <w:pPr>
              <w:pStyle w:val="TablaNormal0"/>
              <w:jc w:val="center"/>
            </w:pPr>
            <w:r>
              <w:t>0,75</w:t>
            </w:r>
          </w:p>
        </w:tc>
        <w:tc>
          <w:tcPr>
            <w:tcW w:w="1283" w:type="dxa"/>
          </w:tcPr>
          <w:p w14:paraId="6BECDA2C" w14:textId="6C237C29" w:rsidR="00D33FA8" w:rsidRDefault="00D33FA8" w:rsidP="00492D1F">
            <w:pPr>
              <w:pStyle w:val="TablaNormal0"/>
              <w:jc w:val="center"/>
            </w:pPr>
            <w:r>
              <w:t>0,75</w:t>
            </w:r>
          </w:p>
        </w:tc>
        <w:tc>
          <w:tcPr>
            <w:tcW w:w="1283" w:type="dxa"/>
          </w:tcPr>
          <w:p w14:paraId="787AC16B" w14:textId="3FD2439F" w:rsidR="00D33FA8" w:rsidRDefault="00D33FA8" w:rsidP="00492D1F">
            <w:pPr>
              <w:pStyle w:val="TablaNormal0"/>
              <w:jc w:val="center"/>
            </w:pPr>
            <w:r>
              <w:t>0,75</w:t>
            </w:r>
          </w:p>
        </w:tc>
        <w:tc>
          <w:tcPr>
            <w:tcW w:w="1283" w:type="dxa"/>
          </w:tcPr>
          <w:p w14:paraId="185B1465" w14:textId="2493EDA1" w:rsidR="00D33FA8" w:rsidRDefault="00D33FA8" w:rsidP="00492D1F">
            <w:pPr>
              <w:pStyle w:val="TablaNormal0"/>
              <w:jc w:val="center"/>
            </w:pPr>
            <w:r>
              <w:t>0,75</w:t>
            </w:r>
          </w:p>
        </w:tc>
      </w:tr>
      <w:tr w:rsidR="00D33FA8" w14:paraId="1D3219DE" w14:textId="77777777" w:rsidTr="00E12D96">
        <w:tc>
          <w:tcPr>
            <w:tcW w:w="1696" w:type="dxa"/>
          </w:tcPr>
          <w:p w14:paraId="5EC7BA77" w14:textId="5B216B9B" w:rsidR="00D33FA8" w:rsidRDefault="00D33FA8" w:rsidP="006169FB">
            <w:pPr>
              <w:pStyle w:val="TablaNormal0"/>
            </w:pPr>
            <w:r>
              <w:t>Alineación</w:t>
            </w:r>
            <w:r w:rsidR="00C23E70">
              <w:t xml:space="preserve"> (cm)</w:t>
            </w:r>
          </w:p>
        </w:tc>
        <w:tc>
          <w:tcPr>
            <w:tcW w:w="1283" w:type="dxa"/>
          </w:tcPr>
          <w:p w14:paraId="2F494C29" w14:textId="50BAB0C5" w:rsidR="00D33FA8" w:rsidRDefault="00D33FA8" w:rsidP="00492D1F">
            <w:pPr>
              <w:pStyle w:val="TablaNormal0"/>
              <w:jc w:val="center"/>
            </w:pPr>
            <w:r>
              <w:t>1,25</w:t>
            </w:r>
          </w:p>
        </w:tc>
        <w:tc>
          <w:tcPr>
            <w:tcW w:w="1283" w:type="dxa"/>
          </w:tcPr>
          <w:p w14:paraId="29FB8E13" w14:textId="4ED3DB49" w:rsidR="00D33FA8" w:rsidRDefault="00D33FA8" w:rsidP="00492D1F">
            <w:pPr>
              <w:pStyle w:val="TablaNormal0"/>
              <w:jc w:val="center"/>
            </w:pPr>
            <w:r>
              <w:t>2</w:t>
            </w:r>
          </w:p>
        </w:tc>
        <w:tc>
          <w:tcPr>
            <w:tcW w:w="1283" w:type="dxa"/>
          </w:tcPr>
          <w:p w14:paraId="328625D3" w14:textId="2FB83773" w:rsidR="00D33FA8" w:rsidRDefault="00D33FA8" w:rsidP="00492D1F">
            <w:pPr>
              <w:pStyle w:val="TablaNormal0"/>
              <w:jc w:val="center"/>
            </w:pPr>
            <w:r>
              <w:t>2,75</w:t>
            </w:r>
          </w:p>
        </w:tc>
        <w:tc>
          <w:tcPr>
            <w:tcW w:w="1283" w:type="dxa"/>
          </w:tcPr>
          <w:p w14:paraId="5F65EEF6" w14:textId="469F01C4" w:rsidR="00D33FA8" w:rsidRDefault="00D33FA8" w:rsidP="00492D1F">
            <w:pPr>
              <w:pStyle w:val="TablaNormal0"/>
              <w:jc w:val="center"/>
            </w:pPr>
            <w:r>
              <w:t>3,5</w:t>
            </w:r>
          </w:p>
        </w:tc>
        <w:tc>
          <w:tcPr>
            <w:tcW w:w="1283" w:type="dxa"/>
          </w:tcPr>
          <w:p w14:paraId="648D2F01" w14:textId="33B36371" w:rsidR="00D33FA8" w:rsidRDefault="00D33FA8" w:rsidP="00492D1F">
            <w:pPr>
              <w:pStyle w:val="TablaNormal0"/>
              <w:jc w:val="center"/>
            </w:pPr>
            <w:r>
              <w:t>4,25</w:t>
            </w:r>
          </w:p>
        </w:tc>
        <w:tc>
          <w:tcPr>
            <w:tcW w:w="1283" w:type="dxa"/>
          </w:tcPr>
          <w:p w14:paraId="175118D3" w14:textId="6F19092F" w:rsidR="00D33FA8" w:rsidRDefault="00D33FA8" w:rsidP="00492D1F">
            <w:pPr>
              <w:pStyle w:val="TablaNormal0"/>
              <w:jc w:val="center"/>
            </w:pPr>
            <w:r>
              <w:t>5</w:t>
            </w:r>
          </w:p>
        </w:tc>
      </w:tr>
      <w:tr w:rsidR="00D33FA8" w14:paraId="11AEC8B3" w14:textId="77777777" w:rsidTr="00E12D96">
        <w:tc>
          <w:tcPr>
            <w:tcW w:w="1696" w:type="dxa"/>
          </w:tcPr>
          <w:p w14:paraId="38B902B2" w14:textId="77777777" w:rsidR="00D33FA8" w:rsidRDefault="00D33FA8" w:rsidP="006169FB">
            <w:pPr>
              <w:pStyle w:val="TablaNormal0"/>
            </w:pPr>
            <w:r>
              <w:t>Nivel de esquema</w:t>
            </w:r>
          </w:p>
        </w:tc>
        <w:tc>
          <w:tcPr>
            <w:tcW w:w="1283" w:type="dxa"/>
          </w:tcPr>
          <w:p w14:paraId="2CA935B7" w14:textId="0201FE2A" w:rsidR="00D33FA8" w:rsidRDefault="00D33FA8" w:rsidP="00492D1F">
            <w:pPr>
              <w:pStyle w:val="TablaNormal0"/>
              <w:jc w:val="center"/>
            </w:pPr>
            <w:r>
              <w:t>1</w:t>
            </w:r>
          </w:p>
        </w:tc>
        <w:tc>
          <w:tcPr>
            <w:tcW w:w="1283" w:type="dxa"/>
          </w:tcPr>
          <w:p w14:paraId="727E7928" w14:textId="483BBA43" w:rsidR="00D33FA8" w:rsidRDefault="00D33FA8" w:rsidP="00492D1F">
            <w:pPr>
              <w:pStyle w:val="TablaNormal0"/>
              <w:jc w:val="center"/>
            </w:pPr>
            <w:r>
              <w:t>2</w:t>
            </w:r>
          </w:p>
        </w:tc>
        <w:tc>
          <w:tcPr>
            <w:tcW w:w="1283" w:type="dxa"/>
          </w:tcPr>
          <w:p w14:paraId="78FADEE6" w14:textId="43EA1AA4" w:rsidR="00D33FA8" w:rsidRDefault="00D33FA8" w:rsidP="00492D1F">
            <w:pPr>
              <w:pStyle w:val="TablaNormal0"/>
              <w:jc w:val="center"/>
            </w:pPr>
            <w:r>
              <w:t>3</w:t>
            </w:r>
          </w:p>
        </w:tc>
        <w:tc>
          <w:tcPr>
            <w:tcW w:w="1283" w:type="dxa"/>
          </w:tcPr>
          <w:p w14:paraId="4B4628FF" w14:textId="0C58BA33" w:rsidR="00D33FA8" w:rsidRDefault="00D33FA8" w:rsidP="00492D1F">
            <w:pPr>
              <w:pStyle w:val="TablaNormal0"/>
              <w:jc w:val="center"/>
            </w:pPr>
            <w:r>
              <w:t>4</w:t>
            </w:r>
          </w:p>
        </w:tc>
        <w:tc>
          <w:tcPr>
            <w:tcW w:w="1283" w:type="dxa"/>
          </w:tcPr>
          <w:p w14:paraId="5D9F99D3" w14:textId="50F92094" w:rsidR="00D33FA8" w:rsidRDefault="00D33FA8" w:rsidP="00492D1F">
            <w:pPr>
              <w:pStyle w:val="TablaNormal0"/>
              <w:jc w:val="center"/>
            </w:pPr>
            <w:r>
              <w:t>5</w:t>
            </w:r>
          </w:p>
        </w:tc>
        <w:tc>
          <w:tcPr>
            <w:tcW w:w="1283" w:type="dxa"/>
          </w:tcPr>
          <w:p w14:paraId="4EDD0FAA" w14:textId="09C1BB6A" w:rsidR="00D33FA8" w:rsidRDefault="00D33FA8" w:rsidP="00492D1F">
            <w:pPr>
              <w:pStyle w:val="TablaNormal0"/>
              <w:jc w:val="center"/>
            </w:pPr>
            <w:r>
              <w:t>6</w:t>
            </w:r>
          </w:p>
        </w:tc>
      </w:tr>
    </w:tbl>
    <w:p w14:paraId="5D287C15" w14:textId="4D258E47" w:rsidR="008F5EA0" w:rsidRDefault="008F5EA0" w:rsidP="00192715">
      <w:pPr>
        <w:pStyle w:val="Ttulo2"/>
      </w:pPr>
      <w:bookmarkStart w:id="238" w:name="_Toc45058646"/>
      <w:r>
        <w:t>11.7</w:t>
      </w:r>
      <w:r>
        <w:tab/>
        <w:t>Atajos de teclado y elementos rápidos incorporados en la plantilla</w:t>
      </w:r>
      <w:bookmarkEnd w:id="238"/>
    </w:p>
    <w:p w14:paraId="34D00552" w14:textId="2E2C0B5C" w:rsidR="00A915EB" w:rsidRPr="00A915EB" w:rsidRDefault="00A915EB" w:rsidP="00192715">
      <w:pPr>
        <w:pStyle w:val="Ttulo3"/>
      </w:pPr>
      <w:bookmarkStart w:id="239" w:name="_Toc45058647"/>
      <w:r>
        <w:t>11.7.1</w:t>
      </w:r>
      <w:r>
        <w:tab/>
        <w:t>Tablas</w:t>
      </w:r>
      <w:bookmarkEnd w:id="239"/>
    </w:p>
    <w:p w14:paraId="6CA16397" w14:textId="152B2DC6" w:rsidR="008F5EA0" w:rsidRDefault="008F5EA0" w:rsidP="008F5EA0">
      <w:pPr>
        <w:pStyle w:val="Prrafodelista"/>
        <w:numPr>
          <w:ilvl w:val="0"/>
          <w:numId w:val="47"/>
        </w:numPr>
      </w:pPr>
      <w:r>
        <w:t xml:space="preserve">Tablas </w:t>
      </w:r>
      <w:r w:rsidR="00A915EB">
        <w:t xml:space="preserve">con </w:t>
      </w:r>
      <w:r w:rsidR="00DF6AD0">
        <w:t xml:space="preserve">el </w:t>
      </w:r>
      <w:r w:rsidR="00A915EB">
        <w:t xml:space="preserve">estilo </w:t>
      </w:r>
      <w:r w:rsidR="00DF6AD0">
        <w:t>“</w:t>
      </w:r>
      <w:r w:rsidR="00A915EB" w:rsidRPr="00DF6AD0">
        <w:rPr>
          <w:b/>
          <w:bCs/>
        </w:rPr>
        <w:t>Tabla Destacada</w:t>
      </w:r>
      <w:r w:rsidR="00DF6AD0">
        <w:t>”</w:t>
      </w:r>
      <w:r w:rsidR="00A915EB">
        <w:t xml:space="preserve"> aplicado en la </w:t>
      </w:r>
      <w:r>
        <w:t xml:space="preserve">primera fila </w:t>
      </w:r>
      <w:r w:rsidR="00A915EB">
        <w:t xml:space="preserve">y que </w:t>
      </w:r>
      <w:r>
        <w:t>se repite en todas las páginas</w:t>
      </w:r>
      <w:r w:rsidR="00A915EB">
        <w:t xml:space="preserve"> donde se muestre la tabla.</w:t>
      </w:r>
    </w:p>
    <w:p w14:paraId="1B558D3E" w14:textId="4C8077EA" w:rsidR="00A915EB" w:rsidRDefault="00A915EB" w:rsidP="008F5EA0">
      <w:pPr>
        <w:pStyle w:val="Prrafodelista"/>
        <w:numPr>
          <w:ilvl w:val="1"/>
          <w:numId w:val="47"/>
        </w:numPr>
      </w:pPr>
      <w:r>
        <w:rPr>
          <w:b/>
          <w:bCs/>
        </w:rPr>
        <w:t>CESFAM</w:t>
      </w:r>
      <w:r w:rsidR="008F5EA0" w:rsidRPr="00A915EB">
        <w:rPr>
          <w:b/>
          <w:bCs/>
        </w:rPr>
        <w:t xml:space="preserve"> 1 columna</w:t>
      </w:r>
      <w:r>
        <w:t xml:space="preserve"> (Atajo de teclado: </w:t>
      </w:r>
      <w:r w:rsidRPr="00A915EB">
        <w:rPr>
          <w:b/>
          <w:bCs/>
        </w:rPr>
        <w:t>Alt</w:t>
      </w:r>
      <w:r w:rsidR="00651D0A">
        <w:rPr>
          <w:b/>
          <w:bCs/>
        </w:rPr>
        <w:t xml:space="preserve"> </w:t>
      </w:r>
      <w:r w:rsidRPr="00A915EB">
        <w:rPr>
          <w:b/>
          <w:bCs/>
        </w:rPr>
        <w:t>+</w:t>
      </w:r>
      <w:r w:rsidR="00651D0A">
        <w:rPr>
          <w:b/>
          <w:bCs/>
        </w:rPr>
        <w:t xml:space="preserve"> </w:t>
      </w:r>
      <w:r w:rsidRPr="00A915EB">
        <w:rPr>
          <w:b/>
          <w:bCs/>
        </w:rPr>
        <w:t>U</w:t>
      </w:r>
      <w:r>
        <w:t>):</w:t>
      </w:r>
    </w:p>
    <w:tbl>
      <w:tblPr>
        <w:tblStyle w:val="Tablaconcuadrcula"/>
        <w:tblW w:w="5000" w:type="pct"/>
        <w:tblLook w:val="04A0" w:firstRow="1" w:lastRow="0" w:firstColumn="1" w:lastColumn="0" w:noHBand="0" w:noVBand="1"/>
      </w:tblPr>
      <w:tblGrid>
        <w:gridCol w:w="9394"/>
      </w:tblGrid>
      <w:tr w:rsidR="00DF6AD0" w14:paraId="692A4BCD" w14:textId="77777777" w:rsidTr="009C70B1">
        <w:trPr>
          <w:tblHeader/>
        </w:trPr>
        <w:tc>
          <w:tcPr>
            <w:tcW w:w="0" w:type="auto"/>
          </w:tcPr>
          <w:p w14:paraId="53B5311F" w14:textId="35805426" w:rsidR="00DF6AD0" w:rsidRPr="00DF6AD0" w:rsidRDefault="00DF6AD0" w:rsidP="00DF6AD0">
            <w:pPr>
              <w:pStyle w:val="TablaTexto"/>
              <w:rPr>
                <w:b/>
                <w:bCs/>
                <w:lang w:val="es-ES"/>
              </w:rPr>
            </w:pPr>
            <w:r w:rsidRPr="00DF6AD0">
              <w:rPr>
                <w:b/>
                <w:bCs/>
              </w:rPr>
              <w:t>Tabla destacada</w:t>
            </w:r>
          </w:p>
        </w:tc>
      </w:tr>
      <w:tr w:rsidR="00DF6AD0" w14:paraId="3285D7BA" w14:textId="77777777" w:rsidTr="009C70B1">
        <w:tc>
          <w:tcPr>
            <w:tcW w:w="0" w:type="auto"/>
          </w:tcPr>
          <w:p w14:paraId="16AAD3A3" w14:textId="4707DD27" w:rsidR="00DF6AD0" w:rsidRDefault="00DF6AD0" w:rsidP="00DF6AD0">
            <w:pPr>
              <w:pStyle w:val="TablaTexto"/>
              <w:rPr>
                <w:lang w:val="es-ES"/>
              </w:rPr>
            </w:pPr>
            <w:r>
              <w:rPr>
                <w:lang w:val="es-ES"/>
              </w:rPr>
              <w:t>Tabla normal</w:t>
            </w:r>
          </w:p>
        </w:tc>
      </w:tr>
      <w:tr w:rsidR="00DF6AD0" w14:paraId="66378872" w14:textId="77777777" w:rsidTr="009C70B1">
        <w:tc>
          <w:tcPr>
            <w:tcW w:w="0" w:type="auto"/>
          </w:tcPr>
          <w:p w14:paraId="53B1C74C" w14:textId="1CFBEA94" w:rsidR="00DF6AD0" w:rsidRDefault="00DF6AD0" w:rsidP="00DF6AD0">
            <w:pPr>
              <w:pStyle w:val="TablaTexto"/>
              <w:rPr>
                <w:lang w:val="es-ES"/>
              </w:rPr>
            </w:pPr>
            <w:r>
              <w:rPr>
                <w:lang w:val="es-ES"/>
              </w:rPr>
              <w:t>Tabla normal</w:t>
            </w:r>
          </w:p>
        </w:tc>
      </w:tr>
    </w:tbl>
    <w:p w14:paraId="21CA3D4B" w14:textId="4FF73FC8" w:rsidR="008F5EA0" w:rsidRPr="00A915EB" w:rsidRDefault="00A915EB" w:rsidP="00A915EB">
      <w:pPr>
        <w:pStyle w:val="Prrafodelista"/>
        <w:numPr>
          <w:ilvl w:val="1"/>
          <w:numId w:val="47"/>
        </w:numPr>
        <w:spacing w:before="120"/>
        <w:rPr>
          <w:b/>
          <w:bCs/>
        </w:rPr>
      </w:pPr>
      <w:r w:rsidRPr="00A915EB">
        <w:rPr>
          <w:b/>
          <w:bCs/>
        </w:rPr>
        <w:t>CESFAM</w:t>
      </w:r>
      <w:r w:rsidR="008F5EA0" w:rsidRPr="00A915EB">
        <w:rPr>
          <w:b/>
          <w:bCs/>
        </w:rPr>
        <w:t xml:space="preserve"> 2 columnas</w:t>
      </w:r>
      <w:r>
        <w:rPr>
          <w:b/>
          <w:bCs/>
        </w:rPr>
        <w:t xml:space="preserve"> </w:t>
      </w:r>
      <w:r>
        <w:t xml:space="preserve">(Atajo de teclado: </w:t>
      </w:r>
      <w:r w:rsidRPr="00A915EB">
        <w:rPr>
          <w:b/>
          <w:bCs/>
        </w:rPr>
        <w:t>Alt</w:t>
      </w:r>
      <w:r w:rsidR="00651D0A">
        <w:rPr>
          <w:b/>
          <w:bCs/>
        </w:rPr>
        <w:t xml:space="preserve"> </w:t>
      </w:r>
      <w:r w:rsidRPr="00A915EB">
        <w:rPr>
          <w:b/>
          <w:bCs/>
        </w:rPr>
        <w:t>+</w:t>
      </w:r>
      <w:r w:rsidR="00651D0A">
        <w:rPr>
          <w:b/>
          <w:bCs/>
        </w:rPr>
        <w:t xml:space="preserve"> </w:t>
      </w:r>
      <w:r w:rsidRPr="00A915EB">
        <w:rPr>
          <w:b/>
          <w:bCs/>
        </w:rPr>
        <w:t>D</w:t>
      </w:r>
      <w:r>
        <w:t>):</w:t>
      </w:r>
      <w:r w:rsidR="008F5EA0" w:rsidRPr="00A915EB">
        <w:rPr>
          <w:b/>
          <w:bCs/>
        </w:rPr>
        <w:t xml:space="preserve"> </w:t>
      </w:r>
    </w:p>
    <w:tbl>
      <w:tblPr>
        <w:tblStyle w:val="Tablaconcuadrcula"/>
        <w:tblW w:w="5000" w:type="pct"/>
        <w:tblLook w:val="04A0" w:firstRow="1" w:lastRow="0" w:firstColumn="1" w:lastColumn="0" w:noHBand="0" w:noVBand="1"/>
      </w:tblPr>
      <w:tblGrid>
        <w:gridCol w:w="4605"/>
        <w:gridCol w:w="4789"/>
      </w:tblGrid>
      <w:tr w:rsidR="00DF6AD0" w14:paraId="0F05EFA9" w14:textId="77777777" w:rsidTr="00DF6AD0">
        <w:trPr>
          <w:tblHeader/>
        </w:trPr>
        <w:tc>
          <w:tcPr>
            <w:tcW w:w="4605" w:type="dxa"/>
          </w:tcPr>
          <w:p w14:paraId="7C2A89F9" w14:textId="38153CD5" w:rsidR="00DF6AD0" w:rsidRPr="00426356" w:rsidRDefault="00DF6AD0" w:rsidP="00DF6AD0">
            <w:pPr>
              <w:pStyle w:val="TablaEncabezado"/>
            </w:pPr>
            <w:r>
              <w:t>Tabla destacada</w:t>
            </w:r>
          </w:p>
        </w:tc>
        <w:tc>
          <w:tcPr>
            <w:tcW w:w="4789" w:type="dxa"/>
          </w:tcPr>
          <w:p w14:paraId="06FC1032" w14:textId="7AB4956D" w:rsidR="00DF6AD0" w:rsidRDefault="00DF6AD0" w:rsidP="00DF6AD0">
            <w:pPr>
              <w:pStyle w:val="TablaTexto"/>
              <w:rPr>
                <w:lang w:val="es-ES"/>
              </w:rPr>
            </w:pPr>
            <w:r>
              <w:t>Tabla destacada</w:t>
            </w:r>
          </w:p>
        </w:tc>
      </w:tr>
      <w:tr w:rsidR="00DF6AD0" w14:paraId="45343337" w14:textId="77777777" w:rsidTr="00DF6AD0">
        <w:tc>
          <w:tcPr>
            <w:tcW w:w="4605" w:type="dxa"/>
          </w:tcPr>
          <w:p w14:paraId="71C7E149" w14:textId="50460080" w:rsidR="00DF6AD0" w:rsidRDefault="00DF6AD0" w:rsidP="00DF6AD0">
            <w:pPr>
              <w:pStyle w:val="TablaTexto"/>
              <w:rPr>
                <w:lang w:val="es-ES"/>
              </w:rPr>
            </w:pPr>
            <w:r>
              <w:rPr>
                <w:lang w:val="es-ES"/>
              </w:rPr>
              <w:t>Tabla normal</w:t>
            </w:r>
          </w:p>
        </w:tc>
        <w:tc>
          <w:tcPr>
            <w:tcW w:w="4789" w:type="dxa"/>
          </w:tcPr>
          <w:p w14:paraId="1C1AA4E2" w14:textId="4B4FE417" w:rsidR="00DF6AD0" w:rsidRDefault="00DF6AD0" w:rsidP="00DF6AD0">
            <w:pPr>
              <w:pStyle w:val="TablaTexto"/>
              <w:rPr>
                <w:lang w:val="es-ES"/>
              </w:rPr>
            </w:pPr>
            <w:r>
              <w:rPr>
                <w:lang w:val="es-ES"/>
              </w:rPr>
              <w:t>Tabla normal</w:t>
            </w:r>
          </w:p>
        </w:tc>
      </w:tr>
      <w:tr w:rsidR="00DF6AD0" w14:paraId="2ECA9C78" w14:textId="77777777" w:rsidTr="00DF6AD0">
        <w:tc>
          <w:tcPr>
            <w:tcW w:w="4605" w:type="dxa"/>
          </w:tcPr>
          <w:p w14:paraId="7E9D98E6" w14:textId="1D52728A" w:rsidR="00DF6AD0" w:rsidRDefault="00DF6AD0" w:rsidP="00DF6AD0">
            <w:pPr>
              <w:pStyle w:val="TablaTexto"/>
              <w:rPr>
                <w:lang w:val="es-ES"/>
              </w:rPr>
            </w:pPr>
            <w:r>
              <w:rPr>
                <w:lang w:val="es-ES"/>
              </w:rPr>
              <w:t>Tabla normal</w:t>
            </w:r>
          </w:p>
        </w:tc>
        <w:tc>
          <w:tcPr>
            <w:tcW w:w="4789" w:type="dxa"/>
          </w:tcPr>
          <w:p w14:paraId="7EFF9A2D" w14:textId="70FE599E" w:rsidR="00DF6AD0" w:rsidRDefault="00DF6AD0" w:rsidP="00DF6AD0">
            <w:pPr>
              <w:pStyle w:val="TablaTexto"/>
              <w:rPr>
                <w:lang w:val="es-ES"/>
              </w:rPr>
            </w:pPr>
            <w:r>
              <w:rPr>
                <w:lang w:val="es-ES"/>
              </w:rPr>
              <w:t>Tabla normal</w:t>
            </w:r>
          </w:p>
        </w:tc>
      </w:tr>
    </w:tbl>
    <w:p w14:paraId="6D4E7582" w14:textId="2565FED5" w:rsidR="008F5EA0" w:rsidRDefault="00A915EB" w:rsidP="00A915EB">
      <w:pPr>
        <w:pStyle w:val="Prrafodelista"/>
        <w:numPr>
          <w:ilvl w:val="1"/>
          <w:numId w:val="47"/>
        </w:numPr>
        <w:spacing w:before="120"/>
      </w:pPr>
      <w:r w:rsidRPr="00A915EB">
        <w:rPr>
          <w:b/>
          <w:bCs/>
        </w:rPr>
        <w:t>CESFAM 3 columnas</w:t>
      </w:r>
      <w:r>
        <w:t xml:space="preserve"> (Atajo de teclado: </w:t>
      </w:r>
      <w:r w:rsidRPr="00A915EB">
        <w:rPr>
          <w:b/>
          <w:bCs/>
        </w:rPr>
        <w:t>Alt</w:t>
      </w:r>
      <w:r w:rsidR="00651D0A">
        <w:rPr>
          <w:b/>
          <w:bCs/>
        </w:rPr>
        <w:t xml:space="preserve"> </w:t>
      </w:r>
      <w:r w:rsidRPr="00A915EB">
        <w:rPr>
          <w:b/>
          <w:bCs/>
        </w:rPr>
        <w:t>+</w:t>
      </w:r>
      <w:r w:rsidR="00651D0A">
        <w:rPr>
          <w:b/>
          <w:bCs/>
        </w:rPr>
        <w:t xml:space="preserve"> </w:t>
      </w:r>
      <w:r w:rsidRPr="00A915EB">
        <w:rPr>
          <w:b/>
          <w:bCs/>
        </w:rPr>
        <w:t>T</w:t>
      </w:r>
      <w:r>
        <w:t>):</w:t>
      </w:r>
    </w:p>
    <w:tbl>
      <w:tblPr>
        <w:tblStyle w:val="Tablaconcuadrcula"/>
        <w:tblW w:w="5000" w:type="pct"/>
        <w:tblLook w:val="04A0" w:firstRow="1" w:lastRow="0" w:firstColumn="1" w:lastColumn="0" w:noHBand="0" w:noVBand="1"/>
      </w:tblPr>
      <w:tblGrid>
        <w:gridCol w:w="3131"/>
        <w:gridCol w:w="3131"/>
        <w:gridCol w:w="3132"/>
      </w:tblGrid>
      <w:tr w:rsidR="00DF6AD0" w14:paraId="61450B27" w14:textId="77777777" w:rsidTr="00DF6AD0">
        <w:trPr>
          <w:tblHeader/>
        </w:trPr>
        <w:tc>
          <w:tcPr>
            <w:tcW w:w="3131" w:type="dxa"/>
          </w:tcPr>
          <w:p w14:paraId="5B83989A" w14:textId="08425B4D" w:rsidR="00DF6AD0" w:rsidRPr="00426356" w:rsidRDefault="00DF6AD0" w:rsidP="00DF6AD0">
            <w:pPr>
              <w:pStyle w:val="TablaEncabezado"/>
            </w:pPr>
            <w:r>
              <w:lastRenderedPageBreak/>
              <w:t>Tabla destacada</w:t>
            </w:r>
          </w:p>
        </w:tc>
        <w:tc>
          <w:tcPr>
            <w:tcW w:w="3131" w:type="dxa"/>
          </w:tcPr>
          <w:p w14:paraId="62823E22" w14:textId="2997D151" w:rsidR="00DF6AD0" w:rsidRPr="00DF6AD0" w:rsidRDefault="00DF6AD0" w:rsidP="00DF6AD0">
            <w:pPr>
              <w:pStyle w:val="TablaTexto"/>
              <w:rPr>
                <w:b/>
                <w:bCs/>
                <w:lang w:val="es-ES"/>
              </w:rPr>
            </w:pPr>
            <w:r w:rsidRPr="00DF6AD0">
              <w:rPr>
                <w:b/>
                <w:bCs/>
              </w:rPr>
              <w:t>Tabla destacada</w:t>
            </w:r>
          </w:p>
        </w:tc>
        <w:tc>
          <w:tcPr>
            <w:tcW w:w="3132" w:type="dxa"/>
          </w:tcPr>
          <w:p w14:paraId="399697A9" w14:textId="170CB29E" w:rsidR="00DF6AD0" w:rsidRPr="00DF6AD0" w:rsidRDefault="00DF6AD0" w:rsidP="00DF6AD0">
            <w:pPr>
              <w:pStyle w:val="TablaTexto"/>
              <w:rPr>
                <w:b/>
                <w:bCs/>
                <w:lang w:val="es-ES"/>
              </w:rPr>
            </w:pPr>
            <w:r w:rsidRPr="00DF6AD0">
              <w:rPr>
                <w:b/>
                <w:bCs/>
              </w:rPr>
              <w:t>Tabla destacada</w:t>
            </w:r>
          </w:p>
        </w:tc>
      </w:tr>
      <w:tr w:rsidR="00DF6AD0" w14:paraId="1800FB13" w14:textId="77777777" w:rsidTr="00DF6AD0">
        <w:trPr>
          <w:tblHeader/>
        </w:trPr>
        <w:tc>
          <w:tcPr>
            <w:tcW w:w="3131" w:type="dxa"/>
          </w:tcPr>
          <w:p w14:paraId="30C9D26D" w14:textId="261B192A" w:rsidR="00DF6AD0" w:rsidRDefault="00DF6AD0" w:rsidP="00DF6AD0">
            <w:pPr>
              <w:pStyle w:val="TablaTexto"/>
              <w:rPr>
                <w:lang w:val="es-ES"/>
              </w:rPr>
            </w:pPr>
            <w:r>
              <w:rPr>
                <w:lang w:val="es-ES"/>
              </w:rPr>
              <w:t>Tabla normal</w:t>
            </w:r>
          </w:p>
        </w:tc>
        <w:tc>
          <w:tcPr>
            <w:tcW w:w="3131" w:type="dxa"/>
          </w:tcPr>
          <w:p w14:paraId="499A71B8" w14:textId="00EB989F" w:rsidR="00DF6AD0" w:rsidRDefault="00DF6AD0" w:rsidP="00DF6AD0">
            <w:pPr>
              <w:pStyle w:val="TablaTexto"/>
              <w:rPr>
                <w:lang w:val="es-ES"/>
              </w:rPr>
            </w:pPr>
            <w:r>
              <w:rPr>
                <w:lang w:val="es-ES"/>
              </w:rPr>
              <w:t>Tabla normal</w:t>
            </w:r>
          </w:p>
        </w:tc>
        <w:tc>
          <w:tcPr>
            <w:tcW w:w="3132" w:type="dxa"/>
          </w:tcPr>
          <w:p w14:paraId="45097CAE" w14:textId="0196FDE7" w:rsidR="00DF6AD0" w:rsidRDefault="00DF6AD0" w:rsidP="00DF6AD0">
            <w:pPr>
              <w:pStyle w:val="TablaTexto"/>
              <w:rPr>
                <w:lang w:val="es-ES"/>
              </w:rPr>
            </w:pPr>
            <w:r>
              <w:rPr>
                <w:lang w:val="es-ES"/>
              </w:rPr>
              <w:t>Tabla normal</w:t>
            </w:r>
          </w:p>
        </w:tc>
      </w:tr>
      <w:tr w:rsidR="00DF6AD0" w14:paraId="306A9446" w14:textId="77777777" w:rsidTr="00DF6AD0">
        <w:trPr>
          <w:tblHeader/>
        </w:trPr>
        <w:tc>
          <w:tcPr>
            <w:tcW w:w="3131" w:type="dxa"/>
          </w:tcPr>
          <w:p w14:paraId="78ACD5E6" w14:textId="3E4728A2" w:rsidR="00DF6AD0" w:rsidRDefault="00DF6AD0" w:rsidP="00DF6AD0">
            <w:pPr>
              <w:pStyle w:val="TablaTexto"/>
              <w:rPr>
                <w:lang w:val="es-ES"/>
              </w:rPr>
            </w:pPr>
            <w:r>
              <w:rPr>
                <w:lang w:val="es-ES"/>
              </w:rPr>
              <w:t>Tabla normal</w:t>
            </w:r>
          </w:p>
        </w:tc>
        <w:tc>
          <w:tcPr>
            <w:tcW w:w="3131" w:type="dxa"/>
          </w:tcPr>
          <w:p w14:paraId="1996DC22" w14:textId="6132E231" w:rsidR="00DF6AD0" w:rsidRDefault="00DF6AD0" w:rsidP="00DF6AD0">
            <w:pPr>
              <w:pStyle w:val="TablaTexto"/>
              <w:rPr>
                <w:lang w:val="es-ES"/>
              </w:rPr>
            </w:pPr>
            <w:r>
              <w:rPr>
                <w:lang w:val="es-ES"/>
              </w:rPr>
              <w:t>Tabla normal</w:t>
            </w:r>
          </w:p>
        </w:tc>
        <w:tc>
          <w:tcPr>
            <w:tcW w:w="3132" w:type="dxa"/>
          </w:tcPr>
          <w:p w14:paraId="4B87B654" w14:textId="6DAE1026" w:rsidR="00DF6AD0" w:rsidRDefault="00DF6AD0" w:rsidP="00DF6AD0">
            <w:pPr>
              <w:pStyle w:val="TablaTexto"/>
              <w:rPr>
                <w:lang w:val="es-ES"/>
              </w:rPr>
            </w:pPr>
            <w:r>
              <w:rPr>
                <w:lang w:val="es-ES"/>
              </w:rPr>
              <w:t>Tabla normal</w:t>
            </w:r>
          </w:p>
        </w:tc>
      </w:tr>
    </w:tbl>
    <w:p w14:paraId="102E2D35" w14:textId="6D6AD2E8" w:rsidR="00A915EB" w:rsidRDefault="00A915EB" w:rsidP="00A915EB">
      <w:pPr>
        <w:pStyle w:val="Prrafodelista"/>
        <w:numPr>
          <w:ilvl w:val="1"/>
          <w:numId w:val="47"/>
        </w:numPr>
        <w:spacing w:before="120"/>
      </w:pPr>
      <w:r w:rsidRPr="00A915EB">
        <w:rPr>
          <w:b/>
          <w:bCs/>
        </w:rPr>
        <w:t>CESFAM 4 columnas</w:t>
      </w:r>
      <w:r>
        <w:t xml:space="preserve"> (Atajo de teclado: </w:t>
      </w:r>
      <w:r w:rsidRPr="00A915EB">
        <w:rPr>
          <w:b/>
          <w:bCs/>
        </w:rPr>
        <w:t>Alt</w:t>
      </w:r>
      <w:r w:rsidR="00651D0A">
        <w:rPr>
          <w:b/>
          <w:bCs/>
        </w:rPr>
        <w:t xml:space="preserve"> </w:t>
      </w:r>
      <w:r w:rsidRPr="00A915EB">
        <w:rPr>
          <w:b/>
          <w:bCs/>
        </w:rPr>
        <w:t>+</w:t>
      </w:r>
      <w:r w:rsidR="00651D0A">
        <w:rPr>
          <w:b/>
          <w:bCs/>
        </w:rPr>
        <w:t xml:space="preserve"> </w:t>
      </w:r>
      <w:r w:rsidRPr="00A915EB">
        <w:rPr>
          <w:b/>
          <w:bCs/>
        </w:rPr>
        <w:t>C</w:t>
      </w:r>
      <w:r>
        <w:t>):</w:t>
      </w:r>
    </w:p>
    <w:tbl>
      <w:tblPr>
        <w:tblStyle w:val="Tablaconcuadrcula"/>
        <w:tblW w:w="5000" w:type="pct"/>
        <w:tblLook w:val="04A0" w:firstRow="1" w:lastRow="0" w:firstColumn="1" w:lastColumn="0" w:noHBand="0" w:noVBand="1"/>
      </w:tblPr>
      <w:tblGrid>
        <w:gridCol w:w="2284"/>
        <w:gridCol w:w="2370"/>
        <w:gridCol w:w="2370"/>
        <w:gridCol w:w="2370"/>
      </w:tblGrid>
      <w:tr w:rsidR="00DF6AD0" w14:paraId="2CD24B0A" w14:textId="77777777" w:rsidTr="009C70B1">
        <w:trPr>
          <w:tblHeader/>
        </w:trPr>
        <w:tc>
          <w:tcPr>
            <w:tcW w:w="2284" w:type="dxa"/>
          </w:tcPr>
          <w:p w14:paraId="6F7655E0" w14:textId="03E584BB" w:rsidR="00DF6AD0" w:rsidRPr="00426356" w:rsidRDefault="00DF6AD0" w:rsidP="00DF6AD0">
            <w:pPr>
              <w:pStyle w:val="TablaDestacado"/>
            </w:pPr>
            <w:r>
              <w:t>Tabla destacada</w:t>
            </w:r>
          </w:p>
        </w:tc>
        <w:tc>
          <w:tcPr>
            <w:tcW w:w="2370" w:type="dxa"/>
          </w:tcPr>
          <w:p w14:paraId="29C96C36" w14:textId="705874F1" w:rsidR="00DF6AD0" w:rsidRDefault="00DF6AD0" w:rsidP="00DF6AD0">
            <w:pPr>
              <w:pStyle w:val="TablaDestacado"/>
            </w:pPr>
            <w:r>
              <w:t>Tabla destacada</w:t>
            </w:r>
          </w:p>
        </w:tc>
        <w:tc>
          <w:tcPr>
            <w:tcW w:w="2370" w:type="dxa"/>
          </w:tcPr>
          <w:p w14:paraId="2F491495" w14:textId="715CAD38" w:rsidR="00DF6AD0" w:rsidRDefault="00DF6AD0" w:rsidP="00DF6AD0">
            <w:pPr>
              <w:pStyle w:val="TablaDestacado"/>
            </w:pPr>
            <w:r>
              <w:t>Tabla destacada</w:t>
            </w:r>
          </w:p>
        </w:tc>
        <w:tc>
          <w:tcPr>
            <w:tcW w:w="2370" w:type="dxa"/>
          </w:tcPr>
          <w:p w14:paraId="21A75E1D" w14:textId="6C36BD57" w:rsidR="00DF6AD0" w:rsidRDefault="00DF6AD0" w:rsidP="00DF6AD0">
            <w:pPr>
              <w:pStyle w:val="TablaDestacado"/>
            </w:pPr>
            <w:r>
              <w:t>Tabla destacada</w:t>
            </w:r>
          </w:p>
        </w:tc>
      </w:tr>
      <w:tr w:rsidR="00DF6AD0" w14:paraId="6F298046" w14:textId="77777777" w:rsidTr="009C70B1">
        <w:tc>
          <w:tcPr>
            <w:tcW w:w="2284" w:type="dxa"/>
          </w:tcPr>
          <w:p w14:paraId="1A958392" w14:textId="2580C14C" w:rsidR="00DF6AD0" w:rsidRDefault="00DF6AD0" w:rsidP="00DF6AD0">
            <w:pPr>
              <w:pStyle w:val="TablaTexto"/>
              <w:rPr>
                <w:lang w:val="es-ES"/>
              </w:rPr>
            </w:pPr>
            <w:r>
              <w:rPr>
                <w:lang w:val="es-ES"/>
              </w:rPr>
              <w:t>Tabla normal</w:t>
            </w:r>
          </w:p>
        </w:tc>
        <w:tc>
          <w:tcPr>
            <w:tcW w:w="2370" w:type="dxa"/>
          </w:tcPr>
          <w:p w14:paraId="74E52FB5" w14:textId="1F1308F3" w:rsidR="00DF6AD0" w:rsidRDefault="00DF6AD0" w:rsidP="00DF6AD0">
            <w:pPr>
              <w:pStyle w:val="TablaTexto"/>
              <w:rPr>
                <w:lang w:val="es-ES"/>
              </w:rPr>
            </w:pPr>
            <w:r>
              <w:rPr>
                <w:lang w:val="es-ES"/>
              </w:rPr>
              <w:t>Tabla normal</w:t>
            </w:r>
          </w:p>
        </w:tc>
        <w:tc>
          <w:tcPr>
            <w:tcW w:w="2370" w:type="dxa"/>
          </w:tcPr>
          <w:p w14:paraId="17643163" w14:textId="6F13F5D5" w:rsidR="00DF6AD0" w:rsidRDefault="00DF6AD0" w:rsidP="00DF6AD0">
            <w:pPr>
              <w:pStyle w:val="TablaTexto"/>
              <w:rPr>
                <w:lang w:val="es-ES"/>
              </w:rPr>
            </w:pPr>
            <w:r>
              <w:rPr>
                <w:lang w:val="es-ES"/>
              </w:rPr>
              <w:t>Tabla normal</w:t>
            </w:r>
          </w:p>
        </w:tc>
        <w:tc>
          <w:tcPr>
            <w:tcW w:w="2370" w:type="dxa"/>
          </w:tcPr>
          <w:p w14:paraId="79C7558A" w14:textId="6D6DEDE6" w:rsidR="00DF6AD0" w:rsidRDefault="00DF6AD0" w:rsidP="00DF6AD0">
            <w:pPr>
              <w:pStyle w:val="TablaTexto"/>
              <w:rPr>
                <w:lang w:val="es-ES"/>
              </w:rPr>
            </w:pPr>
            <w:r>
              <w:rPr>
                <w:lang w:val="es-ES"/>
              </w:rPr>
              <w:t>Tabla normal</w:t>
            </w:r>
          </w:p>
        </w:tc>
      </w:tr>
      <w:tr w:rsidR="00DF6AD0" w14:paraId="46D04671" w14:textId="77777777" w:rsidTr="009C70B1">
        <w:tc>
          <w:tcPr>
            <w:tcW w:w="2284" w:type="dxa"/>
          </w:tcPr>
          <w:p w14:paraId="262AE20F" w14:textId="03E46EC0" w:rsidR="00DF6AD0" w:rsidRDefault="00DF6AD0" w:rsidP="00DF6AD0">
            <w:pPr>
              <w:pStyle w:val="TablaTexto"/>
              <w:rPr>
                <w:lang w:val="es-ES"/>
              </w:rPr>
            </w:pPr>
            <w:r>
              <w:rPr>
                <w:lang w:val="es-ES"/>
              </w:rPr>
              <w:t>Tabla normal</w:t>
            </w:r>
          </w:p>
        </w:tc>
        <w:tc>
          <w:tcPr>
            <w:tcW w:w="2370" w:type="dxa"/>
          </w:tcPr>
          <w:p w14:paraId="562F3130" w14:textId="71977C9D" w:rsidR="00DF6AD0" w:rsidRDefault="00DF6AD0" w:rsidP="00DF6AD0">
            <w:pPr>
              <w:pStyle w:val="TablaTexto"/>
              <w:rPr>
                <w:lang w:val="es-ES"/>
              </w:rPr>
            </w:pPr>
            <w:r>
              <w:rPr>
                <w:lang w:val="es-ES"/>
              </w:rPr>
              <w:t>Tabla normal</w:t>
            </w:r>
          </w:p>
        </w:tc>
        <w:tc>
          <w:tcPr>
            <w:tcW w:w="2370" w:type="dxa"/>
          </w:tcPr>
          <w:p w14:paraId="6B7EF32C" w14:textId="6EA1A34E" w:rsidR="00DF6AD0" w:rsidRDefault="00DF6AD0" w:rsidP="00DF6AD0">
            <w:pPr>
              <w:pStyle w:val="TablaTexto"/>
              <w:rPr>
                <w:lang w:val="es-ES"/>
              </w:rPr>
            </w:pPr>
            <w:r>
              <w:rPr>
                <w:lang w:val="es-ES"/>
              </w:rPr>
              <w:t>Tabla normal</w:t>
            </w:r>
          </w:p>
        </w:tc>
        <w:tc>
          <w:tcPr>
            <w:tcW w:w="2370" w:type="dxa"/>
          </w:tcPr>
          <w:p w14:paraId="0043DF0B" w14:textId="2A88EB3D" w:rsidR="00DF6AD0" w:rsidRDefault="00DF6AD0" w:rsidP="00DF6AD0">
            <w:pPr>
              <w:pStyle w:val="TablaTexto"/>
              <w:rPr>
                <w:lang w:val="es-ES"/>
              </w:rPr>
            </w:pPr>
            <w:r>
              <w:rPr>
                <w:lang w:val="es-ES"/>
              </w:rPr>
              <w:t>Tabla normal</w:t>
            </w:r>
          </w:p>
        </w:tc>
      </w:tr>
    </w:tbl>
    <w:p w14:paraId="28BA7F0E" w14:textId="4DDC4444" w:rsidR="00A915EB" w:rsidRDefault="00A915EB" w:rsidP="00A915EB">
      <w:pPr>
        <w:pStyle w:val="Prrafodelista"/>
        <w:numPr>
          <w:ilvl w:val="0"/>
          <w:numId w:val="47"/>
        </w:numPr>
        <w:spacing w:before="120"/>
      </w:pPr>
      <w:r>
        <w:rPr>
          <w:b/>
          <w:bCs/>
        </w:rPr>
        <w:t xml:space="preserve">CESFAM </w:t>
      </w:r>
      <w:r w:rsidRPr="00A915EB">
        <w:rPr>
          <w:b/>
          <w:bCs/>
        </w:rPr>
        <w:t>Primera Columna</w:t>
      </w:r>
      <w:r>
        <w:t xml:space="preserve">. Tabla de dos columnas con el estilo </w:t>
      </w:r>
      <w:r w:rsidR="00DF6AD0">
        <w:t>“</w:t>
      </w:r>
      <w:r w:rsidRPr="00DF6AD0">
        <w:rPr>
          <w:b/>
          <w:bCs/>
        </w:rPr>
        <w:t>Tabla Destacada</w:t>
      </w:r>
      <w:r w:rsidR="00DF6AD0" w:rsidRPr="00DF6AD0">
        <w:t>”</w:t>
      </w:r>
      <w:r>
        <w:t xml:space="preserve"> aplicado en la primera</w:t>
      </w:r>
      <w:r w:rsidR="00DF6AD0">
        <w:t xml:space="preserve"> columna</w:t>
      </w:r>
      <w:r>
        <w:t xml:space="preserve">. (Atajo de teclado: </w:t>
      </w:r>
      <w:r w:rsidRPr="00A915EB">
        <w:rPr>
          <w:b/>
          <w:bCs/>
        </w:rPr>
        <w:t>Alt</w:t>
      </w:r>
      <w:r w:rsidR="00651D0A">
        <w:rPr>
          <w:b/>
          <w:bCs/>
        </w:rPr>
        <w:t xml:space="preserve"> </w:t>
      </w:r>
      <w:r w:rsidRPr="00A915EB">
        <w:rPr>
          <w:b/>
          <w:bCs/>
        </w:rPr>
        <w:t>+</w:t>
      </w:r>
      <w:r w:rsidR="00651D0A">
        <w:rPr>
          <w:b/>
          <w:bCs/>
        </w:rPr>
        <w:t xml:space="preserve"> </w:t>
      </w:r>
      <w:r w:rsidRPr="00A915EB">
        <w:rPr>
          <w:b/>
          <w:bCs/>
        </w:rPr>
        <w:t>P</w:t>
      </w:r>
      <w:r>
        <w:t>)</w:t>
      </w:r>
    </w:p>
    <w:tbl>
      <w:tblPr>
        <w:tblStyle w:val="Tablaconcuadrcula"/>
        <w:tblW w:w="5000" w:type="pct"/>
        <w:tblLook w:val="04A0" w:firstRow="1" w:lastRow="0" w:firstColumn="1" w:lastColumn="0" w:noHBand="0" w:noVBand="1"/>
      </w:tblPr>
      <w:tblGrid>
        <w:gridCol w:w="4697"/>
        <w:gridCol w:w="4697"/>
      </w:tblGrid>
      <w:tr w:rsidR="00A915EB" w14:paraId="4F225461" w14:textId="77777777" w:rsidTr="005427A5">
        <w:tc>
          <w:tcPr>
            <w:tcW w:w="4697" w:type="dxa"/>
          </w:tcPr>
          <w:p w14:paraId="0AAA9F2D" w14:textId="3CFEE301" w:rsidR="00A915EB" w:rsidRPr="00426356" w:rsidRDefault="00DF6AD0" w:rsidP="005427A5">
            <w:pPr>
              <w:pStyle w:val="TablaDestacado"/>
            </w:pPr>
            <w:r>
              <w:t>Tabla destacada</w:t>
            </w:r>
          </w:p>
        </w:tc>
        <w:tc>
          <w:tcPr>
            <w:tcW w:w="4697" w:type="dxa"/>
          </w:tcPr>
          <w:p w14:paraId="4EA94755" w14:textId="7AAA4339" w:rsidR="00A915EB" w:rsidRDefault="00DF6AD0" w:rsidP="005427A5">
            <w:pPr>
              <w:pStyle w:val="TablaNormal0"/>
              <w:rPr>
                <w:lang w:val="es-ES"/>
              </w:rPr>
            </w:pPr>
            <w:r>
              <w:rPr>
                <w:lang w:val="es-ES"/>
              </w:rPr>
              <w:t>Tabla normal</w:t>
            </w:r>
          </w:p>
        </w:tc>
      </w:tr>
      <w:tr w:rsidR="00DF6AD0" w14:paraId="1DC9202E" w14:textId="77777777" w:rsidTr="005427A5">
        <w:tc>
          <w:tcPr>
            <w:tcW w:w="4697" w:type="dxa"/>
          </w:tcPr>
          <w:p w14:paraId="730BF888" w14:textId="1FBCED4A" w:rsidR="00DF6AD0" w:rsidRDefault="00DF6AD0" w:rsidP="00DF6AD0">
            <w:pPr>
              <w:pStyle w:val="TablaDestacado"/>
            </w:pPr>
            <w:r>
              <w:t>Tabla destacada</w:t>
            </w:r>
          </w:p>
        </w:tc>
        <w:tc>
          <w:tcPr>
            <w:tcW w:w="4697" w:type="dxa"/>
          </w:tcPr>
          <w:p w14:paraId="2D4A7DCE" w14:textId="0A8131A7" w:rsidR="00DF6AD0" w:rsidRDefault="00DF6AD0" w:rsidP="00DF6AD0">
            <w:pPr>
              <w:pStyle w:val="TablaNormal0"/>
              <w:rPr>
                <w:lang w:val="es-ES"/>
              </w:rPr>
            </w:pPr>
            <w:r>
              <w:rPr>
                <w:lang w:val="es-ES"/>
              </w:rPr>
              <w:t>Tabla normal</w:t>
            </w:r>
          </w:p>
        </w:tc>
      </w:tr>
      <w:tr w:rsidR="00DF6AD0" w14:paraId="290AC7ED" w14:textId="77777777" w:rsidTr="005427A5">
        <w:tc>
          <w:tcPr>
            <w:tcW w:w="4697" w:type="dxa"/>
          </w:tcPr>
          <w:p w14:paraId="47E43E1B" w14:textId="1C1A2F8F" w:rsidR="00DF6AD0" w:rsidRDefault="00DF6AD0" w:rsidP="00DF6AD0">
            <w:pPr>
              <w:pStyle w:val="TablaDestacado"/>
            </w:pPr>
            <w:r>
              <w:t>Tabla destacada</w:t>
            </w:r>
          </w:p>
        </w:tc>
        <w:tc>
          <w:tcPr>
            <w:tcW w:w="4697" w:type="dxa"/>
          </w:tcPr>
          <w:p w14:paraId="1A2F70E5" w14:textId="0867CCE9" w:rsidR="00DF6AD0" w:rsidRDefault="00DF6AD0" w:rsidP="00DF6AD0">
            <w:pPr>
              <w:pStyle w:val="TablaNormal0"/>
              <w:rPr>
                <w:lang w:val="es-ES"/>
              </w:rPr>
            </w:pPr>
            <w:r>
              <w:rPr>
                <w:lang w:val="es-ES"/>
              </w:rPr>
              <w:t>Tabla normal</w:t>
            </w:r>
          </w:p>
        </w:tc>
      </w:tr>
    </w:tbl>
    <w:p w14:paraId="082EA0FF" w14:textId="44A9FBEB" w:rsidR="00A915EB" w:rsidRDefault="00A915EB" w:rsidP="00192715">
      <w:pPr>
        <w:pStyle w:val="Ttulo3"/>
      </w:pPr>
      <w:bookmarkStart w:id="240" w:name="_Toc45058648"/>
      <w:r>
        <w:t>11.7.2</w:t>
      </w:r>
      <w:r>
        <w:tab/>
        <w:t>Lista con viñetas</w:t>
      </w:r>
      <w:bookmarkEnd w:id="240"/>
    </w:p>
    <w:p w14:paraId="483251D1" w14:textId="7EFDB708" w:rsidR="00A915EB" w:rsidRPr="00A915EB" w:rsidRDefault="00A915EB" w:rsidP="00A915EB">
      <w:pPr>
        <w:pStyle w:val="Prrafodelista"/>
        <w:numPr>
          <w:ilvl w:val="0"/>
          <w:numId w:val="48"/>
        </w:numPr>
        <w:rPr>
          <w:b/>
          <w:bCs/>
        </w:rPr>
      </w:pPr>
      <w:r w:rsidRPr="00A915EB">
        <w:rPr>
          <w:b/>
          <w:bCs/>
        </w:rPr>
        <w:t>Lista CESFAM Viñetas</w:t>
      </w:r>
      <w:r>
        <w:t>. Convierte el párrafo o párrafos seleccionados en una Lista con viñeta</w:t>
      </w:r>
      <w:r w:rsidR="00651D0A">
        <w:t>s</w:t>
      </w:r>
      <w:r>
        <w:t xml:space="preserve"> aplicad</w:t>
      </w:r>
      <w:r w:rsidR="00651D0A">
        <w:t>as</w:t>
      </w:r>
      <w:r>
        <w:t xml:space="preserve"> (Atajo de teclado: </w:t>
      </w:r>
      <w:r w:rsidRPr="00A915EB">
        <w:rPr>
          <w:b/>
          <w:bCs/>
        </w:rPr>
        <w:t>Alt</w:t>
      </w:r>
      <w:r w:rsidR="00651D0A">
        <w:rPr>
          <w:b/>
          <w:bCs/>
        </w:rPr>
        <w:t xml:space="preserve"> </w:t>
      </w:r>
      <w:r w:rsidRPr="00A915EB">
        <w:rPr>
          <w:b/>
          <w:bCs/>
        </w:rPr>
        <w:t>+</w:t>
      </w:r>
      <w:r w:rsidR="00651D0A">
        <w:rPr>
          <w:b/>
          <w:bCs/>
        </w:rPr>
        <w:t xml:space="preserve"> </w:t>
      </w:r>
      <w:r w:rsidRPr="00A915EB">
        <w:rPr>
          <w:b/>
          <w:bCs/>
        </w:rPr>
        <w:t>V</w:t>
      </w:r>
      <w:r>
        <w:t>).</w:t>
      </w:r>
    </w:p>
    <w:p w14:paraId="66DD5CF4" w14:textId="2070855D" w:rsidR="00A915EB" w:rsidRDefault="00A915EB" w:rsidP="00192715">
      <w:pPr>
        <w:pStyle w:val="Ttulo3"/>
      </w:pPr>
      <w:bookmarkStart w:id="241" w:name="_Toc45058649"/>
      <w:r w:rsidRPr="00A915EB">
        <w:t>11.7.3</w:t>
      </w:r>
      <w:r w:rsidRPr="00A915EB">
        <w:tab/>
        <w:t>Atajos de teclado</w:t>
      </w:r>
      <w:bookmarkEnd w:id="241"/>
    </w:p>
    <w:p w14:paraId="271B960E" w14:textId="77777777" w:rsidR="004537DC" w:rsidRDefault="004537DC" w:rsidP="00A915EB">
      <w:pPr>
        <w:pStyle w:val="Prrafodelista"/>
        <w:numPr>
          <w:ilvl w:val="0"/>
          <w:numId w:val="49"/>
        </w:numPr>
      </w:pPr>
      <w:r w:rsidRPr="00A915EB">
        <w:rPr>
          <w:b/>
          <w:bCs/>
        </w:rPr>
        <w:t>Alt</w:t>
      </w:r>
      <w:r>
        <w:rPr>
          <w:b/>
          <w:bCs/>
        </w:rPr>
        <w:t xml:space="preserve"> </w:t>
      </w:r>
      <w:r w:rsidRPr="00A915EB">
        <w:rPr>
          <w:b/>
          <w:bCs/>
        </w:rPr>
        <w:t>+</w:t>
      </w:r>
      <w:r>
        <w:rPr>
          <w:b/>
          <w:bCs/>
        </w:rPr>
        <w:t xml:space="preserve"> </w:t>
      </w:r>
      <w:r w:rsidRPr="00A915EB">
        <w:rPr>
          <w:b/>
          <w:bCs/>
        </w:rPr>
        <w:t>Control</w:t>
      </w:r>
      <w:r>
        <w:rPr>
          <w:b/>
          <w:bCs/>
        </w:rPr>
        <w:t xml:space="preserve"> </w:t>
      </w:r>
      <w:r w:rsidRPr="00A915EB">
        <w:rPr>
          <w:b/>
          <w:bCs/>
        </w:rPr>
        <w:t>+</w:t>
      </w:r>
      <w:r>
        <w:rPr>
          <w:b/>
          <w:bCs/>
        </w:rPr>
        <w:t xml:space="preserve"> </w:t>
      </w:r>
      <w:r w:rsidRPr="00A915EB">
        <w:rPr>
          <w:b/>
          <w:bCs/>
        </w:rPr>
        <w:t xml:space="preserve">Flecha </w:t>
      </w:r>
      <w:r>
        <w:rPr>
          <w:b/>
          <w:bCs/>
        </w:rPr>
        <w:t>a</w:t>
      </w:r>
      <w:r w:rsidRPr="00A915EB">
        <w:rPr>
          <w:b/>
          <w:bCs/>
        </w:rPr>
        <w:t>rriba</w:t>
      </w:r>
      <w:r>
        <w:t xml:space="preserve"> para mover el párrafo o fila actual hacia arriba.</w:t>
      </w:r>
    </w:p>
    <w:p w14:paraId="685869BB" w14:textId="77777777" w:rsidR="004537DC" w:rsidRDefault="004537DC" w:rsidP="00BE219B">
      <w:pPr>
        <w:pStyle w:val="Prrafodelista"/>
        <w:numPr>
          <w:ilvl w:val="0"/>
          <w:numId w:val="49"/>
        </w:numPr>
      </w:pPr>
      <w:r w:rsidRPr="00A915EB">
        <w:rPr>
          <w:b/>
          <w:bCs/>
        </w:rPr>
        <w:t>Alt</w:t>
      </w:r>
      <w:r>
        <w:rPr>
          <w:b/>
          <w:bCs/>
        </w:rPr>
        <w:t xml:space="preserve"> </w:t>
      </w:r>
      <w:r w:rsidRPr="00A915EB">
        <w:rPr>
          <w:b/>
          <w:bCs/>
        </w:rPr>
        <w:t>+</w:t>
      </w:r>
      <w:r>
        <w:rPr>
          <w:b/>
          <w:bCs/>
        </w:rPr>
        <w:t xml:space="preserve"> </w:t>
      </w:r>
      <w:r w:rsidRPr="00A915EB">
        <w:rPr>
          <w:b/>
          <w:bCs/>
        </w:rPr>
        <w:t>Control</w:t>
      </w:r>
      <w:r>
        <w:rPr>
          <w:b/>
          <w:bCs/>
        </w:rPr>
        <w:t xml:space="preserve"> </w:t>
      </w:r>
      <w:r w:rsidRPr="00A915EB">
        <w:rPr>
          <w:b/>
          <w:bCs/>
        </w:rPr>
        <w:t>+</w:t>
      </w:r>
      <w:r>
        <w:rPr>
          <w:b/>
          <w:bCs/>
        </w:rPr>
        <w:t xml:space="preserve"> </w:t>
      </w:r>
      <w:r w:rsidRPr="00A915EB">
        <w:rPr>
          <w:b/>
          <w:bCs/>
        </w:rPr>
        <w:t xml:space="preserve">Flecha </w:t>
      </w:r>
      <w:r>
        <w:rPr>
          <w:b/>
          <w:bCs/>
        </w:rPr>
        <w:t>a</w:t>
      </w:r>
      <w:r w:rsidRPr="00A915EB">
        <w:rPr>
          <w:b/>
          <w:bCs/>
        </w:rPr>
        <w:t>bajo</w:t>
      </w:r>
      <w:r>
        <w:t xml:space="preserve"> para mover el párrafo o fila actual hacia arriba.</w:t>
      </w:r>
    </w:p>
    <w:p w14:paraId="17B903EC" w14:textId="458161F8" w:rsidR="00A915EB" w:rsidRDefault="00A915EB" w:rsidP="00A915EB">
      <w:pPr>
        <w:pStyle w:val="Prrafodelista"/>
        <w:numPr>
          <w:ilvl w:val="0"/>
          <w:numId w:val="49"/>
        </w:numPr>
      </w:pPr>
      <w:r w:rsidRPr="00A915EB">
        <w:rPr>
          <w:b/>
          <w:bCs/>
        </w:rPr>
        <w:t>Alt</w:t>
      </w:r>
      <w:r w:rsidR="00651D0A">
        <w:rPr>
          <w:b/>
          <w:bCs/>
        </w:rPr>
        <w:t xml:space="preserve"> </w:t>
      </w:r>
      <w:r w:rsidRPr="00A915EB">
        <w:rPr>
          <w:b/>
          <w:bCs/>
        </w:rPr>
        <w:t>+</w:t>
      </w:r>
      <w:r w:rsidR="00651D0A">
        <w:rPr>
          <w:b/>
          <w:bCs/>
        </w:rPr>
        <w:t xml:space="preserve"> </w:t>
      </w:r>
      <w:r w:rsidRPr="00A915EB">
        <w:rPr>
          <w:b/>
          <w:bCs/>
        </w:rPr>
        <w:t>N</w:t>
      </w:r>
      <w:r>
        <w:t xml:space="preserve"> para aplicar estilo Normal al párrafo </w:t>
      </w:r>
      <w:r w:rsidR="003146A1">
        <w:t>actual</w:t>
      </w:r>
      <w:r>
        <w:t>.</w:t>
      </w:r>
    </w:p>
    <w:p w14:paraId="1A50E1BA" w14:textId="5340C802" w:rsidR="003146A1" w:rsidRDefault="003146A1" w:rsidP="00A915EB">
      <w:pPr>
        <w:pStyle w:val="Prrafodelista"/>
        <w:numPr>
          <w:ilvl w:val="0"/>
          <w:numId w:val="49"/>
        </w:numPr>
      </w:pPr>
      <w:r w:rsidRPr="003146A1">
        <w:rPr>
          <w:b/>
          <w:bCs/>
        </w:rPr>
        <w:t>Control</w:t>
      </w:r>
      <w:r w:rsidR="00651D0A">
        <w:rPr>
          <w:b/>
          <w:bCs/>
        </w:rPr>
        <w:t xml:space="preserve"> </w:t>
      </w:r>
      <w:r w:rsidRPr="003146A1">
        <w:rPr>
          <w:b/>
          <w:bCs/>
        </w:rPr>
        <w:t>+</w:t>
      </w:r>
      <w:r w:rsidR="00651D0A">
        <w:rPr>
          <w:b/>
          <w:bCs/>
        </w:rPr>
        <w:t xml:space="preserve"> </w:t>
      </w:r>
      <w:r w:rsidRPr="003146A1">
        <w:rPr>
          <w:b/>
          <w:bCs/>
        </w:rPr>
        <w:t>Shift</w:t>
      </w:r>
      <w:r w:rsidR="00651D0A">
        <w:rPr>
          <w:b/>
          <w:bCs/>
        </w:rPr>
        <w:t xml:space="preserve"> </w:t>
      </w:r>
      <w:r w:rsidRPr="003146A1">
        <w:rPr>
          <w:b/>
          <w:bCs/>
        </w:rPr>
        <w:t>+</w:t>
      </w:r>
      <w:r w:rsidR="00651D0A">
        <w:rPr>
          <w:b/>
          <w:bCs/>
        </w:rPr>
        <w:t xml:space="preserve"> </w:t>
      </w:r>
      <w:r w:rsidRPr="003146A1">
        <w:rPr>
          <w:b/>
          <w:bCs/>
        </w:rPr>
        <w:t>1</w:t>
      </w:r>
      <w:r>
        <w:t xml:space="preserve"> para aplicar estilo Título 1 al párrafo actual.</w:t>
      </w:r>
    </w:p>
    <w:p w14:paraId="10C331F8" w14:textId="29227EAB" w:rsidR="003146A1" w:rsidRDefault="003146A1" w:rsidP="003146A1">
      <w:pPr>
        <w:pStyle w:val="Prrafodelista"/>
        <w:numPr>
          <w:ilvl w:val="0"/>
          <w:numId w:val="49"/>
        </w:numPr>
      </w:pPr>
      <w:r w:rsidRPr="003146A1">
        <w:rPr>
          <w:b/>
          <w:bCs/>
        </w:rPr>
        <w:t>Control</w:t>
      </w:r>
      <w:r w:rsidR="00651D0A">
        <w:rPr>
          <w:b/>
          <w:bCs/>
        </w:rPr>
        <w:t xml:space="preserve"> </w:t>
      </w:r>
      <w:r w:rsidRPr="003146A1">
        <w:rPr>
          <w:b/>
          <w:bCs/>
        </w:rPr>
        <w:t>+</w:t>
      </w:r>
      <w:r w:rsidR="00651D0A">
        <w:rPr>
          <w:b/>
          <w:bCs/>
        </w:rPr>
        <w:t xml:space="preserve"> </w:t>
      </w:r>
      <w:r w:rsidRPr="003146A1">
        <w:rPr>
          <w:b/>
          <w:bCs/>
        </w:rPr>
        <w:t>Shift</w:t>
      </w:r>
      <w:r w:rsidR="00651D0A">
        <w:rPr>
          <w:b/>
          <w:bCs/>
        </w:rPr>
        <w:t xml:space="preserve"> </w:t>
      </w:r>
      <w:r w:rsidRPr="003146A1">
        <w:rPr>
          <w:b/>
          <w:bCs/>
        </w:rPr>
        <w:t>+</w:t>
      </w:r>
      <w:r w:rsidR="00651D0A">
        <w:rPr>
          <w:b/>
          <w:bCs/>
        </w:rPr>
        <w:t xml:space="preserve"> </w:t>
      </w:r>
      <w:r>
        <w:rPr>
          <w:b/>
          <w:bCs/>
        </w:rPr>
        <w:t>2</w:t>
      </w:r>
      <w:r>
        <w:t xml:space="preserve"> para aplicar estilo Título 2 al párrafo actual.</w:t>
      </w:r>
    </w:p>
    <w:p w14:paraId="1D415437" w14:textId="6A3CB64E" w:rsidR="003146A1" w:rsidRDefault="003146A1" w:rsidP="003146A1">
      <w:pPr>
        <w:pStyle w:val="Prrafodelista"/>
        <w:numPr>
          <w:ilvl w:val="0"/>
          <w:numId w:val="49"/>
        </w:numPr>
      </w:pPr>
      <w:r w:rsidRPr="003146A1">
        <w:rPr>
          <w:b/>
          <w:bCs/>
        </w:rPr>
        <w:t>Control</w:t>
      </w:r>
      <w:r w:rsidR="00651D0A">
        <w:rPr>
          <w:b/>
          <w:bCs/>
        </w:rPr>
        <w:t xml:space="preserve"> </w:t>
      </w:r>
      <w:r w:rsidRPr="003146A1">
        <w:rPr>
          <w:b/>
          <w:bCs/>
        </w:rPr>
        <w:t>+</w:t>
      </w:r>
      <w:r w:rsidR="00651D0A">
        <w:rPr>
          <w:b/>
          <w:bCs/>
        </w:rPr>
        <w:t xml:space="preserve"> </w:t>
      </w:r>
      <w:r w:rsidRPr="003146A1">
        <w:rPr>
          <w:b/>
          <w:bCs/>
        </w:rPr>
        <w:t>Shift</w:t>
      </w:r>
      <w:r w:rsidR="00651D0A">
        <w:rPr>
          <w:b/>
          <w:bCs/>
        </w:rPr>
        <w:t xml:space="preserve"> </w:t>
      </w:r>
      <w:r w:rsidRPr="003146A1">
        <w:rPr>
          <w:b/>
          <w:bCs/>
        </w:rPr>
        <w:t>+</w:t>
      </w:r>
      <w:r w:rsidR="00651D0A">
        <w:rPr>
          <w:b/>
          <w:bCs/>
        </w:rPr>
        <w:t xml:space="preserve"> </w:t>
      </w:r>
      <w:r>
        <w:rPr>
          <w:b/>
          <w:bCs/>
        </w:rPr>
        <w:t>3</w:t>
      </w:r>
      <w:r>
        <w:t xml:space="preserve"> para aplicar estilo Título 3 al párrafo actual.</w:t>
      </w:r>
    </w:p>
    <w:p w14:paraId="12D2F8FB" w14:textId="3D701C29" w:rsidR="003146A1" w:rsidRDefault="003146A1" w:rsidP="003146A1">
      <w:pPr>
        <w:pStyle w:val="Prrafodelista"/>
        <w:numPr>
          <w:ilvl w:val="0"/>
          <w:numId w:val="49"/>
        </w:numPr>
      </w:pPr>
      <w:r w:rsidRPr="003146A1">
        <w:rPr>
          <w:b/>
          <w:bCs/>
        </w:rPr>
        <w:t>Control</w:t>
      </w:r>
      <w:r w:rsidR="00651D0A">
        <w:rPr>
          <w:b/>
          <w:bCs/>
        </w:rPr>
        <w:t xml:space="preserve"> </w:t>
      </w:r>
      <w:r w:rsidRPr="003146A1">
        <w:rPr>
          <w:b/>
          <w:bCs/>
        </w:rPr>
        <w:t>+</w:t>
      </w:r>
      <w:r w:rsidR="00651D0A">
        <w:rPr>
          <w:b/>
          <w:bCs/>
        </w:rPr>
        <w:t xml:space="preserve"> </w:t>
      </w:r>
      <w:r w:rsidRPr="003146A1">
        <w:rPr>
          <w:b/>
          <w:bCs/>
        </w:rPr>
        <w:t>Shift</w:t>
      </w:r>
      <w:r w:rsidR="00651D0A">
        <w:rPr>
          <w:b/>
          <w:bCs/>
        </w:rPr>
        <w:t xml:space="preserve"> </w:t>
      </w:r>
      <w:r w:rsidRPr="003146A1">
        <w:rPr>
          <w:b/>
          <w:bCs/>
        </w:rPr>
        <w:t>+</w:t>
      </w:r>
      <w:r w:rsidR="00651D0A">
        <w:rPr>
          <w:b/>
          <w:bCs/>
        </w:rPr>
        <w:t xml:space="preserve"> </w:t>
      </w:r>
      <w:r>
        <w:rPr>
          <w:b/>
          <w:bCs/>
        </w:rPr>
        <w:t>4</w:t>
      </w:r>
      <w:r>
        <w:t xml:space="preserve"> para aplicar estilo Título 4 al párrafo actual.</w:t>
      </w:r>
    </w:p>
    <w:p w14:paraId="7529EF28" w14:textId="29B3EE97" w:rsidR="00A915EB" w:rsidRDefault="00BE219B" w:rsidP="00BE219B">
      <w:pPr>
        <w:pStyle w:val="Prrafodelista"/>
        <w:numPr>
          <w:ilvl w:val="0"/>
          <w:numId w:val="49"/>
        </w:numPr>
      </w:pPr>
      <w:r w:rsidRPr="00BE219B">
        <w:rPr>
          <w:b/>
          <w:bCs/>
        </w:rPr>
        <w:t>Alt</w:t>
      </w:r>
      <w:r w:rsidR="00651D0A">
        <w:rPr>
          <w:b/>
          <w:bCs/>
        </w:rPr>
        <w:t xml:space="preserve"> </w:t>
      </w:r>
      <w:r w:rsidRPr="00BE219B">
        <w:rPr>
          <w:b/>
          <w:bCs/>
        </w:rPr>
        <w:t>+</w:t>
      </w:r>
      <w:r w:rsidR="00651D0A">
        <w:rPr>
          <w:b/>
          <w:bCs/>
        </w:rPr>
        <w:t xml:space="preserve"> </w:t>
      </w:r>
      <w:r w:rsidRPr="00BE219B">
        <w:rPr>
          <w:b/>
          <w:bCs/>
        </w:rPr>
        <w:t>Shift</w:t>
      </w:r>
      <w:r w:rsidR="00651D0A">
        <w:rPr>
          <w:b/>
          <w:bCs/>
        </w:rPr>
        <w:t xml:space="preserve"> </w:t>
      </w:r>
      <w:r w:rsidRPr="00BE219B">
        <w:rPr>
          <w:b/>
          <w:bCs/>
        </w:rPr>
        <w:t>+</w:t>
      </w:r>
      <w:r w:rsidR="00651D0A">
        <w:rPr>
          <w:b/>
          <w:bCs/>
        </w:rPr>
        <w:t xml:space="preserve"> </w:t>
      </w:r>
      <w:r w:rsidRPr="00BE219B">
        <w:rPr>
          <w:b/>
          <w:bCs/>
        </w:rPr>
        <w:t>Flecha izquierda</w:t>
      </w:r>
      <w:r>
        <w:t xml:space="preserve"> para subir el nivel del título</w:t>
      </w:r>
      <w:r w:rsidR="004537DC">
        <w:t xml:space="preserve"> actual</w:t>
      </w:r>
      <w:r>
        <w:t xml:space="preserve"> (4=&gt;3=&gt;2=&gt;1) o subir el nivel de la viñeta</w:t>
      </w:r>
      <w:r w:rsidR="004537DC">
        <w:t xml:space="preserve"> actual</w:t>
      </w:r>
      <w:r>
        <w:t>.</w:t>
      </w:r>
    </w:p>
    <w:p w14:paraId="634B30CB" w14:textId="7892E1EB" w:rsidR="00BE219B" w:rsidRPr="00A915EB" w:rsidRDefault="00BE219B" w:rsidP="003146A1">
      <w:pPr>
        <w:pStyle w:val="Prrafodelista"/>
        <w:numPr>
          <w:ilvl w:val="0"/>
          <w:numId w:val="49"/>
        </w:numPr>
      </w:pPr>
      <w:r w:rsidRPr="00BE219B">
        <w:rPr>
          <w:b/>
          <w:bCs/>
        </w:rPr>
        <w:lastRenderedPageBreak/>
        <w:t>Alt</w:t>
      </w:r>
      <w:r w:rsidR="00651D0A">
        <w:rPr>
          <w:b/>
          <w:bCs/>
        </w:rPr>
        <w:t xml:space="preserve"> </w:t>
      </w:r>
      <w:r w:rsidRPr="00BE219B">
        <w:rPr>
          <w:b/>
          <w:bCs/>
        </w:rPr>
        <w:t>+</w:t>
      </w:r>
      <w:r w:rsidR="00651D0A">
        <w:rPr>
          <w:b/>
          <w:bCs/>
        </w:rPr>
        <w:t xml:space="preserve"> </w:t>
      </w:r>
      <w:r w:rsidRPr="00BE219B">
        <w:rPr>
          <w:b/>
          <w:bCs/>
        </w:rPr>
        <w:t>Shift</w:t>
      </w:r>
      <w:r w:rsidR="00651D0A">
        <w:rPr>
          <w:b/>
          <w:bCs/>
        </w:rPr>
        <w:t xml:space="preserve"> </w:t>
      </w:r>
      <w:r w:rsidRPr="00BE219B">
        <w:rPr>
          <w:b/>
          <w:bCs/>
        </w:rPr>
        <w:t>+</w:t>
      </w:r>
      <w:r w:rsidR="00651D0A">
        <w:rPr>
          <w:b/>
          <w:bCs/>
        </w:rPr>
        <w:t xml:space="preserve"> </w:t>
      </w:r>
      <w:r w:rsidRPr="00BE219B">
        <w:rPr>
          <w:b/>
          <w:bCs/>
        </w:rPr>
        <w:t xml:space="preserve">Flecha </w:t>
      </w:r>
      <w:r>
        <w:rPr>
          <w:b/>
          <w:bCs/>
        </w:rPr>
        <w:t>derecha</w:t>
      </w:r>
      <w:r>
        <w:t xml:space="preserve"> para bajar el nivel del título</w:t>
      </w:r>
      <w:r w:rsidR="004537DC">
        <w:t xml:space="preserve"> actual</w:t>
      </w:r>
      <w:r>
        <w:t xml:space="preserve"> (1=&gt;2=&gt;3=&gt;4) o bajar el nivel de la viñeta</w:t>
      </w:r>
      <w:r w:rsidR="004537DC">
        <w:t xml:space="preserve"> actual</w:t>
      </w:r>
      <w:r>
        <w:t>.</w:t>
      </w:r>
    </w:p>
    <w:p w14:paraId="329CC21B" w14:textId="6A5634A5" w:rsidR="009E63B1" w:rsidRDefault="009E63B1" w:rsidP="00BE219B">
      <w:pPr>
        <w:pStyle w:val="Ttulo1"/>
        <w:ind w:left="0" w:firstLine="0"/>
      </w:pPr>
      <w:bookmarkStart w:id="242" w:name="_Toc45058650"/>
      <w:r>
        <w:t>12.</w:t>
      </w:r>
      <w:r>
        <w:tab/>
        <w:t>REFERENCIAS</w:t>
      </w:r>
      <w:bookmarkEnd w:id="229"/>
      <w:bookmarkEnd w:id="230"/>
      <w:bookmarkEnd w:id="235"/>
      <w:bookmarkEnd w:id="236"/>
      <w:bookmarkEnd w:id="242"/>
    </w:p>
    <w:p w14:paraId="0C13C6C8" w14:textId="77777777" w:rsidR="00C23E70" w:rsidRDefault="009E63B1" w:rsidP="00C23E70">
      <w:pPr>
        <w:pStyle w:val="Prrafodelista"/>
        <w:numPr>
          <w:ilvl w:val="0"/>
          <w:numId w:val="27"/>
        </w:numPr>
      </w:pPr>
      <w:r>
        <w:t>Ministerio de Salud. 2009. “Estándar General de Acreditación para Prestadores Institucionales de Atención Abierta” aprobados por Decreto Supremo N°18</w:t>
      </w:r>
      <w:r w:rsidR="00C23E70">
        <w:t>.</w:t>
      </w:r>
    </w:p>
    <w:p w14:paraId="06FD5DE6" w14:textId="3C2900E3" w:rsidR="00C23E70" w:rsidRDefault="009E63B1" w:rsidP="00C23E70">
      <w:pPr>
        <w:pStyle w:val="Prrafodelista"/>
        <w:numPr>
          <w:ilvl w:val="0"/>
          <w:numId w:val="27"/>
        </w:numPr>
      </w:pPr>
      <w:r>
        <w:t xml:space="preserve">Unidad de Asesoría Técnica Intendencia de Prestadores. 2013. “Elaboración y Gestión de documentos para el Proceso de Acreditación en Salud: Recomendaciones para Prestadores Institucionales” </w:t>
      </w:r>
    </w:p>
    <w:p w14:paraId="3F9265D1" w14:textId="1DC6169A" w:rsidR="004537DC" w:rsidRDefault="009E63B1" w:rsidP="004537DC">
      <w:pPr>
        <w:pStyle w:val="Prrafodelista"/>
        <w:numPr>
          <w:ilvl w:val="0"/>
          <w:numId w:val="30"/>
        </w:numPr>
      </w:pPr>
      <w:r>
        <w:t xml:space="preserve">Centro de Salud Familiar DR. Segismundo Iturra </w:t>
      </w:r>
      <w:proofErr w:type="spellStart"/>
      <w:r>
        <w:t>Taito</w:t>
      </w:r>
      <w:proofErr w:type="spellEnd"/>
      <w:r>
        <w:t xml:space="preserve">. 2014. “Protocolo sistema de gestión documental institucional”.  </w:t>
      </w:r>
    </w:p>
    <w:permEnd w:id="913707350"/>
    <w:p w14:paraId="535DD155" w14:textId="77777777" w:rsidR="004537DC" w:rsidRDefault="004537DC" w:rsidP="004537DC"/>
    <w:sectPr w:rsidR="004537DC" w:rsidSect="00C843A3">
      <w:footerReference w:type="default" r:id="rId11"/>
      <w:pgSz w:w="12240" w:h="15840" w:code="1"/>
      <w:pgMar w:top="1418" w:right="1418" w:bottom="1701" w:left="1418" w:header="141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C197C0" w14:textId="77777777" w:rsidR="00192715" w:rsidRDefault="00192715" w:rsidP="005F6BBE">
      <w:pPr>
        <w:spacing w:after="0"/>
      </w:pPr>
      <w:r>
        <w:separator/>
      </w:r>
    </w:p>
  </w:endnote>
  <w:endnote w:type="continuationSeparator" w:id="0">
    <w:p w14:paraId="60EF492E" w14:textId="77777777" w:rsidR="00192715" w:rsidRDefault="00192715" w:rsidP="005F6B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A6A1F" w14:textId="77777777" w:rsidR="00192715" w:rsidRDefault="00192715" w:rsidP="00EE0725">
    <w:pPr>
      <w:pStyle w:val="Piedepgina"/>
      <w:jc w:val="right"/>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FA8F9E" w14:textId="77777777" w:rsidR="00192715" w:rsidRDefault="00192715" w:rsidP="005F6BBE">
      <w:pPr>
        <w:spacing w:after="0"/>
      </w:pPr>
      <w:r>
        <w:separator/>
      </w:r>
    </w:p>
  </w:footnote>
  <w:footnote w:type="continuationSeparator" w:id="0">
    <w:p w14:paraId="5E1765D6" w14:textId="77777777" w:rsidR="00192715" w:rsidRDefault="00192715" w:rsidP="005F6B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aconcuadrcula"/>
      <w:tblW w:w="5000" w:type="pct"/>
      <w:tblLook w:val="04A0" w:firstRow="1" w:lastRow="0" w:firstColumn="1" w:lastColumn="0" w:noHBand="0" w:noVBand="1"/>
    </w:tblPr>
    <w:tblGrid>
      <w:gridCol w:w="2258"/>
      <w:gridCol w:w="4004"/>
      <w:gridCol w:w="3132"/>
    </w:tblGrid>
    <w:tr w:rsidR="00192715" w14:paraId="5FE829EA" w14:textId="77777777" w:rsidTr="00C05397">
      <w:trPr>
        <w:trHeight w:hRule="exact" w:val="397"/>
      </w:trPr>
      <w:tc>
        <w:tcPr>
          <w:tcW w:w="2122" w:type="dxa"/>
          <w:vMerge w:val="restart"/>
        </w:tcPr>
        <w:p w14:paraId="50A9D1E7" w14:textId="77777777" w:rsidR="00192715" w:rsidRDefault="00192715" w:rsidP="006169FB">
          <w:pPr>
            <w:pStyle w:val="TablaCentrado"/>
            <w:spacing w:line="240" w:lineRule="auto"/>
          </w:pPr>
          <w:r w:rsidRPr="00766E58">
            <w:rPr>
              <w:noProof/>
            </w:rPr>
            <w:drawing>
              <wp:inline distT="0" distB="0" distL="0" distR="0" wp14:anchorId="361B1BF6" wp14:editId="490C8CA6">
                <wp:extent cx="795600" cy="795600"/>
                <wp:effectExtent l="0" t="0" r="5080" b="508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carga.jf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5600" cy="795600"/>
                        </a:xfrm>
                        <a:prstGeom prst="rect">
                          <a:avLst/>
                        </a:prstGeom>
                      </pic:spPr>
                    </pic:pic>
                  </a:graphicData>
                </a:graphic>
              </wp:inline>
            </w:drawing>
          </w:r>
        </w:p>
        <w:p w14:paraId="1DE671B9" w14:textId="77777777" w:rsidR="00192715" w:rsidRPr="00426356" w:rsidRDefault="00192715" w:rsidP="008C4E67">
          <w:pPr>
            <w:pStyle w:val="TablaCentrado"/>
          </w:pPr>
          <w:r>
            <w:t>DSM VILCÚN</w:t>
          </w:r>
          <w:r>
            <w:br/>
          </w:r>
          <w:permStart w:id="1543257057" w:edGrp="everyone"/>
          <w:r>
            <w:t>CESFAM CAJÓN</w:t>
          </w:r>
          <w:permEnd w:id="1543257057"/>
        </w:p>
      </w:tc>
      <w:tc>
        <w:tcPr>
          <w:tcW w:w="3763" w:type="dxa"/>
          <w:vMerge w:val="restart"/>
          <w:vAlign w:val="center"/>
        </w:tcPr>
        <w:p w14:paraId="2CA581C7" w14:textId="1239E6F4" w:rsidR="00192715" w:rsidRDefault="00192715" w:rsidP="008C4E67">
          <w:pPr>
            <w:pStyle w:val="TablaTtulo"/>
          </w:pPr>
          <w:permStart w:id="263419264" w:edGrp="everyone"/>
          <w:permStart w:id="1597244241" w:edGrp="everyone"/>
          <w:r w:rsidRPr="009813C1">
            <w:t xml:space="preserve">PROTOCOLO </w:t>
          </w:r>
          <w:r w:rsidRPr="002535E8">
            <w:t>SISTEMA</w:t>
          </w:r>
          <w:r w:rsidRPr="009813C1">
            <w:t xml:space="preserve"> DE </w:t>
          </w:r>
          <w:r w:rsidRPr="009813C1">
            <w:br/>
            <w:t>GESTIÓN DOCUMENTAL INSTITUCIONAL</w:t>
          </w:r>
          <w:permEnd w:id="263419264"/>
          <w:permEnd w:id="1597244241"/>
        </w:p>
        <w:p w14:paraId="64707247" w14:textId="0D43221A" w:rsidR="00192715" w:rsidRPr="005F6BBE" w:rsidRDefault="00192715" w:rsidP="008C4E67">
          <w:pPr>
            <w:pStyle w:val="TablaTtulo"/>
          </w:pPr>
          <w:r w:rsidRPr="009813C1">
            <w:t>ÁMBITO GESTIÓN DE CALIDAD</w:t>
          </w:r>
          <w:r>
            <w:t xml:space="preserve"> (</w:t>
          </w:r>
          <w:permStart w:id="1978806344" w:edGrp="everyone"/>
          <w:r w:rsidRPr="009813C1">
            <w:t>CAL 1.1</w:t>
          </w:r>
          <w:permEnd w:id="1978806344"/>
          <w:r>
            <w:t>)</w:t>
          </w:r>
          <w:r w:rsidRPr="005F6BBE">
            <w:t xml:space="preserve"> </w:t>
          </w:r>
        </w:p>
      </w:tc>
      <w:tc>
        <w:tcPr>
          <w:tcW w:w="2943" w:type="dxa"/>
        </w:tcPr>
        <w:p w14:paraId="48DCF678" w14:textId="578BB788" w:rsidR="00192715" w:rsidRDefault="00192715" w:rsidP="008C4E67">
          <w:pPr>
            <w:pStyle w:val="TablaDestacado"/>
          </w:pPr>
          <w:r>
            <w:t xml:space="preserve">Código: </w:t>
          </w:r>
          <w:permStart w:id="1603478018" w:edGrp="everyone"/>
          <w:r w:rsidRPr="009813C1">
            <w:t>CAL 1.1</w:t>
          </w:r>
          <w:permEnd w:id="1603478018"/>
        </w:p>
      </w:tc>
    </w:tr>
    <w:tr w:rsidR="00192715" w14:paraId="66CFE5A5" w14:textId="77777777" w:rsidTr="00C05397">
      <w:trPr>
        <w:trHeight w:hRule="exact" w:val="397"/>
      </w:trPr>
      <w:tc>
        <w:tcPr>
          <w:tcW w:w="2122" w:type="dxa"/>
          <w:vMerge/>
        </w:tcPr>
        <w:p w14:paraId="689CEB6B" w14:textId="77777777" w:rsidR="00192715" w:rsidRDefault="00192715" w:rsidP="00426356"/>
      </w:tc>
      <w:tc>
        <w:tcPr>
          <w:tcW w:w="3763" w:type="dxa"/>
          <w:vMerge/>
        </w:tcPr>
        <w:p w14:paraId="670059E9" w14:textId="77777777" w:rsidR="00192715" w:rsidRDefault="00192715" w:rsidP="00426356"/>
      </w:tc>
      <w:tc>
        <w:tcPr>
          <w:tcW w:w="2943" w:type="dxa"/>
        </w:tcPr>
        <w:p w14:paraId="13862B05" w14:textId="2A4DE2B3" w:rsidR="00192715" w:rsidRDefault="00192715" w:rsidP="008C4E67">
          <w:pPr>
            <w:pStyle w:val="TablaDestacado"/>
          </w:pPr>
          <w:r>
            <w:t xml:space="preserve">Versión: </w:t>
          </w:r>
          <w:permStart w:id="1931893365" w:edGrp="everyone"/>
          <w:r>
            <w:t>02</w:t>
          </w:r>
          <w:permEnd w:id="1931893365"/>
        </w:p>
        <w:p w14:paraId="1D2D1D75" w14:textId="77777777" w:rsidR="00192715" w:rsidRDefault="00192715" w:rsidP="008C4E67">
          <w:pPr>
            <w:pStyle w:val="TablaDestacado"/>
          </w:pPr>
        </w:p>
      </w:tc>
    </w:tr>
    <w:tr w:rsidR="00192715" w14:paraId="1703E980" w14:textId="77777777" w:rsidTr="00C05397">
      <w:trPr>
        <w:trHeight w:hRule="exact" w:val="397"/>
      </w:trPr>
      <w:tc>
        <w:tcPr>
          <w:tcW w:w="2122" w:type="dxa"/>
          <w:vMerge/>
        </w:tcPr>
        <w:p w14:paraId="50A9EA78" w14:textId="77777777" w:rsidR="00192715" w:rsidRDefault="00192715" w:rsidP="00426356"/>
      </w:tc>
      <w:tc>
        <w:tcPr>
          <w:tcW w:w="3763" w:type="dxa"/>
          <w:vMerge/>
        </w:tcPr>
        <w:p w14:paraId="2194DD48" w14:textId="77777777" w:rsidR="00192715" w:rsidRDefault="00192715" w:rsidP="00426356"/>
      </w:tc>
      <w:tc>
        <w:tcPr>
          <w:tcW w:w="2943" w:type="dxa"/>
        </w:tcPr>
        <w:p w14:paraId="66F9C4E8" w14:textId="601E4D66" w:rsidR="00192715" w:rsidRDefault="00192715" w:rsidP="008C4E67">
          <w:pPr>
            <w:pStyle w:val="TablaDestacado"/>
          </w:pPr>
          <w:r>
            <w:t xml:space="preserve">Fecha: </w:t>
          </w:r>
          <w:permStart w:id="1622750520" w:edGrp="everyone"/>
          <w:r w:rsidRPr="009813C1">
            <w:t>junio de 2020</w:t>
          </w:r>
          <w:permEnd w:id="1622750520"/>
        </w:p>
      </w:tc>
    </w:tr>
    <w:tr w:rsidR="00192715" w14:paraId="4363CE22" w14:textId="77777777" w:rsidTr="00C05397">
      <w:trPr>
        <w:trHeight w:hRule="exact" w:val="397"/>
      </w:trPr>
      <w:tc>
        <w:tcPr>
          <w:tcW w:w="2122" w:type="dxa"/>
          <w:vMerge/>
        </w:tcPr>
        <w:p w14:paraId="0C219896" w14:textId="77777777" w:rsidR="00192715" w:rsidRDefault="00192715" w:rsidP="00426356"/>
      </w:tc>
      <w:tc>
        <w:tcPr>
          <w:tcW w:w="3763" w:type="dxa"/>
          <w:vMerge/>
        </w:tcPr>
        <w:p w14:paraId="7FE77819" w14:textId="77777777" w:rsidR="00192715" w:rsidRDefault="00192715" w:rsidP="00426356"/>
      </w:tc>
      <w:tc>
        <w:tcPr>
          <w:tcW w:w="2943" w:type="dxa"/>
        </w:tcPr>
        <w:p w14:paraId="6DF74D77" w14:textId="41C57EA7" w:rsidR="00192715" w:rsidRDefault="00192715" w:rsidP="008C4E67">
          <w:pPr>
            <w:pStyle w:val="TablaDestacado"/>
          </w:pPr>
          <w:r>
            <w:t xml:space="preserve">Páginas: pág. </w:t>
          </w:r>
          <w:r>
            <w:fldChar w:fldCharType="begin"/>
          </w:r>
          <w:r>
            <w:instrText xml:space="preserve"> PAGE   \* MERGEFORMAT </w:instrText>
          </w:r>
          <w:r>
            <w:fldChar w:fldCharType="separate"/>
          </w:r>
          <w:r>
            <w:rPr>
              <w:noProof/>
            </w:rPr>
            <w:t>1</w:t>
          </w:r>
          <w:r>
            <w:fldChar w:fldCharType="end"/>
          </w:r>
          <w:r>
            <w:t xml:space="preserve"> de </w:t>
          </w:r>
          <w:r>
            <w:fldChar w:fldCharType="begin"/>
          </w:r>
          <w:r>
            <w:instrText xml:space="preserve"> =</w:instrText>
          </w:r>
          <w:r w:rsidR="00733FC0">
            <w:fldChar w:fldCharType="begin"/>
          </w:r>
          <w:r w:rsidR="00733FC0">
            <w:instrText xml:space="preserve"> NUMPAGES </w:instrText>
          </w:r>
          <w:r w:rsidR="00733FC0">
            <w:fldChar w:fldCharType="separate"/>
          </w:r>
          <w:r w:rsidR="00733FC0">
            <w:rPr>
              <w:noProof/>
            </w:rPr>
            <w:instrText>36</w:instrText>
          </w:r>
          <w:r w:rsidR="00733FC0">
            <w:rPr>
              <w:noProof/>
            </w:rPr>
            <w:fldChar w:fldCharType="end"/>
          </w:r>
          <w:r>
            <w:instrText xml:space="preserve">-1 </w:instrText>
          </w:r>
          <w:r>
            <w:fldChar w:fldCharType="separate"/>
          </w:r>
          <w:r w:rsidR="00733FC0">
            <w:rPr>
              <w:noProof/>
            </w:rPr>
            <w:t>35</w:t>
          </w:r>
          <w:r>
            <w:fldChar w:fldCharType="end"/>
          </w:r>
        </w:p>
      </w:tc>
    </w:tr>
    <w:tr w:rsidR="00192715" w14:paraId="2307730C" w14:textId="77777777" w:rsidTr="00C05397">
      <w:trPr>
        <w:trHeight w:hRule="exact" w:val="397"/>
      </w:trPr>
      <w:tc>
        <w:tcPr>
          <w:tcW w:w="2122" w:type="dxa"/>
          <w:vMerge/>
        </w:tcPr>
        <w:p w14:paraId="66E7CA96" w14:textId="77777777" w:rsidR="00192715" w:rsidRDefault="00192715" w:rsidP="00426356"/>
      </w:tc>
      <w:tc>
        <w:tcPr>
          <w:tcW w:w="3763" w:type="dxa"/>
          <w:vMerge/>
        </w:tcPr>
        <w:p w14:paraId="6553CD55" w14:textId="77777777" w:rsidR="00192715" w:rsidRDefault="00192715" w:rsidP="00426356"/>
      </w:tc>
      <w:tc>
        <w:tcPr>
          <w:tcW w:w="2943" w:type="dxa"/>
        </w:tcPr>
        <w:p w14:paraId="5AF924D9" w14:textId="2A621C55" w:rsidR="00192715" w:rsidRDefault="00192715" w:rsidP="008C4E67">
          <w:pPr>
            <w:pStyle w:val="TablaDestacado"/>
          </w:pPr>
          <w:r>
            <w:t xml:space="preserve">Vigencia: </w:t>
          </w:r>
          <w:permStart w:id="1178957329" w:edGrp="everyone"/>
          <w:r w:rsidRPr="009813C1">
            <w:t>2019</w:t>
          </w:r>
          <w:permEnd w:id="1178957329"/>
          <w:r>
            <w:t>-2022</w:t>
          </w:r>
        </w:p>
      </w:tc>
    </w:tr>
  </w:tbl>
  <w:p w14:paraId="6FD56182" w14:textId="77777777" w:rsidR="00192715" w:rsidRDefault="001927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E326C1B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6016E"/>
    <w:multiLevelType w:val="multilevel"/>
    <w:tmpl w:val="B5B2F250"/>
    <w:numStyleLink w:val="ListaCESFAMVietas"/>
  </w:abstractNum>
  <w:abstractNum w:abstractNumId="2" w15:restartNumberingAfterBreak="0">
    <w:nsid w:val="0146077D"/>
    <w:multiLevelType w:val="multilevel"/>
    <w:tmpl w:val="B5B2F250"/>
    <w:numStyleLink w:val="ListaCESFAMVietas"/>
  </w:abstractNum>
  <w:abstractNum w:abstractNumId="3" w15:restartNumberingAfterBreak="0">
    <w:nsid w:val="09FF38F7"/>
    <w:multiLevelType w:val="multilevel"/>
    <w:tmpl w:val="B5B2F250"/>
    <w:numStyleLink w:val="ListaCESFAMVietas"/>
  </w:abstractNum>
  <w:abstractNum w:abstractNumId="4" w15:restartNumberingAfterBreak="0">
    <w:nsid w:val="104A11E8"/>
    <w:multiLevelType w:val="multilevel"/>
    <w:tmpl w:val="B5B2F250"/>
    <w:numStyleLink w:val="ListaCESFAMVietas"/>
  </w:abstractNum>
  <w:abstractNum w:abstractNumId="5" w15:restartNumberingAfterBreak="0">
    <w:nsid w:val="114C504F"/>
    <w:multiLevelType w:val="multilevel"/>
    <w:tmpl w:val="B5B2F250"/>
    <w:numStyleLink w:val="ListaCESFAMVietas"/>
  </w:abstractNum>
  <w:abstractNum w:abstractNumId="6" w15:restartNumberingAfterBreak="0">
    <w:nsid w:val="148A1520"/>
    <w:multiLevelType w:val="multilevel"/>
    <w:tmpl w:val="B5B2F250"/>
    <w:numStyleLink w:val="ListaCESFAMVietas"/>
  </w:abstractNum>
  <w:abstractNum w:abstractNumId="7" w15:restartNumberingAfterBreak="0">
    <w:nsid w:val="189A1232"/>
    <w:multiLevelType w:val="multilevel"/>
    <w:tmpl w:val="B5B2F250"/>
    <w:numStyleLink w:val="ListaCESFAMVietas"/>
  </w:abstractNum>
  <w:abstractNum w:abstractNumId="8" w15:restartNumberingAfterBreak="0">
    <w:nsid w:val="19C84245"/>
    <w:multiLevelType w:val="multilevel"/>
    <w:tmpl w:val="B5B2F250"/>
    <w:numStyleLink w:val="ListaCESFAMVietas"/>
  </w:abstractNum>
  <w:abstractNum w:abstractNumId="9" w15:restartNumberingAfterBreak="0">
    <w:nsid w:val="1A4B5E86"/>
    <w:multiLevelType w:val="multilevel"/>
    <w:tmpl w:val="B5B2F250"/>
    <w:numStyleLink w:val="ListaCESFAMVietas"/>
  </w:abstractNum>
  <w:abstractNum w:abstractNumId="10" w15:restartNumberingAfterBreak="0">
    <w:nsid w:val="21877BFA"/>
    <w:multiLevelType w:val="multilevel"/>
    <w:tmpl w:val="B5B2F250"/>
    <w:numStyleLink w:val="ListaCESFAMVietas"/>
  </w:abstractNum>
  <w:abstractNum w:abstractNumId="11" w15:restartNumberingAfterBreak="0">
    <w:nsid w:val="22ED077C"/>
    <w:multiLevelType w:val="multilevel"/>
    <w:tmpl w:val="B5B2F250"/>
    <w:numStyleLink w:val="ListaCESFAMVietas"/>
  </w:abstractNum>
  <w:abstractNum w:abstractNumId="12" w15:restartNumberingAfterBreak="0">
    <w:nsid w:val="23854E20"/>
    <w:multiLevelType w:val="multilevel"/>
    <w:tmpl w:val="B5B2F250"/>
    <w:numStyleLink w:val="ListaCESFAMVietas"/>
  </w:abstractNum>
  <w:abstractNum w:abstractNumId="13" w15:restartNumberingAfterBreak="0">
    <w:nsid w:val="23867F20"/>
    <w:multiLevelType w:val="multilevel"/>
    <w:tmpl w:val="B5B2F250"/>
    <w:numStyleLink w:val="ListaCESFAMVietas"/>
  </w:abstractNum>
  <w:abstractNum w:abstractNumId="14" w15:restartNumberingAfterBreak="0">
    <w:nsid w:val="24004644"/>
    <w:multiLevelType w:val="multilevel"/>
    <w:tmpl w:val="B5B2F250"/>
    <w:numStyleLink w:val="ListaCESFAMVietas"/>
  </w:abstractNum>
  <w:abstractNum w:abstractNumId="15" w15:restartNumberingAfterBreak="0">
    <w:nsid w:val="25352AF1"/>
    <w:multiLevelType w:val="multilevel"/>
    <w:tmpl w:val="B5B2F250"/>
    <w:numStyleLink w:val="ListaCESFAMVietas"/>
  </w:abstractNum>
  <w:abstractNum w:abstractNumId="16" w15:restartNumberingAfterBreak="0">
    <w:nsid w:val="28CC49F6"/>
    <w:multiLevelType w:val="multilevel"/>
    <w:tmpl w:val="B5B2F250"/>
    <w:numStyleLink w:val="ListaCESFAMVietas"/>
  </w:abstractNum>
  <w:abstractNum w:abstractNumId="17" w15:restartNumberingAfterBreak="0">
    <w:nsid w:val="28DB075B"/>
    <w:multiLevelType w:val="multilevel"/>
    <w:tmpl w:val="B5B2F250"/>
    <w:numStyleLink w:val="ListaCESFAMVietas"/>
  </w:abstractNum>
  <w:abstractNum w:abstractNumId="18" w15:restartNumberingAfterBreak="0">
    <w:nsid w:val="296958C2"/>
    <w:multiLevelType w:val="multilevel"/>
    <w:tmpl w:val="B5B2F250"/>
    <w:numStyleLink w:val="ListaCESFAMVietas"/>
  </w:abstractNum>
  <w:abstractNum w:abstractNumId="19" w15:restartNumberingAfterBreak="0">
    <w:nsid w:val="2BC2755A"/>
    <w:multiLevelType w:val="multilevel"/>
    <w:tmpl w:val="B5B2F250"/>
    <w:numStyleLink w:val="ListaCESFAMVietas"/>
  </w:abstractNum>
  <w:abstractNum w:abstractNumId="20" w15:restartNumberingAfterBreak="0">
    <w:nsid w:val="331E53D4"/>
    <w:multiLevelType w:val="multilevel"/>
    <w:tmpl w:val="B5B2F250"/>
    <w:numStyleLink w:val="ListaCESFAMVietas"/>
  </w:abstractNum>
  <w:abstractNum w:abstractNumId="21" w15:restartNumberingAfterBreak="0">
    <w:nsid w:val="33CD75A0"/>
    <w:multiLevelType w:val="multilevel"/>
    <w:tmpl w:val="B5B2F250"/>
    <w:numStyleLink w:val="ListaCESFAMVietas"/>
  </w:abstractNum>
  <w:abstractNum w:abstractNumId="22" w15:restartNumberingAfterBreak="0">
    <w:nsid w:val="366D4151"/>
    <w:multiLevelType w:val="hybridMultilevel"/>
    <w:tmpl w:val="341C72F2"/>
    <w:lvl w:ilvl="0" w:tplc="9A46F89C">
      <w:numFmt w:val="bullet"/>
      <w:lvlText w:val="•"/>
      <w:lvlJc w:val="left"/>
      <w:pPr>
        <w:ind w:left="1414" w:hanging="705"/>
      </w:pPr>
      <w:rPr>
        <w:rFonts w:ascii="Book Antiqua" w:eastAsiaTheme="minorHAnsi" w:hAnsi="Book Antiqua" w:cstheme="minorBidi" w:hint="default"/>
      </w:rPr>
    </w:lvl>
    <w:lvl w:ilvl="1" w:tplc="340A0003" w:tentative="1">
      <w:start w:val="1"/>
      <w:numFmt w:val="bullet"/>
      <w:lvlText w:val="o"/>
      <w:lvlJc w:val="left"/>
      <w:pPr>
        <w:ind w:left="1789" w:hanging="360"/>
      </w:pPr>
      <w:rPr>
        <w:rFonts w:ascii="Courier New" w:hAnsi="Courier New" w:cs="Courier New" w:hint="default"/>
      </w:rPr>
    </w:lvl>
    <w:lvl w:ilvl="2" w:tplc="340A0005" w:tentative="1">
      <w:start w:val="1"/>
      <w:numFmt w:val="bullet"/>
      <w:lvlText w:val=""/>
      <w:lvlJc w:val="left"/>
      <w:pPr>
        <w:ind w:left="2509" w:hanging="360"/>
      </w:pPr>
      <w:rPr>
        <w:rFonts w:ascii="Wingdings" w:hAnsi="Wingdings" w:hint="default"/>
      </w:rPr>
    </w:lvl>
    <w:lvl w:ilvl="3" w:tplc="340A0001" w:tentative="1">
      <w:start w:val="1"/>
      <w:numFmt w:val="bullet"/>
      <w:lvlText w:val=""/>
      <w:lvlJc w:val="left"/>
      <w:pPr>
        <w:ind w:left="3229" w:hanging="360"/>
      </w:pPr>
      <w:rPr>
        <w:rFonts w:ascii="Symbol" w:hAnsi="Symbol" w:hint="default"/>
      </w:rPr>
    </w:lvl>
    <w:lvl w:ilvl="4" w:tplc="340A0003" w:tentative="1">
      <w:start w:val="1"/>
      <w:numFmt w:val="bullet"/>
      <w:lvlText w:val="o"/>
      <w:lvlJc w:val="left"/>
      <w:pPr>
        <w:ind w:left="3949" w:hanging="360"/>
      </w:pPr>
      <w:rPr>
        <w:rFonts w:ascii="Courier New" w:hAnsi="Courier New" w:cs="Courier New" w:hint="default"/>
      </w:rPr>
    </w:lvl>
    <w:lvl w:ilvl="5" w:tplc="340A0005" w:tentative="1">
      <w:start w:val="1"/>
      <w:numFmt w:val="bullet"/>
      <w:lvlText w:val=""/>
      <w:lvlJc w:val="left"/>
      <w:pPr>
        <w:ind w:left="4669" w:hanging="360"/>
      </w:pPr>
      <w:rPr>
        <w:rFonts w:ascii="Wingdings" w:hAnsi="Wingdings" w:hint="default"/>
      </w:rPr>
    </w:lvl>
    <w:lvl w:ilvl="6" w:tplc="340A0001" w:tentative="1">
      <w:start w:val="1"/>
      <w:numFmt w:val="bullet"/>
      <w:lvlText w:val=""/>
      <w:lvlJc w:val="left"/>
      <w:pPr>
        <w:ind w:left="5389" w:hanging="360"/>
      </w:pPr>
      <w:rPr>
        <w:rFonts w:ascii="Symbol" w:hAnsi="Symbol" w:hint="default"/>
      </w:rPr>
    </w:lvl>
    <w:lvl w:ilvl="7" w:tplc="340A0003" w:tentative="1">
      <w:start w:val="1"/>
      <w:numFmt w:val="bullet"/>
      <w:lvlText w:val="o"/>
      <w:lvlJc w:val="left"/>
      <w:pPr>
        <w:ind w:left="6109" w:hanging="360"/>
      </w:pPr>
      <w:rPr>
        <w:rFonts w:ascii="Courier New" w:hAnsi="Courier New" w:cs="Courier New" w:hint="default"/>
      </w:rPr>
    </w:lvl>
    <w:lvl w:ilvl="8" w:tplc="340A0005" w:tentative="1">
      <w:start w:val="1"/>
      <w:numFmt w:val="bullet"/>
      <w:lvlText w:val=""/>
      <w:lvlJc w:val="left"/>
      <w:pPr>
        <w:ind w:left="6829" w:hanging="360"/>
      </w:pPr>
      <w:rPr>
        <w:rFonts w:ascii="Wingdings" w:hAnsi="Wingdings" w:hint="default"/>
      </w:rPr>
    </w:lvl>
  </w:abstractNum>
  <w:abstractNum w:abstractNumId="23" w15:restartNumberingAfterBreak="0">
    <w:nsid w:val="372C47D6"/>
    <w:multiLevelType w:val="hybridMultilevel"/>
    <w:tmpl w:val="3AFAF5F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4" w15:restartNumberingAfterBreak="0">
    <w:nsid w:val="3A1A32B1"/>
    <w:multiLevelType w:val="multilevel"/>
    <w:tmpl w:val="B5B2F250"/>
    <w:numStyleLink w:val="ListaCESFAMVietas"/>
  </w:abstractNum>
  <w:abstractNum w:abstractNumId="25" w15:restartNumberingAfterBreak="0">
    <w:nsid w:val="41784C46"/>
    <w:multiLevelType w:val="hybridMultilevel"/>
    <w:tmpl w:val="75DC0F78"/>
    <w:lvl w:ilvl="0" w:tplc="FCCCDE0E">
      <w:numFmt w:val="bullet"/>
      <w:lvlText w:val="•"/>
      <w:lvlJc w:val="left"/>
      <w:pPr>
        <w:ind w:left="1414" w:hanging="705"/>
      </w:pPr>
      <w:rPr>
        <w:rFonts w:ascii="Book Antiqua" w:eastAsiaTheme="minorHAnsi" w:hAnsi="Book Antiqua" w:cstheme="minorBidi" w:hint="default"/>
      </w:rPr>
    </w:lvl>
    <w:lvl w:ilvl="1" w:tplc="340A0003" w:tentative="1">
      <w:start w:val="1"/>
      <w:numFmt w:val="bullet"/>
      <w:lvlText w:val="o"/>
      <w:lvlJc w:val="left"/>
      <w:pPr>
        <w:ind w:left="1789" w:hanging="360"/>
      </w:pPr>
      <w:rPr>
        <w:rFonts w:ascii="Courier New" w:hAnsi="Courier New" w:cs="Courier New" w:hint="default"/>
      </w:rPr>
    </w:lvl>
    <w:lvl w:ilvl="2" w:tplc="340A0005" w:tentative="1">
      <w:start w:val="1"/>
      <w:numFmt w:val="bullet"/>
      <w:lvlText w:val=""/>
      <w:lvlJc w:val="left"/>
      <w:pPr>
        <w:ind w:left="2509" w:hanging="360"/>
      </w:pPr>
      <w:rPr>
        <w:rFonts w:ascii="Wingdings" w:hAnsi="Wingdings" w:hint="default"/>
      </w:rPr>
    </w:lvl>
    <w:lvl w:ilvl="3" w:tplc="340A0001" w:tentative="1">
      <w:start w:val="1"/>
      <w:numFmt w:val="bullet"/>
      <w:lvlText w:val=""/>
      <w:lvlJc w:val="left"/>
      <w:pPr>
        <w:ind w:left="3229" w:hanging="360"/>
      </w:pPr>
      <w:rPr>
        <w:rFonts w:ascii="Symbol" w:hAnsi="Symbol" w:hint="default"/>
      </w:rPr>
    </w:lvl>
    <w:lvl w:ilvl="4" w:tplc="340A0003" w:tentative="1">
      <w:start w:val="1"/>
      <w:numFmt w:val="bullet"/>
      <w:lvlText w:val="o"/>
      <w:lvlJc w:val="left"/>
      <w:pPr>
        <w:ind w:left="3949" w:hanging="360"/>
      </w:pPr>
      <w:rPr>
        <w:rFonts w:ascii="Courier New" w:hAnsi="Courier New" w:cs="Courier New" w:hint="default"/>
      </w:rPr>
    </w:lvl>
    <w:lvl w:ilvl="5" w:tplc="340A0005" w:tentative="1">
      <w:start w:val="1"/>
      <w:numFmt w:val="bullet"/>
      <w:lvlText w:val=""/>
      <w:lvlJc w:val="left"/>
      <w:pPr>
        <w:ind w:left="4669" w:hanging="360"/>
      </w:pPr>
      <w:rPr>
        <w:rFonts w:ascii="Wingdings" w:hAnsi="Wingdings" w:hint="default"/>
      </w:rPr>
    </w:lvl>
    <w:lvl w:ilvl="6" w:tplc="340A0001" w:tentative="1">
      <w:start w:val="1"/>
      <w:numFmt w:val="bullet"/>
      <w:lvlText w:val=""/>
      <w:lvlJc w:val="left"/>
      <w:pPr>
        <w:ind w:left="5389" w:hanging="360"/>
      </w:pPr>
      <w:rPr>
        <w:rFonts w:ascii="Symbol" w:hAnsi="Symbol" w:hint="default"/>
      </w:rPr>
    </w:lvl>
    <w:lvl w:ilvl="7" w:tplc="340A0003" w:tentative="1">
      <w:start w:val="1"/>
      <w:numFmt w:val="bullet"/>
      <w:lvlText w:val="o"/>
      <w:lvlJc w:val="left"/>
      <w:pPr>
        <w:ind w:left="6109" w:hanging="360"/>
      </w:pPr>
      <w:rPr>
        <w:rFonts w:ascii="Courier New" w:hAnsi="Courier New" w:cs="Courier New" w:hint="default"/>
      </w:rPr>
    </w:lvl>
    <w:lvl w:ilvl="8" w:tplc="340A0005" w:tentative="1">
      <w:start w:val="1"/>
      <w:numFmt w:val="bullet"/>
      <w:lvlText w:val=""/>
      <w:lvlJc w:val="left"/>
      <w:pPr>
        <w:ind w:left="6829" w:hanging="360"/>
      </w:pPr>
      <w:rPr>
        <w:rFonts w:ascii="Wingdings" w:hAnsi="Wingdings" w:hint="default"/>
      </w:rPr>
    </w:lvl>
  </w:abstractNum>
  <w:abstractNum w:abstractNumId="26" w15:restartNumberingAfterBreak="0">
    <w:nsid w:val="4334638E"/>
    <w:multiLevelType w:val="multilevel"/>
    <w:tmpl w:val="B5B2F250"/>
    <w:numStyleLink w:val="ListaCESFAMVietas"/>
  </w:abstractNum>
  <w:abstractNum w:abstractNumId="27" w15:restartNumberingAfterBreak="0">
    <w:nsid w:val="44E015AC"/>
    <w:multiLevelType w:val="multilevel"/>
    <w:tmpl w:val="B5B2F250"/>
    <w:numStyleLink w:val="ListaCESFAMVietas"/>
  </w:abstractNum>
  <w:abstractNum w:abstractNumId="28" w15:restartNumberingAfterBreak="0">
    <w:nsid w:val="49A4527F"/>
    <w:multiLevelType w:val="multilevel"/>
    <w:tmpl w:val="B5B2F250"/>
    <w:numStyleLink w:val="ListaCESFAMVietas"/>
  </w:abstractNum>
  <w:abstractNum w:abstractNumId="29" w15:restartNumberingAfterBreak="0">
    <w:nsid w:val="4A6009C5"/>
    <w:multiLevelType w:val="multilevel"/>
    <w:tmpl w:val="B5B2F250"/>
    <w:numStyleLink w:val="ListaCESFAMVietas"/>
  </w:abstractNum>
  <w:abstractNum w:abstractNumId="30" w15:restartNumberingAfterBreak="0">
    <w:nsid w:val="4AEB5652"/>
    <w:multiLevelType w:val="multilevel"/>
    <w:tmpl w:val="B5B2F250"/>
    <w:numStyleLink w:val="ListaCESFAMVietas"/>
  </w:abstractNum>
  <w:abstractNum w:abstractNumId="31" w15:restartNumberingAfterBreak="0">
    <w:nsid w:val="4B426EC0"/>
    <w:multiLevelType w:val="multilevel"/>
    <w:tmpl w:val="B5B2F250"/>
    <w:numStyleLink w:val="ListaCESFAMVietas"/>
  </w:abstractNum>
  <w:abstractNum w:abstractNumId="32" w15:restartNumberingAfterBreak="0">
    <w:nsid w:val="4D144E63"/>
    <w:multiLevelType w:val="multilevel"/>
    <w:tmpl w:val="B5B2F250"/>
    <w:numStyleLink w:val="ListaCESFAMVietas"/>
  </w:abstractNum>
  <w:abstractNum w:abstractNumId="33" w15:restartNumberingAfterBreak="0">
    <w:nsid w:val="502A2E2A"/>
    <w:multiLevelType w:val="multilevel"/>
    <w:tmpl w:val="B5B2F250"/>
    <w:numStyleLink w:val="ListaCESFAMVietas"/>
  </w:abstractNum>
  <w:abstractNum w:abstractNumId="34" w15:restartNumberingAfterBreak="0">
    <w:nsid w:val="568E55E0"/>
    <w:multiLevelType w:val="multilevel"/>
    <w:tmpl w:val="B5B2F250"/>
    <w:numStyleLink w:val="ListaCESFAMVietas"/>
  </w:abstractNum>
  <w:abstractNum w:abstractNumId="35" w15:restartNumberingAfterBreak="0">
    <w:nsid w:val="57674BF2"/>
    <w:multiLevelType w:val="multilevel"/>
    <w:tmpl w:val="B5B2F250"/>
    <w:numStyleLink w:val="ListaCESFAMVietas"/>
  </w:abstractNum>
  <w:abstractNum w:abstractNumId="36" w15:restartNumberingAfterBreak="0">
    <w:nsid w:val="5C9057E0"/>
    <w:multiLevelType w:val="multilevel"/>
    <w:tmpl w:val="B5B2F250"/>
    <w:styleLink w:val="ListaCESFAMVietas"/>
    <w:lvl w:ilvl="0">
      <w:start w:val="1"/>
      <w:numFmt w:val="bullet"/>
      <w:lvlText w:val=""/>
      <w:lvlJc w:val="left"/>
      <w:pPr>
        <w:ind w:left="709" w:hanging="369"/>
      </w:pPr>
      <w:rPr>
        <w:rFonts w:ascii="Symbol" w:hAnsi="Symbol" w:hint="default"/>
      </w:rPr>
    </w:lvl>
    <w:lvl w:ilvl="1">
      <w:start w:val="1"/>
      <w:numFmt w:val="bullet"/>
      <w:lvlText w:val="o"/>
      <w:lvlJc w:val="left"/>
      <w:pPr>
        <w:ind w:left="1134" w:hanging="425"/>
      </w:pPr>
      <w:rPr>
        <w:rFonts w:ascii="Courier New" w:hAnsi="Courier New" w:hint="default"/>
      </w:rPr>
    </w:lvl>
    <w:lvl w:ilvl="2">
      <w:start w:val="1"/>
      <w:numFmt w:val="bullet"/>
      <w:lvlText w:val=""/>
      <w:lvlJc w:val="left"/>
      <w:pPr>
        <w:ind w:left="1559" w:hanging="425"/>
      </w:pPr>
      <w:rPr>
        <w:rFonts w:ascii="Wingdings" w:hAnsi="Wingdings" w:hint="default"/>
      </w:rPr>
    </w:lvl>
    <w:lvl w:ilvl="3">
      <w:start w:val="1"/>
      <w:numFmt w:val="bullet"/>
      <w:lvlText w:val=""/>
      <w:lvlJc w:val="left"/>
      <w:pPr>
        <w:ind w:left="1985" w:hanging="426"/>
      </w:pPr>
      <w:rPr>
        <w:rFonts w:ascii="Symbol" w:hAnsi="Symbol" w:hint="default"/>
      </w:rPr>
    </w:lvl>
    <w:lvl w:ilvl="4">
      <w:start w:val="1"/>
      <w:numFmt w:val="bullet"/>
      <w:lvlText w:val="o"/>
      <w:lvlJc w:val="left"/>
      <w:pPr>
        <w:ind w:left="2410" w:hanging="425"/>
      </w:pPr>
      <w:rPr>
        <w:rFonts w:ascii="Courier New" w:hAnsi="Courier New" w:hint="default"/>
      </w:rPr>
    </w:lvl>
    <w:lvl w:ilvl="5">
      <w:start w:val="1"/>
      <w:numFmt w:val="bullet"/>
      <w:lvlText w:val=""/>
      <w:lvlJc w:val="left"/>
      <w:pPr>
        <w:ind w:left="2835" w:hanging="425"/>
      </w:pPr>
      <w:rPr>
        <w:rFonts w:ascii="Wingdings" w:hAnsi="Wingdings" w:hint="default"/>
      </w:rPr>
    </w:lvl>
    <w:lvl w:ilvl="6">
      <w:start w:val="1"/>
      <w:numFmt w:val="bullet"/>
      <w:lvlText w:val=""/>
      <w:lvlJc w:val="left"/>
      <w:pPr>
        <w:ind w:left="3260" w:hanging="425"/>
      </w:pPr>
      <w:rPr>
        <w:rFonts w:ascii="Symbol" w:hAnsi="Symbol" w:hint="default"/>
      </w:rPr>
    </w:lvl>
    <w:lvl w:ilvl="7">
      <w:start w:val="1"/>
      <w:numFmt w:val="bullet"/>
      <w:lvlText w:val="o"/>
      <w:lvlJc w:val="left"/>
      <w:pPr>
        <w:ind w:left="3686" w:hanging="426"/>
      </w:pPr>
      <w:rPr>
        <w:rFonts w:ascii="Courier New" w:hAnsi="Courier New" w:hint="default"/>
      </w:rPr>
    </w:lvl>
    <w:lvl w:ilvl="8">
      <w:start w:val="1"/>
      <w:numFmt w:val="bullet"/>
      <w:lvlText w:val=""/>
      <w:lvlJc w:val="left"/>
      <w:pPr>
        <w:ind w:left="4111" w:hanging="425"/>
      </w:pPr>
      <w:rPr>
        <w:rFonts w:ascii="Wingdings" w:hAnsi="Wingdings" w:hint="default"/>
      </w:rPr>
    </w:lvl>
  </w:abstractNum>
  <w:abstractNum w:abstractNumId="37" w15:restartNumberingAfterBreak="0">
    <w:nsid w:val="5DF07E7F"/>
    <w:multiLevelType w:val="multilevel"/>
    <w:tmpl w:val="B5B2F250"/>
    <w:numStyleLink w:val="ListaCESFAMVietas"/>
  </w:abstractNum>
  <w:abstractNum w:abstractNumId="38" w15:restartNumberingAfterBreak="0">
    <w:nsid w:val="5EE014B2"/>
    <w:multiLevelType w:val="multilevel"/>
    <w:tmpl w:val="B5B2F250"/>
    <w:numStyleLink w:val="ListaCESFAMVietas"/>
  </w:abstractNum>
  <w:abstractNum w:abstractNumId="39" w15:restartNumberingAfterBreak="0">
    <w:nsid w:val="5F533A01"/>
    <w:multiLevelType w:val="multilevel"/>
    <w:tmpl w:val="B5B2F250"/>
    <w:numStyleLink w:val="ListaCESFAMVietas"/>
  </w:abstractNum>
  <w:abstractNum w:abstractNumId="40" w15:restartNumberingAfterBreak="0">
    <w:nsid w:val="68D806F1"/>
    <w:multiLevelType w:val="multilevel"/>
    <w:tmpl w:val="B5B2F250"/>
    <w:numStyleLink w:val="ListaCESFAMVietas"/>
  </w:abstractNum>
  <w:abstractNum w:abstractNumId="41" w15:restartNumberingAfterBreak="0">
    <w:nsid w:val="712620E2"/>
    <w:multiLevelType w:val="multilevel"/>
    <w:tmpl w:val="B5B2F250"/>
    <w:numStyleLink w:val="ListaCESFAMVietas"/>
  </w:abstractNum>
  <w:abstractNum w:abstractNumId="42" w15:restartNumberingAfterBreak="0">
    <w:nsid w:val="71517DEC"/>
    <w:multiLevelType w:val="multilevel"/>
    <w:tmpl w:val="B5B2F250"/>
    <w:numStyleLink w:val="ListaCESFAMVietas"/>
  </w:abstractNum>
  <w:abstractNum w:abstractNumId="43" w15:restartNumberingAfterBreak="0">
    <w:nsid w:val="759952E0"/>
    <w:multiLevelType w:val="multilevel"/>
    <w:tmpl w:val="B5B2F250"/>
    <w:numStyleLink w:val="ListaCESFAMVietas"/>
  </w:abstractNum>
  <w:abstractNum w:abstractNumId="44" w15:restartNumberingAfterBreak="0">
    <w:nsid w:val="7707150E"/>
    <w:multiLevelType w:val="multilevel"/>
    <w:tmpl w:val="B5B2F250"/>
    <w:numStyleLink w:val="ListaCESFAMVietas"/>
  </w:abstractNum>
  <w:abstractNum w:abstractNumId="45" w15:restartNumberingAfterBreak="0">
    <w:nsid w:val="7ADF015D"/>
    <w:multiLevelType w:val="multilevel"/>
    <w:tmpl w:val="3AFAF5F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15:restartNumberingAfterBreak="0">
    <w:nsid w:val="7C5057FD"/>
    <w:multiLevelType w:val="multilevel"/>
    <w:tmpl w:val="B5B2F250"/>
    <w:numStyleLink w:val="ListaCESFAMVietas"/>
  </w:abstractNum>
  <w:abstractNum w:abstractNumId="47" w15:restartNumberingAfterBreak="0">
    <w:nsid w:val="7F217BEA"/>
    <w:multiLevelType w:val="multilevel"/>
    <w:tmpl w:val="B5B2F250"/>
    <w:numStyleLink w:val="ListaCESFAMVietas"/>
  </w:abstractNum>
  <w:num w:numId="1">
    <w:abstractNumId w:val="23"/>
  </w:num>
  <w:num w:numId="2">
    <w:abstractNumId w:val="45"/>
  </w:num>
  <w:num w:numId="3">
    <w:abstractNumId w:val="36"/>
  </w:num>
  <w:num w:numId="4">
    <w:abstractNumId w:val="27"/>
  </w:num>
  <w:num w:numId="5">
    <w:abstractNumId w:val="14"/>
  </w:num>
  <w:num w:numId="6">
    <w:abstractNumId w:val="26"/>
  </w:num>
  <w:num w:numId="7">
    <w:abstractNumId w:val="25"/>
  </w:num>
  <w:num w:numId="8">
    <w:abstractNumId w:val="20"/>
  </w:num>
  <w:num w:numId="9">
    <w:abstractNumId w:val="22"/>
  </w:num>
  <w:num w:numId="10">
    <w:abstractNumId w:val="42"/>
  </w:num>
  <w:num w:numId="11">
    <w:abstractNumId w:val="9"/>
  </w:num>
  <w:num w:numId="12">
    <w:abstractNumId w:val="38"/>
  </w:num>
  <w:num w:numId="13">
    <w:abstractNumId w:val="1"/>
  </w:num>
  <w:num w:numId="14">
    <w:abstractNumId w:val="0"/>
  </w:num>
  <w:num w:numId="15">
    <w:abstractNumId w:val="4"/>
  </w:num>
  <w:num w:numId="16">
    <w:abstractNumId w:val="33"/>
  </w:num>
  <w:num w:numId="17">
    <w:abstractNumId w:val="30"/>
  </w:num>
  <w:num w:numId="18">
    <w:abstractNumId w:val="28"/>
  </w:num>
  <w:num w:numId="19">
    <w:abstractNumId w:val="8"/>
  </w:num>
  <w:num w:numId="20">
    <w:abstractNumId w:val="15"/>
  </w:num>
  <w:num w:numId="21">
    <w:abstractNumId w:val="31"/>
  </w:num>
  <w:num w:numId="22">
    <w:abstractNumId w:val="37"/>
  </w:num>
  <w:num w:numId="23">
    <w:abstractNumId w:val="21"/>
  </w:num>
  <w:num w:numId="24">
    <w:abstractNumId w:val="29"/>
  </w:num>
  <w:num w:numId="25">
    <w:abstractNumId w:val="47"/>
  </w:num>
  <w:num w:numId="26">
    <w:abstractNumId w:val="3"/>
  </w:num>
  <w:num w:numId="27">
    <w:abstractNumId w:val="35"/>
  </w:num>
  <w:num w:numId="28">
    <w:abstractNumId w:val="36"/>
  </w:num>
  <w:num w:numId="29">
    <w:abstractNumId w:val="18"/>
  </w:num>
  <w:num w:numId="30">
    <w:abstractNumId w:val="43"/>
  </w:num>
  <w:num w:numId="31">
    <w:abstractNumId w:val="39"/>
  </w:num>
  <w:num w:numId="32">
    <w:abstractNumId w:val="5"/>
  </w:num>
  <w:num w:numId="33">
    <w:abstractNumId w:val="13"/>
  </w:num>
  <w:num w:numId="34">
    <w:abstractNumId w:val="41"/>
  </w:num>
  <w:num w:numId="35">
    <w:abstractNumId w:val="2"/>
  </w:num>
  <w:num w:numId="36">
    <w:abstractNumId w:val="40"/>
  </w:num>
  <w:num w:numId="37">
    <w:abstractNumId w:val="24"/>
  </w:num>
  <w:num w:numId="38">
    <w:abstractNumId w:val="32"/>
  </w:num>
  <w:num w:numId="39">
    <w:abstractNumId w:val="46"/>
  </w:num>
  <w:num w:numId="40">
    <w:abstractNumId w:val="12"/>
  </w:num>
  <w:num w:numId="41">
    <w:abstractNumId w:val="17"/>
  </w:num>
  <w:num w:numId="42">
    <w:abstractNumId w:val="19"/>
  </w:num>
  <w:num w:numId="43">
    <w:abstractNumId w:val="7"/>
  </w:num>
  <w:num w:numId="44">
    <w:abstractNumId w:val="34"/>
  </w:num>
  <w:num w:numId="45">
    <w:abstractNumId w:val="10"/>
  </w:num>
  <w:num w:numId="46">
    <w:abstractNumId w:val="11"/>
  </w:num>
  <w:num w:numId="47">
    <w:abstractNumId w:val="6"/>
  </w:num>
  <w:num w:numId="48">
    <w:abstractNumId w:val="16"/>
  </w:num>
  <w:num w:numId="4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linkStyles/>
  <w:documentProtection w:edit="readOnly" w:enforcement="1" w:cryptProviderType="rsaAES" w:cryptAlgorithmClass="hash" w:cryptAlgorithmType="typeAny" w:cryptAlgorithmSid="14" w:cryptSpinCount="100000" w:hash="NZjsH7TDUiHe39CFirq96yd0+5+mbVDuJbqv/rE4jQHKTQm5DA3hCFjxZienYdHuhUT0BVahgiWST+riokTxVQ==" w:salt="R2OHZnctY1GT34Wqh+sJdA=="/>
  <w:defaultTabStop w:val="708"/>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B1"/>
    <w:rsid w:val="00042EBB"/>
    <w:rsid w:val="000D27A3"/>
    <w:rsid w:val="001172C4"/>
    <w:rsid w:val="0012301D"/>
    <w:rsid w:val="001231E1"/>
    <w:rsid w:val="0018182C"/>
    <w:rsid w:val="00186491"/>
    <w:rsid w:val="00192715"/>
    <w:rsid w:val="001C5680"/>
    <w:rsid w:val="001E193A"/>
    <w:rsid w:val="001E3E18"/>
    <w:rsid w:val="00214D18"/>
    <w:rsid w:val="0021509D"/>
    <w:rsid w:val="002535E8"/>
    <w:rsid w:val="0026317E"/>
    <w:rsid w:val="002A293C"/>
    <w:rsid w:val="002B48C8"/>
    <w:rsid w:val="003146A1"/>
    <w:rsid w:val="003305B2"/>
    <w:rsid w:val="00343449"/>
    <w:rsid w:val="003C1607"/>
    <w:rsid w:val="00405AC8"/>
    <w:rsid w:val="00426356"/>
    <w:rsid w:val="004303DE"/>
    <w:rsid w:val="004537DC"/>
    <w:rsid w:val="004546A6"/>
    <w:rsid w:val="00492D1F"/>
    <w:rsid w:val="004B6216"/>
    <w:rsid w:val="004D60A8"/>
    <w:rsid w:val="004E4A32"/>
    <w:rsid w:val="00532D2F"/>
    <w:rsid w:val="005358A1"/>
    <w:rsid w:val="005427A5"/>
    <w:rsid w:val="005B0727"/>
    <w:rsid w:val="005F6BBE"/>
    <w:rsid w:val="006169FB"/>
    <w:rsid w:val="006342D9"/>
    <w:rsid w:val="00651D0A"/>
    <w:rsid w:val="006C7F34"/>
    <w:rsid w:val="00733FC0"/>
    <w:rsid w:val="007420ED"/>
    <w:rsid w:val="007428A3"/>
    <w:rsid w:val="00781ED4"/>
    <w:rsid w:val="007B53AF"/>
    <w:rsid w:val="007D43C1"/>
    <w:rsid w:val="008029FB"/>
    <w:rsid w:val="00835BEC"/>
    <w:rsid w:val="008C016B"/>
    <w:rsid w:val="008C4903"/>
    <w:rsid w:val="008C4E67"/>
    <w:rsid w:val="008F5EA0"/>
    <w:rsid w:val="00952733"/>
    <w:rsid w:val="009C70B1"/>
    <w:rsid w:val="009E63B1"/>
    <w:rsid w:val="00A169BA"/>
    <w:rsid w:val="00A40BE3"/>
    <w:rsid w:val="00A915EB"/>
    <w:rsid w:val="00AD1339"/>
    <w:rsid w:val="00AE57A2"/>
    <w:rsid w:val="00B40433"/>
    <w:rsid w:val="00BE219B"/>
    <w:rsid w:val="00C05397"/>
    <w:rsid w:val="00C1708B"/>
    <w:rsid w:val="00C1789C"/>
    <w:rsid w:val="00C23E70"/>
    <w:rsid w:val="00C53675"/>
    <w:rsid w:val="00C77285"/>
    <w:rsid w:val="00C843A3"/>
    <w:rsid w:val="00C95AE4"/>
    <w:rsid w:val="00CA2ACD"/>
    <w:rsid w:val="00CB1220"/>
    <w:rsid w:val="00CB17B9"/>
    <w:rsid w:val="00CB2BD3"/>
    <w:rsid w:val="00CE7B9F"/>
    <w:rsid w:val="00CF5559"/>
    <w:rsid w:val="00D33FA8"/>
    <w:rsid w:val="00D8422B"/>
    <w:rsid w:val="00D93AE5"/>
    <w:rsid w:val="00DA1A5E"/>
    <w:rsid w:val="00DE6C76"/>
    <w:rsid w:val="00DF6AD0"/>
    <w:rsid w:val="00E12D96"/>
    <w:rsid w:val="00E34023"/>
    <w:rsid w:val="00E35350"/>
    <w:rsid w:val="00E61774"/>
    <w:rsid w:val="00E65F1A"/>
    <w:rsid w:val="00EC3C75"/>
    <w:rsid w:val="00EE0725"/>
    <w:rsid w:val="00EE7805"/>
    <w:rsid w:val="00F545E1"/>
    <w:rsid w:val="00F654C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F1A016"/>
  <w15:chartTrackingRefBased/>
  <w15:docId w15:val="{BF6F5328-0C80-4718-AB35-4DC56FDD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FC0"/>
    <w:pPr>
      <w:spacing w:after="120" w:line="240" w:lineRule="auto"/>
      <w:ind w:firstLine="709"/>
      <w:jc w:val="both"/>
    </w:pPr>
    <w:rPr>
      <w:rFonts w:ascii="Book Antiqua" w:hAnsi="Book Antiqua"/>
    </w:rPr>
  </w:style>
  <w:style w:type="paragraph" w:styleId="Ttulo1">
    <w:name w:val="heading 1"/>
    <w:next w:val="Normal"/>
    <w:link w:val="Ttulo1Car"/>
    <w:uiPriority w:val="9"/>
    <w:qFormat/>
    <w:rsid w:val="00733FC0"/>
    <w:pPr>
      <w:keepNext/>
      <w:keepLines/>
      <w:suppressAutoHyphens/>
      <w:spacing w:before="240" w:after="120" w:line="240" w:lineRule="auto"/>
      <w:ind w:left="709" w:hanging="709"/>
      <w:outlineLvl w:val="0"/>
    </w:pPr>
    <w:rPr>
      <w:rFonts w:ascii="Book Antiqua" w:eastAsiaTheme="majorEastAsia" w:hAnsi="Book Antiqua" w:cstheme="majorBidi"/>
      <w:b/>
      <w:caps/>
      <w:sz w:val="28"/>
      <w:szCs w:val="32"/>
      <w:u w:val="single"/>
    </w:rPr>
  </w:style>
  <w:style w:type="paragraph" w:styleId="Ttulo2">
    <w:name w:val="heading 2"/>
    <w:basedOn w:val="Ttulo1"/>
    <w:next w:val="Normal"/>
    <w:link w:val="Ttulo2Car"/>
    <w:uiPriority w:val="9"/>
    <w:qFormat/>
    <w:rsid w:val="00733FC0"/>
    <w:pPr>
      <w:outlineLvl w:val="1"/>
    </w:pPr>
    <w:rPr>
      <w:bCs/>
      <w:caps w:val="0"/>
      <w:sz w:val="26"/>
      <w:szCs w:val="26"/>
      <w:u w:val="none"/>
    </w:rPr>
  </w:style>
  <w:style w:type="paragraph" w:styleId="Ttulo3">
    <w:name w:val="heading 3"/>
    <w:basedOn w:val="Ttulo1"/>
    <w:next w:val="Normal"/>
    <w:link w:val="Ttulo3Car"/>
    <w:uiPriority w:val="9"/>
    <w:qFormat/>
    <w:rsid w:val="00733FC0"/>
    <w:pPr>
      <w:outlineLvl w:val="2"/>
    </w:pPr>
    <w:rPr>
      <w:b w:val="0"/>
      <w:caps w:val="0"/>
      <w:sz w:val="24"/>
      <w:szCs w:val="24"/>
      <w:u w:val="none"/>
    </w:rPr>
  </w:style>
  <w:style w:type="paragraph" w:styleId="Ttulo4">
    <w:name w:val="heading 4"/>
    <w:basedOn w:val="Ttulo1"/>
    <w:next w:val="Normal"/>
    <w:link w:val="Ttulo4Car"/>
    <w:uiPriority w:val="9"/>
    <w:qFormat/>
    <w:rsid w:val="00733FC0"/>
    <w:pPr>
      <w:outlineLvl w:val="3"/>
    </w:pPr>
    <w:rPr>
      <w:b w:val="0"/>
      <w:iCs/>
      <w:caps w:val="0"/>
      <w:spacing w:val="-10"/>
      <w:sz w:val="22"/>
      <w:u w:val="none"/>
    </w:rPr>
  </w:style>
  <w:style w:type="paragraph" w:styleId="Ttulo5">
    <w:name w:val="heading 5"/>
    <w:basedOn w:val="Normal"/>
    <w:next w:val="Normal"/>
    <w:link w:val="Ttulo5Car"/>
    <w:uiPriority w:val="9"/>
    <w:unhideWhenUsed/>
    <w:rsid w:val="009E63B1"/>
    <w:pPr>
      <w:keepNext/>
      <w:keepLines/>
      <w:spacing w:before="40" w:after="0"/>
      <w:ind w:left="709" w:hanging="709"/>
      <w:outlineLvl w:val="4"/>
    </w:pPr>
    <w:rPr>
      <w:rFonts w:eastAsiaTheme="majorEastAsia" w:cstheme="majorBidi"/>
      <w:sz w:val="20"/>
      <w:szCs w:val="20"/>
      <w:lang w:val="es-ES" w:eastAsia="ja-JP"/>
    </w:rPr>
  </w:style>
  <w:style w:type="paragraph" w:styleId="Ttulo6">
    <w:name w:val="heading 6"/>
    <w:basedOn w:val="Normal"/>
    <w:next w:val="Normal"/>
    <w:link w:val="Ttulo6Car"/>
    <w:uiPriority w:val="9"/>
    <w:unhideWhenUsed/>
    <w:rsid w:val="009E63B1"/>
    <w:pPr>
      <w:keepNext/>
      <w:keepLines/>
      <w:spacing w:before="40" w:after="0"/>
      <w:outlineLvl w:val="5"/>
    </w:pPr>
    <w:rPr>
      <w:rFonts w:asciiTheme="majorHAnsi" w:eastAsiaTheme="majorEastAsia" w:hAnsiTheme="majorHAnsi" w:cstheme="majorBidi"/>
      <w:color w:val="1F3763" w:themeColor="accent1" w:themeShade="7F"/>
      <w:lang w:val="es-ES" w:eastAsia="ja-JP"/>
    </w:rPr>
  </w:style>
  <w:style w:type="paragraph" w:styleId="Ttulo7">
    <w:name w:val="heading 7"/>
    <w:basedOn w:val="Normal"/>
    <w:next w:val="Normal"/>
    <w:link w:val="Ttulo7Car"/>
    <w:uiPriority w:val="9"/>
    <w:unhideWhenUsed/>
    <w:rsid w:val="009E63B1"/>
    <w:pPr>
      <w:keepNext/>
      <w:keepLines/>
      <w:spacing w:before="40" w:after="0"/>
      <w:outlineLvl w:val="6"/>
    </w:pPr>
    <w:rPr>
      <w:rFonts w:asciiTheme="majorHAnsi" w:eastAsiaTheme="majorEastAsia" w:hAnsiTheme="majorHAnsi" w:cstheme="majorBidi"/>
      <w:i/>
      <w:iCs/>
      <w:color w:val="1F3763" w:themeColor="accent1" w:themeShade="7F"/>
      <w:lang w:val="es-ES" w:eastAsia="ja-JP"/>
    </w:rPr>
  </w:style>
  <w:style w:type="paragraph" w:styleId="Ttulo8">
    <w:name w:val="heading 8"/>
    <w:basedOn w:val="Normal"/>
    <w:next w:val="Normal"/>
    <w:link w:val="Ttulo8Car"/>
    <w:uiPriority w:val="9"/>
    <w:unhideWhenUsed/>
    <w:rsid w:val="009E63B1"/>
    <w:pPr>
      <w:keepNext/>
      <w:keepLines/>
      <w:spacing w:before="40" w:after="0"/>
      <w:outlineLvl w:val="7"/>
    </w:pPr>
    <w:rPr>
      <w:rFonts w:asciiTheme="majorHAnsi" w:eastAsiaTheme="majorEastAsia" w:hAnsiTheme="majorHAnsi" w:cstheme="majorBidi"/>
      <w:color w:val="272727" w:themeColor="text1" w:themeTint="D8"/>
      <w:sz w:val="21"/>
      <w:szCs w:val="21"/>
      <w:lang w:val="es-ES" w:eastAsia="ja-JP"/>
    </w:rPr>
  </w:style>
  <w:style w:type="character" w:default="1" w:styleId="Fuentedeprrafopredeter">
    <w:name w:val="Default Paragraph Font"/>
    <w:uiPriority w:val="1"/>
    <w:semiHidden/>
    <w:unhideWhenUsed/>
    <w:rsid w:val="00733FC0"/>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733FC0"/>
  </w:style>
  <w:style w:type="character" w:customStyle="1" w:styleId="Ttulo1Car">
    <w:name w:val="Título 1 Car"/>
    <w:basedOn w:val="Fuentedeprrafopredeter"/>
    <w:link w:val="Ttulo1"/>
    <w:uiPriority w:val="9"/>
    <w:rsid w:val="00733FC0"/>
    <w:rPr>
      <w:rFonts w:ascii="Book Antiqua" w:eastAsiaTheme="majorEastAsia" w:hAnsi="Book Antiqua" w:cstheme="majorBidi"/>
      <w:b/>
      <w:caps/>
      <w:sz w:val="28"/>
      <w:szCs w:val="32"/>
      <w:u w:val="single"/>
    </w:rPr>
  </w:style>
  <w:style w:type="character" w:customStyle="1" w:styleId="Ttulo2Car">
    <w:name w:val="Título 2 Car"/>
    <w:basedOn w:val="Fuentedeprrafopredeter"/>
    <w:link w:val="Ttulo2"/>
    <w:uiPriority w:val="9"/>
    <w:rsid w:val="00733FC0"/>
    <w:rPr>
      <w:rFonts w:ascii="Book Antiqua" w:eastAsiaTheme="majorEastAsia" w:hAnsi="Book Antiqua" w:cstheme="majorBidi"/>
      <w:b/>
      <w:bCs/>
      <w:sz w:val="26"/>
      <w:szCs w:val="26"/>
    </w:rPr>
  </w:style>
  <w:style w:type="character" w:customStyle="1" w:styleId="Ttulo3Car">
    <w:name w:val="Título 3 Car"/>
    <w:basedOn w:val="Fuentedeprrafopredeter"/>
    <w:link w:val="Ttulo3"/>
    <w:uiPriority w:val="9"/>
    <w:rsid w:val="00733FC0"/>
    <w:rPr>
      <w:rFonts w:ascii="Book Antiqua" w:eastAsiaTheme="majorEastAsia" w:hAnsi="Book Antiqua" w:cstheme="majorBidi"/>
      <w:sz w:val="24"/>
      <w:szCs w:val="24"/>
    </w:rPr>
  </w:style>
  <w:style w:type="character" w:customStyle="1" w:styleId="Ttulo4Car">
    <w:name w:val="Título 4 Car"/>
    <w:basedOn w:val="Fuentedeprrafopredeter"/>
    <w:link w:val="Ttulo4"/>
    <w:uiPriority w:val="9"/>
    <w:rsid w:val="00733FC0"/>
    <w:rPr>
      <w:rFonts w:ascii="Book Antiqua" w:eastAsiaTheme="majorEastAsia" w:hAnsi="Book Antiqua" w:cstheme="majorBidi"/>
      <w:iCs/>
      <w:spacing w:val="-10"/>
      <w:szCs w:val="32"/>
    </w:rPr>
  </w:style>
  <w:style w:type="table" w:styleId="Tablaconcuadrcula">
    <w:name w:val="Table Grid"/>
    <w:basedOn w:val="Tablanormal"/>
    <w:uiPriority w:val="39"/>
    <w:rsid w:val="0073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rsid w:val="00733FC0"/>
    <w:pPr>
      <w:spacing w:after="0" w:line="240" w:lineRule="auto"/>
      <w:ind w:firstLine="709"/>
      <w:jc w:val="both"/>
    </w:pPr>
    <w:rPr>
      <w:rFonts w:ascii="Book Antiqua" w:hAnsi="Book Antiqua"/>
    </w:rPr>
  </w:style>
  <w:style w:type="paragraph" w:customStyle="1" w:styleId="TablaNormal0">
    <w:name w:val="Tabla Normal"/>
    <w:qFormat/>
    <w:rsid w:val="00733FC0"/>
    <w:pPr>
      <w:suppressAutoHyphens/>
      <w:spacing w:before="60" w:after="80" w:line="260" w:lineRule="exact"/>
    </w:pPr>
    <w:rPr>
      <w:rFonts w:ascii="Book Antiqua" w:hAnsi="Book Antiqua"/>
    </w:rPr>
  </w:style>
  <w:style w:type="paragraph" w:customStyle="1" w:styleId="TablaDestacado">
    <w:name w:val="Tabla Destacado"/>
    <w:basedOn w:val="TablaNormal0"/>
    <w:qFormat/>
    <w:rsid w:val="00733FC0"/>
    <w:pPr>
      <w:tabs>
        <w:tab w:val="left" w:pos="709"/>
        <w:tab w:val="left" w:pos="4520"/>
      </w:tabs>
    </w:pPr>
    <w:rPr>
      <w:b/>
      <w:bCs/>
    </w:rPr>
  </w:style>
  <w:style w:type="paragraph" w:customStyle="1" w:styleId="TablaTtulo">
    <w:name w:val="Tabla Tìtulo"/>
    <w:basedOn w:val="TablaDestacado"/>
    <w:qFormat/>
    <w:rsid w:val="00733FC0"/>
    <w:pPr>
      <w:spacing w:before="120" w:after="120"/>
      <w:jc w:val="center"/>
    </w:pPr>
    <w:rPr>
      <w:caps/>
    </w:rPr>
  </w:style>
  <w:style w:type="paragraph" w:customStyle="1" w:styleId="TablaCentrado">
    <w:name w:val="Tabla Centrado"/>
    <w:basedOn w:val="TablaDestacado"/>
    <w:qFormat/>
    <w:rsid w:val="00733FC0"/>
    <w:pPr>
      <w:jc w:val="center"/>
    </w:pPr>
  </w:style>
  <w:style w:type="paragraph" w:styleId="Encabezado">
    <w:name w:val="header"/>
    <w:basedOn w:val="Normal"/>
    <w:link w:val="EncabezadoCar"/>
    <w:uiPriority w:val="99"/>
    <w:unhideWhenUsed/>
    <w:rsid w:val="00733FC0"/>
    <w:pPr>
      <w:tabs>
        <w:tab w:val="center" w:pos="4419"/>
        <w:tab w:val="right" w:pos="8838"/>
      </w:tabs>
      <w:spacing w:after="0"/>
    </w:pPr>
  </w:style>
  <w:style w:type="character" w:customStyle="1" w:styleId="EncabezadoCar">
    <w:name w:val="Encabezado Car"/>
    <w:basedOn w:val="Fuentedeprrafopredeter"/>
    <w:link w:val="Encabezado"/>
    <w:uiPriority w:val="99"/>
    <w:rsid w:val="00733FC0"/>
    <w:rPr>
      <w:rFonts w:ascii="Book Antiqua" w:hAnsi="Book Antiqua"/>
    </w:rPr>
  </w:style>
  <w:style w:type="paragraph" w:styleId="Piedepgina">
    <w:name w:val="footer"/>
    <w:basedOn w:val="Normal"/>
    <w:link w:val="PiedepginaCar"/>
    <w:uiPriority w:val="99"/>
    <w:unhideWhenUsed/>
    <w:rsid w:val="00733FC0"/>
    <w:pPr>
      <w:tabs>
        <w:tab w:val="center" w:pos="4419"/>
        <w:tab w:val="right" w:pos="8838"/>
      </w:tabs>
      <w:spacing w:after="0"/>
    </w:pPr>
  </w:style>
  <w:style w:type="character" w:customStyle="1" w:styleId="PiedepginaCar">
    <w:name w:val="Pie de página Car"/>
    <w:basedOn w:val="Fuentedeprrafopredeter"/>
    <w:link w:val="Piedepgina"/>
    <w:uiPriority w:val="99"/>
    <w:rsid w:val="00733FC0"/>
    <w:rPr>
      <w:rFonts w:ascii="Book Antiqua" w:hAnsi="Book Antiqua"/>
    </w:rPr>
  </w:style>
  <w:style w:type="paragraph" w:customStyle="1" w:styleId="TtuloPrincipal">
    <w:name w:val="Tìtulo Principal"/>
    <w:basedOn w:val="Ttulo1"/>
    <w:qFormat/>
    <w:rsid w:val="00733FC0"/>
    <w:pPr>
      <w:ind w:left="0" w:firstLine="0"/>
      <w:jc w:val="center"/>
    </w:pPr>
    <w:rPr>
      <w:szCs w:val="28"/>
    </w:rPr>
  </w:style>
  <w:style w:type="paragraph" w:styleId="Prrafodelista">
    <w:name w:val="List Paragraph"/>
    <w:basedOn w:val="Normal"/>
    <w:uiPriority w:val="34"/>
    <w:qFormat/>
    <w:rsid w:val="00733FC0"/>
    <w:pPr>
      <w:ind w:left="709"/>
    </w:pPr>
  </w:style>
  <w:style w:type="paragraph" w:styleId="TtuloTDC">
    <w:name w:val="TOC Heading"/>
    <w:basedOn w:val="Ttulo1"/>
    <w:next w:val="Normal"/>
    <w:uiPriority w:val="39"/>
    <w:rsid w:val="00733FC0"/>
    <w:pPr>
      <w:outlineLvl w:val="9"/>
    </w:pPr>
    <w:rPr>
      <w:lang w:eastAsia="es-CL"/>
    </w:rPr>
  </w:style>
  <w:style w:type="paragraph" w:styleId="TDC1">
    <w:name w:val="toc 1"/>
    <w:basedOn w:val="Normal"/>
    <w:next w:val="Normal"/>
    <w:uiPriority w:val="39"/>
    <w:rsid w:val="00733FC0"/>
    <w:pPr>
      <w:tabs>
        <w:tab w:val="left" w:pos="709"/>
        <w:tab w:val="right" w:leader="dot" w:pos="9395"/>
      </w:tabs>
      <w:ind w:left="709" w:hanging="425"/>
      <w:jc w:val="left"/>
    </w:pPr>
    <w:rPr>
      <w:caps/>
    </w:rPr>
  </w:style>
  <w:style w:type="paragraph" w:styleId="TDC2">
    <w:name w:val="toc 2"/>
    <w:basedOn w:val="TDC1"/>
    <w:next w:val="Normal"/>
    <w:uiPriority w:val="39"/>
    <w:rsid w:val="00733FC0"/>
    <w:pPr>
      <w:tabs>
        <w:tab w:val="clear" w:pos="709"/>
        <w:tab w:val="left" w:pos="1276"/>
      </w:tabs>
      <w:ind w:left="1276" w:hanging="567"/>
    </w:pPr>
    <w:rPr>
      <w:caps w:val="0"/>
    </w:rPr>
  </w:style>
  <w:style w:type="character" w:styleId="Hipervnculo">
    <w:name w:val="Hyperlink"/>
    <w:basedOn w:val="Fuentedeprrafopredeter"/>
    <w:uiPriority w:val="99"/>
    <w:unhideWhenUsed/>
    <w:rsid w:val="00733FC0"/>
    <w:rPr>
      <w:color w:val="0563C1" w:themeColor="hyperlink"/>
      <w:u w:val="single"/>
    </w:rPr>
  </w:style>
  <w:style w:type="paragraph" w:styleId="TDC3">
    <w:name w:val="toc 3"/>
    <w:basedOn w:val="TDC1"/>
    <w:next w:val="Normal"/>
    <w:uiPriority w:val="39"/>
    <w:rsid w:val="00733FC0"/>
    <w:pPr>
      <w:tabs>
        <w:tab w:val="clear" w:pos="709"/>
        <w:tab w:val="left" w:pos="1985"/>
      </w:tabs>
      <w:ind w:left="1985" w:hanging="709"/>
    </w:pPr>
    <w:rPr>
      <w:caps w:val="0"/>
    </w:rPr>
  </w:style>
  <w:style w:type="paragraph" w:styleId="TDC4">
    <w:name w:val="toc 4"/>
    <w:basedOn w:val="TDC1"/>
    <w:next w:val="Normal"/>
    <w:uiPriority w:val="39"/>
    <w:rsid w:val="00733FC0"/>
    <w:pPr>
      <w:tabs>
        <w:tab w:val="clear" w:pos="709"/>
        <w:tab w:val="left" w:pos="2835"/>
      </w:tabs>
      <w:ind w:left="2835" w:hanging="851"/>
    </w:pPr>
    <w:rPr>
      <w:caps w:val="0"/>
    </w:rPr>
  </w:style>
  <w:style w:type="numbering" w:customStyle="1" w:styleId="ListaCESFAMVietas">
    <w:name w:val="Lista CESFAM Viñetas"/>
    <w:uiPriority w:val="99"/>
    <w:rsid w:val="00733FC0"/>
    <w:pPr>
      <w:numPr>
        <w:numId w:val="3"/>
      </w:numPr>
    </w:pPr>
  </w:style>
  <w:style w:type="paragraph" w:styleId="Ttulo">
    <w:name w:val="Title"/>
    <w:basedOn w:val="Normal"/>
    <w:next w:val="Normal"/>
    <w:link w:val="TtuloCar"/>
    <w:uiPriority w:val="10"/>
    <w:rsid w:val="00733FC0"/>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3FC0"/>
    <w:rPr>
      <w:rFonts w:asciiTheme="majorHAnsi" w:eastAsiaTheme="majorEastAsia" w:hAnsiTheme="majorHAnsi" w:cstheme="majorBidi"/>
      <w:spacing w:val="-10"/>
      <w:kern w:val="28"/>
      <w:sz w:val="56"/>
      <w:szCs w:val="56"/>
    </w:rPr>
  </w:style>
  <w:style w:type="character" w:customStyle="1" w:styleId="Ttulo5Car">
    <w:name w:val="Título 5 Car"/>
    <w:basedOn w:val="Fuentedeprrafopredeter"/>
    <w:link w:val="Ttulo5"/>
    <w:uiPriority w:val="9"/>
    <w:rsid w:val="009E63B1"/>
    <w:rPr>
      <w:rFonts w:ascii="Book Antiqua" w:eastAsiaTheme="majorEastAsia" w:hAnsi="Book Antiqua" w:cstheme="majorBidi"/>
      <w:sz w:val="20"/>
      <w:szCs w:val="20"/>
      <w:lang w:val="es-ES" w:eastAsia="ja-JP"/>
    </w:rPr>
  </w:style>
  <w:style w:type="character" w:customStyle="1" w:styleId="Ttulo6Car">
    <w:name w:val="Título 6 Car"/>
    <w:basedOn w:val="Fuentedeprrafopredeter"/>
    <w:link w:val="Ttulo6"/>
    <w:uiPriority w:val="9"/>
    <w:rsid w:val="009E63B1"/>
    <w:rPr>
      <w:rFonts w:asciiTheme="majorHAnsi" w:eastAsiaTheme="majorEastAsia" w:hAnsiTheme="majorHAnsi" w:cstheme="majorBidi"/>
      <w:color w:val="1F3763" w:themeColor="accent1" w:themeShade="7F"/>
      <w:lang w:val="es-ES" w:eastAsia="ja-JP"/>
    </w:rPr>
  </w:style>
  <w:style w:type="character" w:customStyle="1" w:styleId="Ttulo7Car">
    <w:name w:val="Título 7 Car"/>
    <w:basedOn w:val="Fuentedeprrafopredeter"/>
    <w:link w:val="Ttulo7"/>
    <w:uiPriority w:val="9"/>
    <w:rsid w:val="009E63B1"/>
    <w:rPr>
      <w:rFonts w:asciiTheme="majorHAnsi" w:eastAsiaTheme="majorEastAsia" w:hAnsiTheme="majorHAnsi" w:cstheme="majorBidi"/>
      <w:i/>
      <w:iCs/>
      <w:color w:val="1F3763" w:themeColor="accent1" w:themeShade="7F"/>
      <w:lang w:val="es-ES" w:eastAsia="ja-JP"/>
    </w:rPr>
  </w:style>
  <w:style w:type="character" w:customStyle="1" w:styleId="Ttulo8Car">
    <w:name w:val="Título 8 Car"/>
    <w:basedOn w:val="Fuentedeprrafopredeter"/>
    <w:link w:val="Ttulo8"/>
    <w:uiPriority w:val="9"/>
    <w:rsid w:val="009E63B1"/>
    <w:rPr>
      <w:rFonts w:asciiTheme="majorHAnsi" w:eastAsiaTheme="majorEastAsia" w:hAnsiTheme="majorHAnsi" w:cstheme="majorBidi"/>
      <w:color w:val="272727" w:themeColor="text1" w:themeTint="D8"/>
      <w:sz w:val="21"/>
      <w:szCs w:val="21"/>
      <w:lang w:val="es-ES" w:eastAsia="ja-JP"/>
    </w:rPr>
  </w:style>
  <w:style w:type="character" w:customStyle="1" w:styleId="SinespaciadoCar">
    <w:name w:val="Sin espaciado Car"/>
    <w:basedOn w:val="Fuentedeprrafopredeter"/>
    <w:link w:val="Sinespaciado"/>
    <w:uiPriority w:val="1"/>
    <w:rsid w:val="009E63B1"/>
    <w:rPr>
      <w:rFonts w:ascii="Book Antiqua" w:hAnsi="Book Antiqua"/>
    </w:rPr>
  </w:style>
  <w:style w:type="character" w:styleId="Refdecomentario">
    <w:name w:val="annotation reference"/>
    <w:basedOn w:val="Fuentedeprrafopredeter"/>
    <w:uiPriority w:val="99"/>
    <w:semiHidden/>
    <w:unhideWhenUsed/>
    <w:rsid w:val="009E63B1"/>
    <w:rPr>
      <w:sz w:val="16"/>
      <w:szCs w:val="16"/>
    </w:rPr>
  </w:style>
  <w:style w:type="paragraph" w:styleId="Textocomentario">
    <w:name w:val="annotation text"/>
    <w:basedOn w:val="Normal"/>
    <w:link w:val="TextocomentarioCar"/>
    <w:uiPriority w:val="99"/>
    <w:semiHidden/>
    <w:unhideWhenUsed/>
    <w:rsid w:val="009E63B1"/>
    <w:rPr>
      <w:rFonts w:eastAsiaTheme="minorEastAsia"/>
      <w:sz w:val="20"/>
      <w:szCs w:val="20"/>
      <w:lang w:val="es-ES" w:eastAsia="ja-JP"/>
    </w:rPr>
  </w:style>
  <w:style w:type="character" w:customStyle="1" w:styleId="TextocomentarioCar">
    <w:name w:val="Texto comentario Car"/>
    <w:basedOn w:val="Fuentedeprrafopredeter"/>
    <w:link w:val="Textocomentario"/>
    <w:uiPriority w:val="99"/>
    <w:semiHidden/>
    <w:rsid w:val="009E63B1"/>
    <w:rPr>
      <w:rFonts w:ascii="Book Antiqua" w:eastAsiaTheme="minorEastAsia" w:hAnsi="Book Antiqua"/>
      <w:sz w:val="20"/>
      <w:szCs w:val="20"/>
      <w:lang w:val="es-ES" w:eastAsia="ja-JP"/>
    </w:rPr>
  </w:style>
  <w:style w:type="paragraph" w:styleId="Asuntodelcomentario">
    <w:name w:val="annotation subject"/>
    <w:basedOn w:val="Textocomentario"/>
    <w:next w:val="Textocomentario"/>
    <w:link w:val="AsuntodelcomentarioCar"/>
    <w:uiPriority w:val="99"/>
    <w:semiHidden/>
    <w:unhideWhenUsed/>
    <w:rsid w:val="009E63B1"/>
    <w:rPr>
      <w:b/>
      <w:bCs/>
    </w:rPr>
  </w:style>
  <w:style w:type="character" w:customStyle="1" w:styleId="AsuntodelcomentarioCar">
    <w:name w:val="Asunto del comentario Car"/>
    <w:basedOn w:val="TextocomentarioCar"/>
    <w:link w:val="Asuntodelcomentario"/>
    <w:uiPriority w:val="99"/>
    <w:semiHidden/>
    <w:rsid w:val="009E63B1"/>
    <w:rPr>
      <w:rFonts w:ascii="Book Antiqua" w:eastAsiaTheme="minorEastAsia" w:hAnsi="Book Antiqua"/>
      <w:b/>
      <w:bCs/>
      <w:sz w:val="20"/>
      <w:szCs w:val="20"/>
      <w:lang w:val="es-ES" w:eastAsia="ja-JP"/>
    </w:rPr>
  </w:style>
  <w:style w:type="paragraph" w:styleId="Textodeglobo">
    <w:name w:val="Balloon Text"/>
    <w:basedOn w:val="Normal"/>
    <w:link w:val="TextodegloboCar"/>
    <w:uiPriority w:val="99"/>
    <w:semiHidden/>
    <w:unhideWhenUsed/>
    <w:rsid w:val="009E63B1"/>
    <w:pPr>
      <w:spacing w:after="0"/>
    </w:pPr>
    <w:rPr>
      <w:rFonts w:ascii="Segoe UI" w:eastAsiaTheme="minorEastAsia" w:hAnsi="Segoe UI" w:cs="Segoe UI"/>
      <w:sz w:val="18"/>
      <w:szCs w:val="18"/>
      <w:lang w:val="es-ES" w:eastAsia="ja-JP"/>
    </w:rPr>
  </w:style>
  <w:style w:type="character" w:customStyle="1" w:styleId="TextodegloboCar">
    <w:name w:val="Texto de globo Car"/>
    <w:basedOn w:val="Fuentedeprrafopredeter"/>
    <w:link w:val="Textodeglobo"/>
    <w:uiPriority w:val="99"/>
    <w:semiHidden/>
    <w:rsid w:val="009E63B1"/>
    <w:rPr>
      <w:rFonts w:ascii="Segoe UI" w:eastAsiaTheme="minorEastAsia" w:hAnsi="Segoe UI" w:cs="Segoe UI"/>
      <w:sz w:val="18"/>
      <w:szCs w:val="18"/>
      <w:lang w:val="es-ES" w:eastAsia="ja-JP"/>
    </w:rPr>
  </w:style>
  <w:style w:type="character" w:styleId="Hipervnculovisitado">
    <w:name w:val="FollowedHyperlink"/>
    <w:basedOn w:val="Fuentedeprrafopredeter"/>
    <w:uiPriority w:val="99"/>
    <w:semiHidden/>
    <w:unhideWhenUsed/>
    <w:rsid w:val="009E63B1"/>
    <w:rPr>
      <w:color w:val="954F72" w:themeColor="followedHyperlink"/>
      <w:u w:val="single"/>
    </w:rPr>
  </w:style>
  <w:style w:type="character" w:styleId="Ttulodellibro">
    <w:name w:val="Book Title"/>
    <w:basedOn w:val="Fuentedeprrafopredeter"/>
    <w:uiPriority w:val="33"/>
    <w:rsid w:val="009E63B1"/>
    <w:rPr>
      <w:b/>
      <w:bCs/>
      <w:i/>
      <w:iCs/>
      <w:spacing w:val="5"/>
    </w:rPr>
  </w:style>
  <w:style w:type="table" w:styleId="Listaclara">
    <w:name w:val="Light List"/>
    <w:basedOn w:val="Tablanormal"/>
    <w:uiPriority w:val="61"/>
    <w:rsid w:val="009E63B1"/>
    <w:pPr>
      <w:spacing w:after="0" w:line="240" w:lineRule="auto"/>
    </w:pPr>
    <w:rPr>
      <w:rFonts w:eastAsiaTheme="minorEastAsia"/>
      <w:lang w:eastAsia="es-C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
    <w:name w:val="TableGrid"/>
    <w:rsid w:val="009E63B1"/>
    <w:pPr>
      <w:spacing w:after="0" w:line="240" w:lineRule="auto"/>
    </w:pPr>
    <w:rPr>
      <w:rFonts w:eastAsiaTheme="minorEastAsia"/>
      <w:lang w:eastAsia="es-CL"/>
    </w:rPr>
    <w:tblPr>
      <w:tblCellMar>
        <w:top w:w="0" w:type="dxa"/>
        <w:left w:w="0" w:type="dxa"/>
        <w:bottom w:w="0" w:type="dxa"/>
        <w:right w:w="0" w:type="dxa"/>
      </w:tblCellMar>
    </w:tblPr>
  </w:style>
  <w:style w:type="paragraph" w:styleId="Listaconvietas">
    <w:name w:val="List Bullet"/>
    <w:basedOn w:val="Normal"/>
    <w:uiPriority w:val="99"/>
    <w:unhideWhenUsed/>
    <w:rsid w:val="009E63B1"/>
    <w:pPr>
      <w:numPr>
        <w:numId w:val="14"/>
      </w:numPr>
      <w:contextualSpacing/>
    </w:pPr>
    <w:rPr>
      <w:rFonts w:eastAsiaTheme="minorEastAsia"/>
      <w:lang w:val="es-ES" w:eastAsia="ja-JP"/>
    </w:rPr>
  </w:style>
  <w:style w:type="paragraph" w:customStyle="1" w:styleId="TextoenFormas">
    <w:name w:val="Texto en Formas"/>
    <w:qFormat/>
    <w:rsid w:val="00733FC0"/>
    <w:pPr>
      <w:keepNext/>
      <w:keepLines/>
      <w:suppressAutoHyphens/>
      <w:spacing w:after="0" w:line="240" w:lineRule="exact"/>
    </w:pPr>
    <w:rPr>
      <w:rFonts w:ascii="Segoe UI" w:eastAsiaTheme="majorEastAsia" w:hAnsi="Segoe UI" w:cstheme="majorBidi"/>
      <w:sz w:val="20"/>
      <w:szCs w:val="28"/>
    </w:rPr>
  </w:style>
  <w:style w:type="paragraph" w:customStyle="1" w:styleId="TextoenAnexos">
    <w:name w:val="Texto en Anexos"/>
    <w:qFormat/>
    <w:rsid w:val="00733FC0"/>
    <w:pPr>
      <w:keepLines/>
      <w:spacing w:after="120" w:line="240" w:lineRule="auto"/>
    </w:pPr>
    <w:rPr>
      <w:rFonts w:ascii="Segoe UI" w:eastAsiaTheme="majorEastAsia" w:hAnsi="Segoe UI" w:cstheme="majorBidi"/>
      <w:sz w:val="20"/>
      <w:szCs w:val="28"/>
    </w:rPr>
  </w:style>
  <w:style w:type="paragraph" w:customStyle="1" w:styleId="TablaTexto">
    <w:name w:val="Tabla Texto"/>
    <w:qFormat/>
    <w:rsid w:val="00C23E70"/>
    <w:pPr>
      <w:spacing w:before="60" w:after="60" w:line="270" w:lineRule="exact"/>
    </w:pPr>
    <w:rPr>
      <w:rFonts w:ascii="Book Antiqua" w:hAnsi="Book Antiqua"/>
    </w:rPr>
  </w:style>
  <w:style w:type="paragraph" w:styleId="Cita">
    <w:name w:val="Quote"/>
    <w:basedOn w:val="Normal"/>
    <w:next w:val="Normal"/>
    <w:link w:val="CitaCar"/>
    <w:uiPriority w:val="29"/>
    <w:rsid w:val="00CE7B9F"/>
    <w:pPr>
      <w:suppressAutoHyphens/>
      <w:ind w:left="862" w:right="862" w:firstLine="0"/>
      <w:jc w:val="center"/>
    </w:pPr>
    <w:rPr>
      <w:i/>
      <w:iCs/>
      <w:color w:val="404040" w:themeColor="text1" w:themeTint="BF"/>
    </w:rPr>
  </w:style>
  <w:style w:type="character" w:customStyle="1" w:styleId="CitaCar">
    <w:name w:val="Cita Car"/>
    <w:basedOn w:val="Fuentedeprrafopredeter"/>
    <w:link w:val="Cita"/>
    <w:uiPriority w:val="29"/>
    <w:rsid w:val="00CE7B9F"/>
    <w:rPr>
      <w:rFonts w:ascii="Book Antiqua" w:hAnsi="Book Antiqua"/>
      <w:i/>
      <w:iCs/>
      <w:color w:val="404040" w:themeColor="text1" w:themeTint="BF"/>
    </w:rPr>
  </w:style>
  <w:style w:type="paragraph" w:customStyle="1" w:styleId="TablaEncabezado">
    <w:name w:val="Tabla Encabezado"/>
    <w:basedOn w:val="TablaTexto"/>
    <w:qFormat/>
    <w:rsid w:val="008F5EA0"/>
    <w:rPr>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fif"/></Relationships>
</file>

<file path=word/_rels/header1.xml.rels><?xml version="1.0" encoding="UTF-8" standalone="yes"?>
<Relationships xmlns="http://schemas.openxmlformats.org/package/2006/relationships"><Relationship Id="rId1" Type="http://schemas.openxmlformats.org/officeDocument/2006/relationships/image" Target="media/image1.jfif"/></Relationships>
</file>

<file path=word/_rels/settings.xml.rels><?xml version="1.0" encoding="UTF-8" standalone="yes"?>
<Relationships xmlns="http://schemas.openxmlformats.org/package/2006/relationships"><Relationship Id="rId1" Type="http://schemas.openxmlformats.org/officeDocument/2006/relationships/attachedTemplate" Target="file:///G:\Documentos\CESFAM\X\Plantilla%20SGDICC.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10734-2CD7-4D50-B48A-BDDA50F5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SGDICC.dotx</Template>
  <TotalTime>310</TotalTime>
  <Pages>36</Pages>
  <Words>7173</Words>
  <Characters>39454</Characters>
  <Application>Microsoft Office Word</Application>
  <DocSecurity>8</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griquelme</dc:creator>
  <cp:keywords/>
  <dc:description/>
  <cp:lastModifiedBy>Guillermo Riquelme Valenzuela</cp:lastModifiedBy>
  <cp:revision>35</cp:revision>
  <dcterms:created xsi:type="dcterms:W3CDTF">2020-07-07T20:59:00Z</dcterms:created>
  <dcterms:modified xsi:type="dcterms:W3CDTF">2020-07-08T04:28:00Z</dcterms:modified>
</cp:coreProperties>
</file>